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FB408" w14:textId="2339B5EC" w:rsidR="00A379D9" w:rsidRPr="00884F5B" w:rsidRDefault="004F2032" w:rsidP="00884F5B">
      <w:pPr>
        <w:pStyle w:val="Heading1"/>
      </w:pPr>
      <w:r w:rsidRPr="00884F5B">
        <w:t>Employer acknowledgement and consent</w:t>
      </w:r>
    </w:p>
    <w:p w14:paraId="01826140" w14:textId="0D2C6974" w:rsidR="00940D15" w:rsidRDefault="00940D15" w:rsidP="00884F5B">
      <w:pPr>
        <w:pStyle w:val="Heading2"/>
      </w:pPr>
      <w:r>
        <w:t>Employer/practice details</w:t>
      </w:r>
    </w:p>
    <w:p w14:paraId="5D1D2A6B" w14:textId="11F1BA3D" w:rsidR="00A379D9" w:rsidRPr="00884F5B" w:rsidRDefault="00A379D9" w:rsidP="00884F5B">
      <w:pPr>
        <w:pStyle w:val="BodyText"/>
      </w:pPr>
      <w:r w:rsidRPr="00884F5B">
        <w:t xml:space="preserve">Name of practitioner: </w:t>
      </w:r>
      <w:sdt>
        <w:sdtPr>
          <w:id w:val="743921934"/>
          <w:placeholder>
            <w:docPart w:val="6DB7C9A651514E819F991E311C671A5E"/>
          </w:placeholder>
          <w:showingPlcHdr/>
          <w:text/>
        </w:sdtPr>
        <w:sdtContent>
          <w:r w:rsidRPr="00884F5B">
            <w:rPr>
              <w:color w:val="FF0000"/>
            </w:rPr>
            <w:t>insert full name of practitioner to whom this form relates</w:t>
          </w:r>
        </w:sdtContent>
      </w:sdt>
    </w:p>
    <w:p w14:paraId="557776BC" w14:textId="77777777" w:rsidR="00BF48DA" w:rsidRPr="00884F5B" w:rsidRDefault="00BF48DA" w:rsidP="00884F5B">
      <w:pPr>
        <w:pStyle w:val="BodyText"/>
      </w:pPr>
      <w:r w:rsidRPr="00884F5B">
        <w:t xml:space="preserve">Name of employer: </w:t>
      </w:r>
      <w:sdt>
        <w:sdtPr>
          <w:id w:val="169225042"/>
          <w:placeholder>
            <w:docPart w:val="92D9984CC3A84814AE1FE25876AB65BD"/>
          </w:placeholder>
          <w:showingPlcHdr/>
          <w:text/>
        </w:sdtPr>
        <w:sdtContent>
          <w:r w:rsidRPr="00884F5B">
            <w:rPr>
              <w:color w:val="FF0000"/>
            </w:rPr>
            <w:t>insert full name of employer</w:t>
          </w:r>
        </w:sdtContent>
      </w:sdt>
    </w:p>
    <w:p w14:paraId="715AC01E" w14:textId="31DAB1E3" w:rsidR="00372A59" w:rsidRPr="00884F5B" w:rsidRDefault="00372A59" w:rsidP="00884F5B">
      <w:pPr>
        <w:pStyle w:val="BodyText"/>
      </w:pPr>
      <w:r w:rsidRPr="00884F5B">
        <w:t xml:space="preserve">Name of senior person: </w:t>
      </w:r>
      <w:sdt>
        <w:sdtPr>
          <w:id w:val="-935441740"/>
          <w:placeholder>
            <w:docPart w:val="1A3E06B1258E463CB04B578DABB36478"/>
          </w:placeholder>
          <w:showingPlcHdr/>
          <w:text/>
        </w:sdtPr>
        <w:sdtContent>
          <w:r w:rsidRPr="00884F5B">
            <w:rPr>
              <w:color w:val="FF0000"/>
            </w:rPr>
            <w:t>if practitioner to whom this form relates is the ‘employer’</w:t>
          </w:r>
        </w:sdtContent>
      </w:sdt>
    </w:p>
    <w:p w14:paraId="34379854" w14:textId="1B3C3F72" w:rsidR="00BF48DA" w:rsidRPr="00884F5B" w:rsidRDefault="00BF48DA" w:rsidP="00884F5B">
      <w:pPr>
        <w:pStyle w:val="BodyText"/>
      </w:pPr>
      <w:r w:rsidRPr="00884F5B">
        <w:t xml:space="preserve">Employer contact number: </w:t>
      </w:r>
      <w:sdt>
        <w:sdtPr>
          <w:id w:val="1119956382"/>
          <w:placeholder>
            <w:docPart w:val="B18D337F95BA47F7BC120BF4AC2412D0"/>
          </w:placeholder>
          <w:showingPlcHdr/>
          <w:text/>
        </w:sdtPr>
        <w:sdtContent>
          <w:r w:rsidRPr="00884F5B">
            <w:rPr>
              <w:color w:val="FF0000"/>
            </w:rPr>
            <w:t>insert mobile/phone number</w:t>
          </w:r>
        </w:sdtContent>
      </w:sdt>
    </w:p>
    <w:p w14:paraId="529BA55F" w14:textId="36D11636" w:rsidR="00BF48DA" w:rsidRPr="00884F5B" w:rsidRDefault="00BF48DA" w:rsidP="00884F5B">
      <w:pPr>
        <w:pStyle w:val="BodyText"/>
      </w:pPr>
      <w:r w:rsidRPr="00884F5B">
        <w:t xml:space="preserve">Employer email: </w:t>
      </w:r>
      <w:sdt>
        <w:sdtPr>
          <w:id w:val="-630941936"/>
          <w:placeholder>
            <w:docPart w:val="49C04D009CFE4CC384C72EC7A4ADB890"/>
          </w:placeholder>
          <w:showingPlcHdr/>
          <w:text/>
        </w:sdtPr>
        <w:sdtContent>
          <w:r w:rsidRPr="00884F5B">
            <w:rPr>
              <w:color w:val="FF0000"/>
            </w:rPr>
            <w:t>insert email address</w:t>
          </w:r>
        </w:sdtContent>
      </w:sdt>
    </w:p>
    <w:p w14:paraId="21D59EA8" w14:textId="0E4F46E7" w:rsidR="004F2032" w:rsidRPr="00884F5B" w:rsidRDefault="004F2032" w:rsidP="00884F5B">
      <w:pPr>
        <w:pStyle w:val="BodyText"/>
      </w:pPr>
      <w:r w:rsidRPr="00884F5B">
        <w:t xml:space="preserve">Practice name: </w:t>
      </w:r>
      <w:sdt>
        <w:sdtPr>
          <w:id w:val="-1741859766"/>
          <w:placeholder>
            <w:docPart w:val="67050AFB66D54CC58C16B0666FF86641"/>
          </w:placeholder>
          <w:showingPlcHdr/>
          <w:text/>
        </w:sdtPr>
        <w:sdtContent>
          <w:r w:rsidRPr="00884F5B">
            <w:rPr>
              <w:color w:val="FF0000"/>
            </w:rPr>
            <w:t>insert practice name</w:t>
          </w:r>
        </w:sdtContent>
      </w:sdt>
    </w:p>
    <w:p w14:paraId="1B3462D5" w14:textId="77777777" w:rsidR="004F2032" w:rsidRPr="00884F5B" w:rsidRDefault="004F2032" w:rsidP="00884F5B">
      <w:pPr>
        <w:pStyle w:val="BodyText"/>
      </w:pPr>
      <w:r w:rsidRPr="00884F5B">
        <w:t xml:space="preserve">Practice location: </w:t>
      </w:r>
      <w:sdt>
        <w:sdtPr>
          <w:id w:val="-408618763"/>
          <w:placeholder>
            <w:docPart w:val="64C5218CB3FF435382B93783C685AE66"/>
          </w:placeholder>
          <w:showingPlcHdr/>
          <w:text/>
        </w:sdtPr>
        <w:sdtContent>
          <w:r w:rsidRPr="00884F5B">
            <w:rPr>
              <w:color w:val="FF0000"/>
            </w:rPr>
            <w:t>insert physical address of practice</w:t>
          </w:r>
        </w:sdtContent>
      </w:sdt>
    </w:p>
    <w:p w14:paraId="2BE5A663" w14:textId="0CE15692" w:rsidR="006743E2" w:rsidRPr="00940D15" w:rsidRDefault="000F421B" w:rsidP="00884F5B">
      <w:pPr>
        <w:pStyle w:val="Heading2"/>
      </w:pPr>
      <w:r w:rsidRPr="006954DD">
        <w:t>A</w:t>
      </w:r>
      <w:r w:rsidR="006743E2" w:rsidRPr="006954DD">
        <w:t>cknowledgement of</w:t>
      </w:r>
      <w:r w:rsidR="00023377">
        <w:t xml:space="preserve"> practitioner’s</w:t>
      </w:r>
      <w:r w:rsidR="006743E2" w:rsidRPr="006954DD">
        <w:t xml:space="preserve"> </w:t>
      </w:r>
      <w:r w:rsidR="00023377">
        <w:t>restrictions</w:t>
      </w:r>
    </w:p>
    <w:p w14:paraId="2F628255" w14:textId="7F8B155B" w:rsidR="00940D15" w:rsidRPr="00884F5B" w:rsidRDefault="006743E2" w:rsidP="00884F5B">
      <w:pPr>
        <w:pStyle w:val="BodyText"/>
      </w:pPr>
      <w:r w:rsidRPr="00884F5B">
        <w:t xml:space="preserve">I </w:t>
      </w:r>
      <w:r w:rsidR="00CA3C46" w:rsidRPr="00884F5B">
        <w:t xml:space="preserve">have viewed the full </w:t>
      </w:r>
      <w:r w:rsidR="00940D15" w:rsidRPr="00884F5B">
        <w:t>s</w:t>
      </w:r>
      <w:r w:rsidR="00CA3C46" w:rsidRPr="00884F5B">
        <w:t xml:space="preserve">chedule </w:t>
      </w:r>
      <w:r w:rsidR="00940D15" w:rsidRPr="00884F5B">
        <w:t xml:space="preserve">of </w:t>
      </w:r>
      <w:r w:rsidR="00023377" w:rsidRPr="00884F5B">
        <w:t>conditions/</w:t>
      </w:r>
      <w:r w:rsidR="00940D15" w:rsidRPr="00884F5B">
        <w:t>restrictions</w:t>
      </w:r>
      <w:r w:rsidR="00023377" w:rsidRPr="00884F5B">
        <w:t>/undertakings (“restrictions”) relating to the practitioner’s professional practice as a health practitioner, resulting from immediate action taken by the Health Ombudsman, or a prohibition order</w:t>
      </w:r>
      <w:r w:rsidR="00940D15" w:rsidRPr="00884F5B">
        <w:t>.</w:t>
      </w:r>
    </w:p>
    <w:p w14:paraId="2DD17976" w14:textId="0066EC30" w:rsidR="0057362B" w:rsidRPr="00884F5B" w:rsidRDefault="00023377" w:rsidP="00884F5B">
      <w:pPr>
        <w:pStyle w:val="BodyText"/>
      </w:pPr>
      <w:r w:rsidRPr="00884F5B">
        <w:t xml:space="preserve">The practitioner has also </w:t>
      </w:r>
      <w:r w:rsidR="0057362B" w:rsidRPr="00884F5B">
        <w:t>advised of the alleged conduct</w:t>
      </w:r>
      <w:r w:rsidRPr="00884F5B">
        <w:t xml:space="preserve"> giving rise to the restrictions</w:t>
      </w:r>
      <w:r w:rsidR="0057362B" w:rsidRPr="00884F5B">
        <w:t xml:space="preserve"> </w:t>
      </w:r>
      <w:r w:rsidR="00940D15" w:rsidRPr="00884F5B">
        <w:t>(if required by the restrictions).</w:t>
      </w:r>
    </w:p>
    <w:p w14:paraId="226782CE" w14:textId="27D1CC00" w:rsidR="006743E2" w:rsidRPr="006954DD" w:rsidRDefault="006743E2" w:rsidP="00884F5B">
      <w:pPr>
        <w:pStyle w:val="Heading2"/>
      </w:pPr>
      <w:r w:rsidRPr="006954DD">
        <w:t>Employer consent</w:t>
      </w:r>
    </w:p>
    <w:p w14:paraId="7811D00E" w14:textId="39AAC3E6" w:rsidR="006743E2" w:rsidRPr="00884F5B" w:rsidRDefault="006743E2" w:rsidP="00884F5B">
      <w:pPr>
        <w:pStyle w:val="BodyText"/>
      </w:pPr>
      <w:r w:rsidRPr="00884F5B">
        <w:t>I</w:t>
      </w:r>
      <w:r w:rsidR="006E3019" w:rsidRPr="00884F5B">
        <w:t xml:space="preserve"> </w:t>
      </w:r>
      <w:r w:rsidRPr="00884F5B">
        <w:t xml:space="preserve">agree </w:t>
      </w:r>
      <w:r w:rsidR="00CE08EC" w:rsidRPr="00884F5B">
        <w:t>to the following</w:t>
      </w:r>
      <w:r w:rsidRPr="00884F5B">
        <w:t>:</w:t>
      </w:r>
    </w:p>
    <w:p w14:paraId="5E67A444" w14:textId="3E70196A" w:rsidR="006743E2" w:rsidRPr="00DC44C3" w:rsidRDefault="006743E2" w:rsidP="00884F5B">
      <w:pPr>
        <w:pStyle w:val="ListNumber0"/>
      </w:pPr>
      <w:r w:rsidRPr="00DC44C3">
        <w:t xml:space="preserve">The Office of the Health Ombudsman may conduct site visits </w:t>
      </w:r>
      <w:r w:rsidR="00F71CE3" w:rsidRPr="00DC44C3">
        <w:t>and</w:t>
      </w:r>
      <w:r w:rsidRPr="00DC44C3">
        <w:t xml:space="preserve"> authorised persons from the office may give written notice at a reasonable time about the intention to conduct a site visit. I understand the purpose of </w:t>
      </w:r>
      <w:r w:rsidR="00F71CE3" w:rsidRPr="00DC44C3">
        <w:t xml:space="preserve">a </w:t>
      </w:r>
      <w:r w:rsidRPr="00DC44C3">
        <w:t>site visit includes, but is not limited to:</w:t>
      </w:r>
    </w:p>
    <w:p w14:paraId="4915B638" w14:textId="2E16A535" w:rsidR="006743E2" w:rsidRPr="00DC44C3" w:rsidRDefault="006743E2" w:rsidP="00884F5B">
      <w:pPr>
        <w:pStyle w:val="ListNumber2"/>
      </w:pPr>
      <w:r w:rsidRPr="00DC44C3">
        <w:t>confirming the practitioner, employer</w:t>
      </w:r>
      <w:r w:rsidR="0057362B">
        <w:t xml:space="preserve"> </w:t>
      </w:r>
      <w:r w:rsidRPr="00DC44C3">
        <w:t xml:space="preserve">and staff responsible for implementing processes at the practice understand the requirements of the practitioner’s </w:t>
      </w:r>
      <w:proofErr w:type="gramStart"/>
      <w:r w:rsidRPr="00DC44C3">
        <w:t>restrictions</w:t>
      </w:r>
      <w:proofErr w:type="gramEnd"/>
    </w:p>
    <w:p w14:paraId="60FC634D" w14:textId="64D8A179" w:rsidR="006743E2" w:rsidRPr="00DC44C3" w:rsidRDefault="006743E2" w:rsidP="00884F5B">
      <w:pPr>
        <w:pStyle w:val="ListNumber2"/>
      </w:pPr>
      <w:r w:rsidRPr="00DC44C3">
        <w:t xml:space="preserve">assessing compliance with </w:t>
      </w:r>
      <w:r w:rsidR="00F71CE3" w:rsidRPr="00DC44C3">
        <w:t xml:space="preserve">the </w:t>
      </w:r>
      <w:r w:rsidRPr="00DC44C3">
        <w:t xml:space="preserve">practitioner’s restrictions by evaluating and observing </w:t>
      </w:r>
      <w:r w:rsidR="00773BF8" w:rsidRPr="00DC44C3">
        <w:t xml:space="preserve">relevant records and documents, which may include </w:t>
      </w:r>
      <w:r w:rsidRPr="00DC44C3">
        <w:t xml:space="preserve">patient records, appointment records, </w:t>
      </w:r>
      <w:r w:rsidR="00773BF8" w:rsidRPr="00DC44C3">
        <w:t xml:space="preserve">practice monitor </w:t>
      </w:r>
      <w:r w:rsidRPr="00DC44C3">
        <w:t>logs, workplace policies and procedures and any other documentation or processes that verify the practitioner’s compliance with the</w:t>
      </w:r>
      <w:r w:rsidR="00A31762" w:rsidRPr="00DC44C3">
        <w:t xml:space="preserve"> </w:t>
      </w:r>
      <w:r w:rsidRPr="00DC44C3">
        <w:t>restrictions</w:t>
      </w:r>
      <w:r w:rsidR="003D6762">
        <w:t>.</w:t>
      </w:r>
    </w:p>
    <w:p w14:paraId="6A39EC63" w14:textId="4E0334DB" w:rsidR="006743E2" w:rsidRPr="00DC44C3" w:rsidRDefault="006743E2" w:rsidP="00884F5B">
      <w:pPr>
        <w:pStyle w:val="ListNumber0"/>
      </w:pPr>
      <w:r w:rsidRPr="00DC44C3">
        <w:t xml:space="preserve">The Office of the Health Ombudsman may inspect, </w:t>
      </w:r>
      <w:proofErr w:type="gramStart"/>
      <w:r w:rsidRPr="00DC44C3">
        <w:t>take</w:t>
      </w:r>
      <w:proofErr w:type="gramEnd"/>
      <w:r w:rsidRPr="00DC44C3">
        <w:t xml:space="preserve"> or copy any documentation relevant to the purpose of monitoring compliance with the practitioner’s restrictions.</w:t>
      </w:r>
    </w:p>
    <w:p w14:paraId="109BBEB3" w14:textId="1E871557" w:rsidR="006743E2" w:rsidRPr="00023377" w:rsidRDefault="006743E2" w:rsidP="00884F5B">
      <w:pPr>
        <w:pStyle w:val="Heading2"/>
      </w:pPr>
      <w:r w:rsidRPr="00023377">
        <w:t>Employer signature</w:t>
      </w:r>
    </w:p>
    <w:p w14:paraId="41EFA049" w14:textId="77777777" w:rsidR="006743E2" w:rsidRPr="00DC44C3" w:rsidRDefault="006743E2" w:rsidP="006743E2">
      <w:pPr>
        <w:pStyle w:val="BodyText"/>
        <w:rPr>
          <w:color w:val="auto"/>
          <w:sz w:val="22"/>
        </w:rPr>
      </w:pPr>
    </w:p>
    <w:p w14:paraId="5776F1DB" w14:textId="09DD2574" w:rsidR="006B2386" w:rsidRPr="00884F5B" w:rsidRDefault="006556D4" w:rsidP="00884F5B">
      <w:pPr>
        <w:pStyle w:val="BodyText"/>
      </w:pPr>
      <w:r w:rsidRPr="00884F5B">
        <w:t xml:space="preserve">Signature of employer: </w:t>
      </w:r>
      <w:sdt>
        <w:sdtPr>
          <w:id w:val="-192850970"/>
          <w:placeholder>
            <w:docPart w:val="2D3FCE2DFAAE40EEBBDF960D607DC265"/>
          </w:placeholder>
          <w:showingPlcHdr/>
          <w:text/>
        </w:sdtPr>
        <w:sdtContent>
          <w:r w:rsidRPr="00884F5B">
            <w:rPr>
              <w:color w:val="FF0000"/>
            </w:rPr>
            <w:t>insert signature</w:t>
          </w:r>
        </w:sdtContent>
      </w:sdt>
      <w:r w:rsidRPr="00884F5B">
        <w:tab/>
      </w:r>
      <w:r w:rsidRPr="00884F5B">
        <w:tab/>
      </w:r>
      <w:r w:rsidR="00884F5B">
        <w:tab/>
      </w:r>
      <w:r w:rsidR="00884F5B">
        <w:tab/>
      </w:r>
      <w:r w:rsidR="00884F5B">
        <w:tab/>
      </w:r>
      <w:r w:rsidRPr="00884F5B">
        <w:t xml:space="preserve">Date: </w:t>
      </w:r>
      <w:sdt>
        <w:sdtPr>
          <w:id w:val="-316348535"/>
          <w:placeholder>
            <w:docPart w:val="865471F28BAA439BA7BB96764E38B93F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Pr="00884F5B">
            <w:rPr>
              <w:rStyle w:val="PlaceholderText"/>
              <w:color w:val="FF0000"/>
            </w:rPr>
            <w:t>Click here to enter a date.</w:t>
          </w:r>
        </w:sdtContent>
      </w:sdt>
    </w:p>
    <w:sectPr w:rsidR="006B2386" w:rsidRPr="00884F5B" w:rsidSect="006743E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694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D5F12" w14:textId="77777777" w:rsidR="001B2E88" w:rsidRDefault="001B2E88" w:rsidP="00C20C17">
      <w:r>
        <w:separator/>
      </w:r>
    </w:p>
  </w:endnote>
  <w:endnote w:type="continuationSeparator" w:id="0">
    <w:p w14:paraId="3F4658E3" w14:textId="77777777" w:rsidR="001B2E88" w:rsidRDefault="001B2E88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F6DAB" w14:textId="77777777" w:rsidR="00C44174" w:rsidRDefault="00C441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314C6" w14:textId="77777777" w:rsidR="00C44174" w:rsidRDefault="00AD0A6F" w:rsidP="00C44174">
    <w:pPr>
      <w:pStyle w:val="Footer"/>
      <w:spacing w:before="120"/>
      <w:rPr>
        <w:b/>
        <w:bCs/>
        <w:szCs w:val="20"/>
      </w:rPr>
    </w:pPr>
    <w:r w:rsidRPr="00AD0A6F">
      <w:rPr>
        <w:b/>
        <w:bCs/>
        <w:szCs w:val="20"/>
      </w:rPr>
      <w:t xml:space="preserve"> </w:t>
    </w:r>
    <w:r w:rsidR="00C44174">
      <w:rPr>
        <w:b/>
        <w:bCs/>
        <w:szCs w:val="20"/>
      </w:rPr>
      <w:t>Please return this form to the Office of the Health Ombudsman.</w:t>
    </w:r>
  </w:p>
  <w:p w14:paraId="58C0E365" w14:textId="26F52375" w:rsidR="00C44174" w:rsidRDefault="00C44174" w:rsidP="00C44174">
    <w:pPr>
      <w:pStyle w:val="Footer"/>
      <w:spacing w:before="60"/>
      <w:rPr>
        <w:color w:val="auto"/>
      </w:rPr>
    </w:pPr>
    <w:r>
      <w:rPr>
        <w:noProof/>
        <w:color w:val="auto"/>
      </w:rPr>
      <w:drawing>
        <wp:inline distT="0" distB="0" distL="0" distR="0" wp14:anchorId="1530ACF5" wp14:editId="64DA54D4">
          <wp:extent cx="95250" cy="66675"/>
          <wp:effectExtent l="0" t="0" r="0" b="9525"/>
          <wp:docPr id="1237168390" name="Picture 3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red and white envelo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6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monitoring@oho.qld.gov.au   </w:t>
    </w:r>
    <w:r>
      <w:rPr>
        <w:noProof/>
        <w:color w:val="auto"/>
      </w:rPr>
      <w:drawing>
        <wp:inline distT="0" distB="0" distL="0" distR="0" wp14:anchorId="0767E642" wp14:editId="6E722AA8">
          <wp:extent cx="95250" cy="95250"/>
          <wp:effectExtent l="0" t="0" r="0" b="0"/>
          <wp:docPr id="1224448151" name="Picture 2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hone receiver with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07 3158 1329   </w:t>
    </w:r>
    <w:r>
      <w:rPr>
        <w:noProof/>
        <w:color w:val="auto"/>
      </w:rPr>
      <w:drawing>
        <wp:inline distT="0" distB="0" distL="0" distR="0" wp14:anchorId="37F92EBF" wp14:editId="30C971BE">
          <wp:extent cx="95250" cy="95250"/>
          <wp:effectExtent l="0" t="0" r="0" b="0"/>
          <wp:docPr id="1363308553" name="Picture 1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red and white fax machi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07 3319 6350</w:t>
    </w:r>
  </w:p>
  <w:p w14:paraId="7AE07015" w14:textId="02F22502" w:rsidR="00C44174" w:rsidRDefault="00C44174" w:rsidP="00C44174">
    <w:pPr>
      <w:pStyle w:val="Footer"/>
      <w:rPr>
        <w:color w:val="auto"/>
      </w:rPr>
    </w:pPr>
    <w:r>
      <w:rPr>
        <w:color w:val="auto"/>
      </w:rPr>
      <w:t>PO Box 13281 George Street Brisbane Qld 4003</w:t>
    </w:r>
    <w:r>
      <w:rPr>
        <w:noProof/>
      </w:rPr>
      <w:drawing>
        <wp:anchor distT="0" distB="0" distL="114300" distR="114300" simplePos="0" relativeHeight="251681792" behindDoc="1" locked="0" layoutInCell="1" allowOverlap="1" wp14:anchorId="5463D6B4" wp14:editId="15629B72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5775" cy="1216660"/>
          <wp:effectExtent l="0" t="0" r="9525" b="2540"/>
          <wp:wrapNone/>
          <wp:docPr id="205281514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2F1A7" w14:textId="0F38C008" w:rsidR="00AD0A6F" w:rsidRPr="009B5108" w:rsidRDefault="00AD0A6F" w:rsidP="00C44174">
    <w:pPr>
      <w:pStyle w:val="Footer"/>
      <w:spacing w:before="120"/>
    </w:pPr>
  </w:p>
  <w:p w14:paraId="356D3120" w14:textId="12DD76A7" w:rsidR="009B5108" w:rsidRPr="009B5108" w:rsidRDefault="009B5108" w:rsidP="006A0F20">
    <w:pPr>
      <w:pStyle w:val="Footer"/>
      <w:spacing w:before="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D711C" w14:textId="77777777" w:rsidR="001B2E88" w:rsidRDefault="001B2E88" w:rsidP="00C20C17">
      <w:r>
        <w:separator/>
      </w:r>
    </w:p>
  </w:footnote>
  <w:footnote w:type="continuationSeparator" w:id="0">
    <w:p w14:paraId="5AECA795" w14:textId="77777777" w:rsidR="001B2E88" w:rsidRDefault="001B2E88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EB9C3" w14:textId="77777777" w:rsidR="00C44174" w:rsidRDefault="00C441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60298" w14:textId="7ABA7F75" w:rsidR="004C51F1" w:rsidRDefault="00F95288">
    <w:pPr>
      <w:pStyle w:val="Header"/>
    </w:pPr>
    <w:r w:rsidRPr="00F95288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5FB89D3E" wp14:editId="1AC924D7">
              <wp:simplePos x="0" y="0"/>
              <wp:positionH relativeFrom="margin">
                <wp:posOffset>4136390</wp:posOffset>
              </wp:positionH>
              <wp:positionV relativeFrom="page">
                <wp:posOffset>314325</wp:posOffset>
              </wp:positionV>
              <wp:extent cx="2359660" cy="807720"/>
              <wp:effectExtent l="0" t="0" r="2540" b="1143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66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208765479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D25B5C2" w14:textId="041E5485" w:rsidR="00F95288" w:rsidRPr="007C74A4" w:rsidRDefault="00F95288" w:rsidP="00F95288">
                              <w:pPr>
                                <w:pStyle w:val="Title"/>
                                <w:jc w:val="left"/>
                                <w:rPr>
                                  <w:color w:val="558374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375E" w:themeColor="accent1" w:themeShade="BF"/>
                                  <w:sz w:val="32"/>
                                  <w:szCs w:val="32"/>
                                </w:rPr>
                                <w:t>Employer acknowledgement and consent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89D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5.7pt;margin-top:24.75pt;width:185.8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" filled="f" stroked="f" strokeweight=".5pt">
              <v:textbox inset="0,0,0,0">
                <w:txbxContent>
                  <w:sdt>
                    <w:sdtPr>
                      <w:rPr>
                        <w:color w:val="00375E" w:themeColor="accent1" w:themeShade="BF"/>
                        <w:sz w:val="32"/>
                        <w:szCs w:val="32"/>
                      </w:rPr>
                      <w:alias w:val="Title"/>
                      <w:tag w:val=""/>
                      <w:id w:val="208765479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D25B5C2" w14:textId="041E5485" w:rsidR="00F95288" w:rsidRPr="007C74A4" w:rsidRDefault="00F95288" w:rsidP="00F95288">
                        <w:pPr>
                          <w:pStyle w:val="Title"/>
                          <w:jc w:val="left"/>
                          <w:rPr>
                            <w:color w:val="558374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00375E" w:themeColor="accent1" w:themeShade="BF"/>
                            <w:sz w:val="32"/>
                            <w:szCs w:val="32"/>
                          </w:rPr>
                          <w:t>Employer acknowledgement and consent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="000C5E9E"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0165A5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715AE0"/>
    <w:multiLevelType w:val="multilevel"/>
    <w:tmpl w:val="099051C8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E563E71"/>
    <w:multiLevelType w:val="multilevel"/>
    <w:tmpl w:val="2F6CA4A0"/>
    <w:numStyleLink w:val="ListBullet"/>
  </w:abstractNum>
  <w:abstractNum w:abstractNumId="4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10BE6DF6"/>
    <w:multiLevelType w:val="multilevel"/>
    <w:tmpl w:val="42AE73EC"/>
    <w:numStyleLink w:val="ListTableBullet"/>
  </w:abstractNum>
  <w:abstractNum w:abstractNumId="6" w15:restartNumberingAfterBreak="0">
    <w:nsid w:val="134621CE"/>
    <w:multiLevelType w:val="multilevel"/>
    <w:tmpl w:val="56B2745A"/>
    <w:numStyleLink w:val="ListAppendix"/>
  </w:abstractNum>
  <w:abstractNum w:abstractNumId="7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0" w15:restartNumberingAfterBreak="0">
    <w:nsid w:val="1C255F6E"/>
    <w:multiLevelType w:val="multilevel"/>
    <w:tmpl w:val="42AE73EC"/>
    <w:numStyleLink w:val="ListTableBullet"/>
  </w:abstractNum>
  <w:abstractNum w:abstractNumId="11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3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6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9" w15:restartNumberingAfterBreak="0">
    <w:nsid w:val="4D627E68"/>
    <w:multiLevelType w:val="multilevel"/>
    <w:tmpl w:val="42AE73EC"/>
    <w:numStyleLink w:val="ListTableBullet"/>
  </w:abstractNum>
  <w:abstractNum w:abstractNumId="20" w15:restartNumberingAfterBreak="0">
    <w:nsid w:val="4E79317C"/>
    <w:multiLevelType w:val="multilevel"/>
    <w:tmpl w:val="56B2745A"/>
    <w:numStyleLink w:val="ListAppendix"/>
  </w:abstractNum>
  <w:abstractNum w:abstractNumId="21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8AD136A"/>
    <w:multiLevelType w:val="multilevel"/>
    <w:tmpl w:val="56B2745A"/>
    <w:numStyleLink w:val="ListAppendix"/>
  </w:abstractNum>
  <w:abstractNum w:abstractNumId="26" w15:restartNumberingAfterBreak="0">
    <w:nsid w:val="6DD55E20"/>
    <w:multiLevelType w:val="multilevel"/>
    <w:tmpl w:val="5318203A"/>
    <w:numStyleLink w:val="ListNumber"/>
  </w:abstractNum>
  <w:abstractNum w:abstractNumId="27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C106E"/>
    <w:multiLevelType w:val="multilevel"/>
    <w:tmpl w:val="2F6CA4A0"/>
    <w:numStyleLink w:val="ListBullet"/>
  </w:abstractNum>
  <w:abstractNum w:abstractNumId="29" w15:restartNumberingAfterBreak="0">
    <w:nsid w:val="72155220"/>
    <w:multiLevelType w:val="multilevel"/>
    <w:tmpl w:val="2F6CA4A0"/>
    <w:numStyleLink w:val="ListBullet"/>
  </w:abstractNum>
  <w:abstractNum w:abstractNumId="30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1" w15:restartNumberingAfterBreak="0">
    <w:nsid w:val="73106EF6"/>
    <w:multiLevelType w:val="multilevel"/>
    <w:tmpl w:val="2F506ED2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 w:themeColor="text1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</w:abstractNum>
  <w:abstractNum w:abstractNumId="32" w15:restartNumberingAfterBreak="0">
    <w:nsid w:val="78BA596A"/>
    <w:multiLevelType w:val="multilevel"/>
    <w:tmpl w:val="93A6D96E"/>
    <w:numStyleLink w:val="ListNbrHeading"/>
  </w:abstractNum>
  <w:num w:numId="1" w16cid:durableId="907837118">
    <w:abstractNumId w:val="0"/>
  </w:num>
  <w:num w:numId="2" w16cid:durableId="313072133">
    <w:abstractNumId w:val="4"/>
  </w:num>
  <w:num w:numId="3" w16cid:durableId="1291321446">
    <w:abstractNumId w:val="2"/>
  </w:num>
  <w:num w:numId="4" w16cid:durableId="1124470103">
    <w:abstractNumId w:val="30"/>
  </w:num>
  <w:num w:numId="5" w16cid:durableId="1050105665">
    <w:abstractNumId w:val="11"/>
  </w:num>
  <w:num w:numId="6" w16cid:durableId="2033534800">
    <w:abstractNumId w:val="9"/>
  </w:num>
  <w:num w:numId="7" w16cid:durableId="1584411547">
    <w:abstractNumId w:val="16"/>
  </w:num>
  <w:num w:numId="8" w16cid:durableId="1290472154">
    <w:abstractNumId w:val="13"/>
  </w:num>
  <w:num w:numId="9" w16cid:durableId="1889099774">
    <w:abstractNumId w:val="14"/>
  </w:num>
  <w:num w:numId="10" w16cid:durableId="576548994">
    <w:abstractNumId w:val="25"/>
  </w:num>
  <w:num w:numId="11" w16cid:durableId="1730152685">
    <w:abstractNumId w:val="19"/>
  </w:num>
  <w:num w:numId="12" w16cid:durableId="1407144110">
    <w:abstractNumId w:val="8"/>
  </w:num>
  <w:num w:numId="13" w16cid:durableId="2053505045">
    <w:abstractNumId w:val="26"/>
  </w:num>
  <w:num w:numId="14" w16cid:durableId="263073218">
    <w:abstractNumId w:val="3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 w16cid:durableId="522213241">
    <w:abstractNumId w:val="29"/>
  </w:num>
  <w:num w:numId="16" w16cid:durableId="877202433">
    <w:abstractNumId w:val="28"/>
  </w:num>
  <w:num w:numId="17" w16cid:durableId="925923239">
    <w:abstractNumId w:val="10"/>
  </w:num>
  <w:num w:numId="18" w16cid:durableId="1369529306">
    <w:abstractNumId w:val="5"/>
  </w:num>
  <w:num w:numId="19" w16cid:durableId="1268461996">
    <w:abstractNumId w:val="6"/>
  </w:num>
  <w:num w:numId="20" w16cid:durableId="167790016">
    <w:abstractNumId w:val="20"/>
  </w:num>
  <w:num w:numId="21" w16cid:durableId="647591692">
    <w:abstractNumId w:val="32"/>
  </w:num>
  <w:num w:numId="22" w16cid:durableId="1565794391">
    <w:abstractNumId w:val="15"/>
  </w:num>
  <w:num w:numId="23" w16cid:durableId="1611279030">
    <w:abstractNumId w:val="17"/>
  </w:num>
  <w:num w:numId="24" w16cid:durableId="1520579539">
    <w:abstractNumId w:val="15"/>
  </w:num>
  <w:num w:numId="25" w16cid:durableId="824786695">
    <w:abstractNumId w:val="23"/>
  </w:num>
  <w:num w:numId="26" w16cid:durableId="2089693225">
    <w:abstractNumId w:val="27"/>
  </w:num>
  <w:num w:numId="27" w16cid:durableId="979460001">
    <w:abstractNumId w:val="22"/>
  </w:num>
  <w:num w:numId="28" w16cid:durableId="1622834415">
    <w:abstractNumId w:val="24"/>
  </w:num>
  <w:num w:numId="29" w16cid:durableId="1374424783">
    <w:abstractNumId w:val="12"/>
  </w:num>
  <w:num w:numId="30" w16cid:durableId="1618681043">
    <w:abstractNumId w:val="3"/>
  </w:num>
  <w:num w:numId="31" w16cid:durableId="266695986">
    <w:abstractNumId w:val="21"/>
  </w:num>
  <w:num w:numId="32" w16cid:durableId="929892718">
    <w:abstractNumId w:val="18"/>
  </w:num>
  <w:num w:numId="33" w16cid:durableId="1389382237">
    <w:abstractNumId w:val="12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 w16cid:durableId="628165039">
    <w:abstractNumId w:val="7"/>
  </w:num>
  <w:num w:numId="35" w16cid:durableId="3986762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6102054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tRM3YCjN4RZVqYwnrlMyaai382F5ET2HFBXWOATg13qb7E/lXVXn6QlLeObUR8XGXmOeQyWnuoBlTeGhai9yDg==" w:salt="AK5UZktgQEsx3ryh87/IF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3377"/>
    <w:rsid w:val="0002454B"/>
    <w:rsid w:val="000542C6"/>
    <w:rsid w:val="00063A56"/>
    <w:rsid w:val="00072A93"/>
    <w:rsid w:val="00074D3A"/>
    <w:rsid w:val="00080D95"/>
    <w:rsid w:val="000C5E9E"/>
    <w:rsid w:val="000C734D"/>
    <w:rsid w:val="000F2A71"/>
    <w:rsid w:val="000F421B"/>
    <w:rsid w:val="00120CAC"/>
    <w:rsid w:val="00126732"/>
    <w:rsid w:val="001273E5"/>
    <w:rsid w:val="00131199"/>
    <w:rsid w:val="00144A01"/>
    <w:rsid w:val="00166706"/>
    <w:rsid w:val="001832DB"/>
    <w:rsid w:val="001872EA"/>
    <w:rsid w:val="00196C64"/>
    <w:rsid w:val="001A7E44"/>
    <w:rsid w:val="001B2E88"/>
    <w:rsid w:val="001C1EC1"/>
    <w:rsid w:val="001C1EF4"/>
    <w:rsid w:val="001C3FA9"/>
    <w:rsid w:val="001C4809"/>
    <w:rsid w:val="001D5FE3"/>
    <w:rsid w:val="001E3B79"/>
    <w:rsid w:val="001E544B"/>
    <w:rsid w:val="001F57BB"/>
    <w:rsid w:val="0020686D"/>
    <w:rsid w:val="00242901"/>
    <w:rsid w:val="00242C26"/>
    <w:rsid w:val="00243EBA"/>
    <w:rsid w:val="0026771A"/>
    <w:rsid w:val="00276C42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43CA7"/>
    <w:rsid w:val="00357051"/>
    <w:rsid w:val="0035730D"/>
    <w:rsid w:val="00361F94"/>
    <w:rsid w:val="003637BD"/>
    <w:rsid w:val="00372A4B"/>
    <w:rsid w:val="00372A59"/>
    <w:rsid w:val="0039370F"/>
    <w:rsid w:val="00395CC2"/>
    <w:rsid w:val="003A0096"/>
    <w:rsid w:val="003D0EDA"/>
    <w:rsid w:val="003D3410"/>
    <w:rsid w:val="003D6762"/>
    <w:rsid w:val="003E1E04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032"/>
    <w:rsid w:val="004F2782"/>
    <w:rsid w:val="005349DA"/>
    <w:rsid w:val="005439D7"/>
    <w:rsid w:val="00545B3A"/>
    <w:rsid w:val="00556909"/>
    <w:rsid w:val="00564A36"/>
    <w:rsid w:val="0057362B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556D4"/>
    <w:rsid w:val="00662F4D"/>
    <w:rsid w:val="00663457"/>
    <w:rsid w:val="00664CBC"/>
    <w:rsid w:val="00670B05"/>
    <w:rsid w:val="006743E2"/>
    <w:rsid w:val="00687CE0"/>
    <w:rsid w:val="006954DD"/>
    <w:rsid w:val="006A0F20"/>
    <w:rsid w:val="006B2386"/>
    <w:rsid w:val="006B3CBE"/>
    <w:rsid w:val="006C0E44"/>
    <w:rsid w:val="006C2320"/>
    <w:rsid w:val="006D0EB9"/>
    <w:rsid w:val="006E169F"/>
    <w:rsid w:val="006E301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73BF8"/>
    <w:rsid w:val="00792841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15DB"/>
    <w:rsid w:val="00877517"/>
    <w:rsid w:val="00884F5B"/>
    <w:rsid w:val="008A2FA1"/>
    <w:rsid w:val="008A4D2C"/>
    <w:rsid w:val="008B5730"/>
    <w:rsid w:val="008D0E0C"/>
    <w:rsid w:val="00905A84"/>
    <w:rsid w:val="00932128"/>
    <w:rsid w:val="00940D15"/>
    <w:rsid w:val="00953942"/>
    <w:rsid w:val="009563E1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22828"/>
    <w:rsid w:val="00A31762"/>
    <w:rsid w:val="00A34437"/>
    <w:rsid w:val="00A379D9"/>
    <w:rsid w:val="00A55B40"/>
    <w:rsid w:val="00A63BC8"/>
    <w:rsid w:val="00A63CCB"/>
    <w:rsid w:val="00A7253E"/>
    <w:rsid w:val="00A9552C"/>
    <w:rsid w:val="00AA27EF"/>
    <w:rsid w:val="00AA31BD"/>
    <w:rsid w:val="00AB73A1"/>
    <w:rsid w:val="00AD0A6F"/>
    <w:rsid w:val="00AE23E3"/>
    <w:rsid w:val="00B02123"/>
    <w:rsid w:val="00B025B0"/>
    <w:rsid w:val="00B03D47"/>
    <w:rsid w:val="00B04E35"/>
    <w:rsid w:val="00B04E3A"/>
    <w:rsid w:val="00B13B18"/>
    <w:rsid w:val="00B17FA4"/>
    <w:rsid w:val="00B23C65"/>
    <w:rsid w:val="00B27CD8"/>
    <w:rsid w:val="00B36A6A"/>
    <w:rsid w:val="00B419FB"/>
    <w:rsid w:val="00B4670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BF48DA"/>
    <w:rsid w:val="00C14E0F"/>
    <w:rsid w:val="00C173D2"/>
    <w:rsid w:val="00C20C17"/>
    <w:rsid w:val="00C33B32"/>
    <w:rsid w:val="00C363ED"/>
    <w:rsid w:val="00C44174"/>
    <w:rsid w:val="00C46EC6"/>
    <w:rsid w:val="00C506C2"/>
    <w:rsid w:val="00C51F61"/>
    <w:rsid w:val="00C53040"/>
    <w:rsid w:val="00C65B45"/>
    <w:rsid w:val="00CA3C46"/>
    <w:rsid w:val="00CB56B9"/>
    <w:rsid w:val="00CD7DC3"/>
    <w:rsid w:val="00CE08EC"/>
    <w:rsid w:val="00D1125E"/>
    <w:rsid w:val="00D2606A"/>
    <w:rsid w:val="00D32224"/>
    <w:rsid w:val="00D37D1D"/>
    <w:rsid w:val="00D43DF0"/>
    <w:rsid w:val="00D44342"/>
    <w:rsid w:val="00D61606"/>
    <w:rsid w:val="00D669F4"/>
    <w:rsid w:val="00D720AD"/>
    <w:rsid w:val="00D77058"/>
    <w:rsid w:val="00D801FC"/>
    <w:rsid w:val="00D8229F"/>
    <w:rsid w:val="00D93867"/>
    <w:rsid w:val="00DA02C8"/>
    <w:rsid w:val="00DA495A"/>
    <w:rsid w:val="00DC44C3"/>
    <w:rsid w:val="00DD0AFE"/>
    <w:rsid w:val="00DD6018"/>
    <w:rsid w:val="00DE2E90"/>
    <w:rsid w:val="00E21A0A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3602C"/>
    <w:rsid w:val="00F45F1F"/>
    <w:rsid w:val="00F6040F"/>
    <w:rsid w:val="00F6284A"/>
    <w:rsid w:val="00F63CF4"/>
    <w:rsid w:val="00F71CE3"/>
    <w:rsid w:val="00F809D8"/>
    <w:rsid w:val="00F9070E"/>
    <w:rsid w:val="00F91302"/>
    <w:rsid w:val="00F95288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qFormat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qFormat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063A56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B7C9A651514E819F991E311C671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E807F-622D-463F-A72F-6AFBDFA18EA4}"/>
      </w:docPartPr>
      <w:docPartBody>
        <w:p w:rsidR="00FC3430" w:rsidRDefault="00A765F4" w:rsidP="00A765F4">
          <w:pPr>
            <w:pStyle w:val="6DB7C9A651514E819F991E311C671A5E3"/>
          </w:pPr>
          <w:r w:rsidRPr="00B23494">
            <w:rPr>
              <w:i/>
              <w:iCs/>
              <w:color w:val="FF0000"/>
              <w:sz w:val="22"/>
            </w:rPr>
            <w:t xml:space="preserve">insert full name of </w:t>
          </w:r>
          <w:r>
            <w:rPr>
              <w:i/>
              <w:iCs/>
              <w:color w:val="FF0000"/>
              <w:sz w:val="22"/>
            </w:rPr>
            <w:t>practitioner to whom this form relates</w:t>
          </w:r>
        </w:p>
      </w:docPartBody>
    </w:docPart>
    <w:docPart>
      <w:docPartPr>
        <w:name w:val="2D3FCE2DFAAE40EEBBDF960D607DC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EFE3E-9B39-473B-812A-586FE39712D7}"/>
      </w:docPartPr>
      <w:docPartBody>
        <w:p w:rsidR="00FC3430" w:rsidRDefault="00A765F4" w:rsidP="00A765F4">
          <w:pPr>
            <w:pStyle w:val="2D3FCE2DFAAE40EEBBDF960D607DC265"/>
          </w:pPr>
          <w:r w:rsidRPr="009563E1">
            <w:rPr>
              <w:i/>
              <w:iCs/>
              <w:color w:val="FF0000"/>
              <w:sz w:val="22"/>
            </w:rPr>
            <w:t>insert signature</w:t>
          </w:r>
        </w:p>
      </w:docPartBody>
    </w:docPart>
    <w:docPart>
      <w:docPartPr>
        <w:name w:val="865471F28BAA439BA7BB96764E38B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C65D9-EA4F-44CE-92FA-7B4494BB37B4}"/>
      </w:docPartPr>
      <w:docPartBody>
        <w:p w:rsidR="00FC3430" w:rsidRDefault="00A765F4" w:rsidP="00A765F4">
          <w:pPr>
            <w:pStyle w:val="865471F28BAA439BA7BB96764E38B93F"/>
          </w:pPr>
          <w:r w:rsidRPr="00DC44C3">
            <w:rPr>
              <w:rStyle w:val="PlaceholderText"/>
              <w:i/>
              <w:color w:val="FF0000"/>
              <w:sz w:val="22"/>
            </w:rPr>
            <w:t>Click here to enter a date.</w:t>
          </w:r>
        </w:p>
      </w:docPartBody>
    </w:docPart>
    <w:docPart>
      <w:docPartPr>
        <w:name w:val="67050AFB66D54CC58C16B0666FF86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D2838-33A7-48C6-AD5F-719EFC979C96}"/>
      </w:docPartPr>
      <w:docPartBody>
        <w:p w:rsidR="006C5A83" w:rsidRDefault="006C5A83" w:rsidP="006C5A83">
          <w:pPr>
            <w:pStyle w:val="67050AFB66D54CC58C16B0666FF86641"/>
          </w:pPr>
          <w:r w:rsidRPr="005D752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5218CB3FF435382B93783C685A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1400C-4B66-4544-8E63-B47FBA7F9AF7}"/>
      </w:docPartPr>
      <w:docPartBody>
        <w:p w:rsidR="006C5A83" w:rsidRDefault="006C5A83" w:rsidP="006C5A83">
          <w:pPr>
            <w:pStyle w:val="64C5218CB3FF435382B93783C685AE66"/>
          </w:pPr>
          <w:r w:rsidRPr="005D752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D9984CC3A84814AE1FE25876AB6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77405-A4FA-4C85-BD72-B0107F14D3C2}"/>
      </w:docPartPr>
      <w:docPartBody>
        <w:p w:rsidR="006C5A83" w:rsidRDefault="006C5A83" w:rsidP="006C5A83">
          <w:pPr>
            <w:pStyle w:val="92D9984CC3A84814AE1FE25876AB65BD"/>
          </w:pPr>
          <w:r w:rsidRPr="005D752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D337F95BA47F7BC120BF4AC241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0C1A9-F30D-40AD-9504-D9BCB7314CC2}"/>
      </w:docPartPr>
      <w:docPartBody>
        <w:p w:rsidR="006C5A83" w:rsidRDefault="006C5A83" w:rsidP="006C5A83">
          <w:pPr>
            <w:pStyle w:val="B18D337F95BA47F7BC120BF4AC2412D0"/>
          </w:pPr>
          <w:r w:rsidRPr="005D752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C04D009CFE4CC384C72EC7A4ADB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FB937-705A-4A11-A6C1-B74E5211B166}"/>
      </w:docPartPr>
      <w:docPartBody>
        <w:p w:rsidR="006C5A83" w:rsidRDefault="006C5A83" w:rsidP="006C5A83">
          <w:pPr>
            <w:pStyle w:val="49C04D009CFE4CC384C72EC7A4ADB890"/>
          </w:pPr>
          <w:r w:rsidRPr="005D752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3E06B1258E463CB04B578DABB36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77CB3-9D8D-4D70-9C3A-D4DFF75643BD}"/>
      </w:docPartPr>
      <w:docPartBody>
        <w:p w:rsidR="008E6ED2" w:rsidRDefault="008E6ED2" w:rsidP="008E6ED2">
          <w:pPr>
            <w:pStyle w:val="1A3E06B1258E463CB04B578DABB36478"/>
          </w:pPr>
          <w:r w:rsidRPr="005D752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7C33" w:rsidRDefault="00F07C33" w:rsidP="0096699E">
      <w:pPr>
        <w:spacing w:after="0" w:line="240" w:lineRule="auto"/>
      </w:pPr>
      <w:r>
        <w:separator/>
      </w:r>
    </w:p>
  </w:endnote>
  <w:endnote w:type="continuationSeparator" w:id="0">
    <w:p w:rsidR="00F07C33" w:rsidRDefault="00F07C33" w:rsidP="0096699E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7C33" w:rsidRDefault="00F07C33" w:rsidP="0096699E">
      <w:pPr>
        <w:spacing w:after="0" w:line="240" w:lineRule="auto"/>
      </w:pPr>
      <w:r>
        <w:separator/>
      </w:r>
    </w:p>
  </w:footnote>
  <w:footnote w:type="continuationSeparator" w:id="0">
    <w:p w:rsidR="00F07C33" w:rsidRDefault="00F07C33" w:rsidP="0096699E">
      <w:pPr>
        <w:spacing w:after="0" w:line="240" w:lineRule="auto"/>
      </w:pPr>
      <w:r>
        <w:continuationSeparator/>
      </w:r>
    </w:p>
  </w:footnote>
</w:footnote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B73B3"/>
    <w:multiLevelType w:val="multilevel"/>
    <w:tmpl w:val="FC22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842334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9E"/>
    <w:rsid w:val="000B3E97"/>
    <w:rsid w:val="000D2D33"/>
    <w:rsid w:val="003B4FEE"/>
    <w:rsid w:val="006C5A83"/>
    <w:rsid w:val="008E6ED2"/>
    <w:rsid w:val="0096699E"/>
    <w:rsid w:val="00A765F4"/>
    <w:rsid w:val="00F07C33"/>
    <w:rsid w:val="00FC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65F4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966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699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699E"/>
    <w:rPr>
      <w:vertAlign w:val="superscript"/>
    </w:rPr>
  </w:style>
  <w:style w:type="paragraph" w:customStyle="1" w:styleId="1A3E06B1258E463CB04B578DABB36478">
    <w:name w:val="1A3E06B1258E463CB04B578DABB36478"/>
    <w:rsid w:val="008E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050AFB66D54CC58C16B0666FF86641">
    <w:name w:val="67050AFB66D54CC58C16B0666FF86641"/>
    <w:rsid w:val="006C5A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C5218CB3FF435382B93783C685AE66">
    <w:name w:val="64C5218CB3FF435382B93783C685AE66"/>
    <w:rsid w:val="006C5A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D9984CC3A84814AE1FE25876AB65BD">
    <w:name w:val="92D9984CC3A84814AE1FE25876AB65BD"/>
    <w:rsid w:val="006C5A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8D337F95BA47F7BC120BF4AC2412D0">
    <w:name w:val="B18D337F95BA47F7BC120BF4AC2412D0"/>
    <w:rsid w:val="006C5A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C04D009CFE4CC384C72EC7A4ADB890">
    <w:name w:val="49C04D009CFE4CC384C72EC7A4ADB890"/>
    <w:rsid w:val="006C5A8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DB7C9A651514E819F991E311C671A5E3">
    <w:name w:val="6DB7C9A651514E819F991E311C671A5E3"/>
    <w:rsid w:val="00A765F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2D3FCE2DFAAE40EEBBDF960D607DC265">
    <w:name w:val="2D3FCE2DFAAE40EEBBDF960D607DC265"/>
    <w:rsid w:val="00A765F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865471F28BAA439BA7BB96764E38B93F">
    <w:name w:val="865471F28BAA439BA7BB96764E38B93F"/>
    <w:rsid w:val="00A765F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920A31-96DD-493E-92BC-CA742494409E}">
  <ds:schemaRefs>
    <ds:schemaRef ds:uri="http://schemas.microsoft.com/office/2006/metadata/properties"/>
    <ds:schemaRef ds:uri="http://schemas.microsoft.com/office/infopath/2007/PartnerControls"/>
    <ds:schemaRef ds:uri="fe7c3c81-7d1f-4b02-8b5d-4fbfbafc3a9b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D98EF1-73ED-4061-A915-A4204DB8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96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Employer acknowledgement and consent</vt:lpstr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Employer acknowledgement and consent</dc:title>
  <dc:subject/>
  <dc:creator>Joyclyn Vincent</dc:creator>
  <cp:keywords/>
  <dc:description/>
  <cp:lastModifiedBy>Katrina Lewis</cp:lastModifiedBy>
  <cp:revision>10</cp:revision>
  <dcterms:created xsi:type="dcterms:W3CDTF">2023-04-27T04:33:00Z</dcterms:created>
  <dcterms:modified xsi:type="dcterms:W3CDTF">2024-06-17T23:38:00Z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