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A1545" w14:textId="77777777" w:rsidR="00491F69" w:rsidRPr="00491F69" w:rsidRDefault="009D3A24" w:rsidP="00491F69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ECFC776" wp14:editId="3BFBA990">
                <wp:simplePos x="0" y="0"/>
                <wp:positionH relativeFrom="margin">
                  <wp:posOffset>3834130</wp:posOffset>
                </wp:positionH>
                <wp:positionV relativeFrom="page">
                  <wp:posOffset>28575</wp:posOffset>
                </wp:positionV>
                <wp:extent cx="2359660" cy="1162050"/>
                <wp:effectExtent l="0" t="0" r="254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96998F0C0F014DBC90EBAD27084761F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AE6F4E0" w14:textId="237F37AD" w:rsidR="009D3A24" w:rsidRPr="007C74A4" w:rsidRDefault="006E5380" w:rsidP="009D3A24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Nomin</w:t>
                                </w:r>
                                <w:r w:rsidR="00F00EA7">
                                  <w:rPr>
                                    <w:color w:val="00375E" w:themeColor="accent1" w:themeShade="BF"/>
                                    <w:sz w:val="32"/>
                                    <w:szCs w:val="32"/>
                                  </w:rPr>
                                  <w:t>ee acknowledgement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FC776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01.9pt;margin-top:2.25pt;width:185.8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2"/>
                          <w:szCs w:val="32"/>
                        </w:rPr>
                        <w:alias w:val="Title"/>
                        <w:tag w:val=""/>
                        <w:id w:val="563156461"/>
                        <w:placeholder>
                          <w:docPart w:val="96998F0C0F014DBC90EBAD27084761F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3AE6F4E0" w14:textId="237F37AD" w:rsidR="009D3A24" w:rsidRPr="007C74A4" w:rsidRDefault="006E5380" w:rsidP="009D3A24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Nomin</w:t>
                          </w:r>
                          <w:r w:rsidR="00F00EA7"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t>ee acknowledgement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6603A5C1" w14:textId="6ED416C0" w:rsidR="00BF01F6" w:rsidRDefault="00F00EA7" w:rsidP="00BF01F6">
      <w:pPr>
        <w:keepNext/>
        <w:keepLines/>
        <w:spacing w:before="240" w:after="120"/>
        <w:outlineLvl w:val="0"/>
        <w:rPr>
          <w:rFonts w:asciiTheme="majorHAnsi" w:eastAsiaTheme="majorEastAsia" w:hAnsiTheme="majorHAnsi" w:cstheme="majorBidi"/>
          <w:b/>
          <w:noProof/>
          <w:color w:val="004B7E" w:themeColor="accent1"/>
          <w:sz w:val="24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004B7E" w:themeColor="accent1"/>
          <w:sz w:val="24"/>
          <w:szCs w:val="32"/>
        </w:rPr>
        <w:t xml:space="preserve">Confirmation by nominee </w:t>
      </w:r>
      <w:r w:rsidRPr="00F00EA7">
        <w:rPr>
          <w:rFonts w:asciiTheme="majorHAnsi" w:eastAsiaTheme="majorEastAsia" w:hAnsiTheme="majorHAnsi" w:cstheme="majorBidi"/>
          <w:b/>
          <w:i/>
          <w:iCs/>
          <w:noProof/>
          <w:color w:val="004B7E" w:themeColor="accent1"/>
          <w:sz w:val="24"/>
          <w:szCs w:val="32"/>
        </w:rPr>
        <w:t>(to be completed by the nominee)</w:t>
      </w:r>
      <w:r>
        <w:rPr>
          <w:rFonts w:asciiTheme="majorHAnsi" w:eastAsiaTheme="majorEastAsia" w:hAnsiTheme="majorHAnsi" w:cstheme="majorBidi"/>
          <w:b/>
          <w:noProof/>
          <w:color w:val="004B7E" w:themeColor="accent1"/>
          <w:sz w:val="24"/>
          <w:szCs w:val="32"/>
        </w:rPr>
        <w:t xml:space="preserve"> </w:t>
      </w:r>
    </w:p>
    <w:p w14:paraId="486D03AA" w14:textId="4611796B" w:rsidR="00F00EA7" w:rsidRDefault="00BF01F6" w:rsidP="00BF01F6">
      <w:pPr>
        <w:keepNext/>
        <w:keepLines/>
        <w:spacing w:before="240" w:after="120"/>
        <w:outlineLvl w:val="0"/>
        <w:rPr>
          <w:rFonts w:ascii="Arial" w:eastAsia="Arial" w:hAnsi="Arial" w:cs="Arial"/>
          <w:i/>
          <w:color w:val="FF0000"/>
          <w:w w:val="105"/>
          <w:szCs w:val="20"/>
        </w:rPr>
      </w:pPr>
      <w:r w:rsidRPr="00F00EA7">
        <w:rPr>
          <w:color w:val="58595B" w:themeColor="text2"/>
        </w:rPr>
        <w:t>I,</w:t>
      </w:r>
      <w:r>
        <w:rPr>
          <w:rFonts w:ascii="Arial" w:eastAsia="Arial" w:hAnsi="Arial" w:cs="Arial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(</w:t>
      </w:r>
      <w:r>
        <w:rPr>
          <w:rFonts w:ascii="Arial" w:eastAsia="Arial" w:hAnsi="Arial" w:cs="Arial"/>
          <w:i/>
          <w:color w:val="FF0000"/>
          <w:spacing w:val="-3"/>
          <w:w w:val="105"/>
          <w:szCs w:val="20"/>
        </w:rPr>
        <w:t>i</w:t>
      </w:r>
      <w:r>
        <w:rPr>
          <w:rFonts w:ascii="Arial" w:eastAsia="Arial" w:hAnsi="Arial" w:cs="Arial"/>
          <w:i/>
          <w:color w:val="FF0000"/>
          <w:w w:val="105"/>
          <w:szCs w:val="20"/>
        </w:rPr>
        <w:t>nsert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pacing w:val="1"/>
          <w:w w:val="105"/>
          <w:szCs w:val="20"/>
        </w:rPr>
        <w:t>t</w:t>
      </w:r>
      <w:r>
        <w:rPr>
          <w:rFonts w:ascii="Arial" w:eastAsia="Arial" w:hAnsi="Arial" w:cs="Arial"/>
          <w:i/>
          <w:color w:val="FF0000"/>
          <w:spacing w:val="-1"/>
          <w:w w:val="105"/>
          <w:szCs w:val="20"/>
        </w:rPr>
        <w:t>i</w:t>
      </w:r>
      <w:r>
        <w:rPr>
          <w:rFonts w:ascii="Arial" w:eastAsia="Arial" w:hAnsi="Arial" w:cs="Arial"/>
          <w:i/>
          <w:color w:val="FF0000"/>
          <w:w w:val="105"/>
          <w:szCs w:val="20"/>
        </w:rPr>
        <w:t>t</w:t>
      </w:r>
      <w:r>
        <w:rPr>
          <w:rFonts w:ascii="Arial" w:eastAsia="Arial" w:hAnsi="Arial" w:cs="Arial"/>
          <w:i/>
          <w:color w:val="FF0000"/>
          <w:spacing w:val="-3"/>
          <w:w w:val="105"/>
          <w:szCs w:val="20"/>
        </w:rPr>
        <w:t>l</w:t>
      </w:r>
      <w:r>
        <w:rPr>
          <w:rFonts w:ascii="Arial" w:eastAsia="Arial" w:hAnsi="Arial" w:cs="Arial"/>
          <w:i/>
          <w:color w:val="FF0000"/>
          <w:w w:val="105"/>
          <w:szCs w:val="20"/>
        </w:rPr>
        <w:t>e</w:t>
      </w:r>
      <w:r>
        <w:rPr>
          <w:rFonts w:ascii="Arial" w:eastAsia="Arial" w:hAnsi="Arial" w:cs="Arial"/>
          <w:i/>
          <w:color w:val="FF0000"/>
          <w:spacing w:val="-8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and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full</w:t>
      </w:r>
      <w:r>
        <w:rPr>
          <w:rFonts w:ascii="Arial" w:eastAsia="Arial" w:hAnsi="Arial" w:cs="Arial"/>
          <w:i/>
          <w:color w:val="FF0000"/>
          <w:spacing w:val="-11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n</w:t>
      </w:r>
      <w:r>
        <w:rPr>
          <w:rFonts w:ascii="Arial" w:eastAsia="Arial" w:hAnsi="Arial" w:cs="Arial"/>
          <w:i/>
          <w:color w:val="FF0000"/>
          <w:spacing w:val="1"/>
          <w:w w:val="105"/>
          <w:szCs w:val="20"/>
        </w:rPr>
        <w:t>a</w:t>
      </w:r>
      <w:r>
        <w:rPr>
          <w:rFonts w:ascii="Arial" w:eastAsia="Arial" w:hAnsi="Arial" w:cs="Arial"/>
          <w:i/>
          <w:color w:val="FF0000"/>
          <w:w w:val="105"/>
          <w:szCs w:val="20"/>
        </w:rPr>
        <w:t>me</w:t>
      </w:r>
      <w:r>
        <w:rPr>
          <w:rFonts w:ascii="Arial" w:eastAsia="Arial" w:hAnsi="Arial" w:cs="Arial"/>
          <w:i/>
          <w:color w:val="FF0000"/>
          <w:spacing w:val="-9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of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 w:rsidR="00591458">
        <w:rPr>
          <w:rFonts w:ascii="Arial" w:eastAsia="Arial" w:hAnsi="Arial" w:cs="Arial"/>
          <w:i/>
          <w:color w:val="FF0000"/>
          <w:w w:val="105"/>
          <w:szCs w:val="20"/>
        </w:rPr>
        <w:t>practitioner here</w:t>
      </w:r>
      <w:r>
        <w:rPr>
          <w:rFonts w:ascii="Arial" w:eastAsia="Arial" w:hAnsi="Arial" w:cs="Arial"/>
          <w:i/>
          <w:color w:val="FF0000"/>
          <w:spacing w:val="-1"/>
          <w:w w:val="105"/>
          <w:szCs w:val="20"/>
        </w:rPr>
        <w:t>)</w:t>
      </w:r>
      <w:r>
        <w:rPr>
          <w:rFonts w:ascii="Arial" w:eastAsia="Arial" w:hAnsi="Arial" w:cs="Arial"/>
          <w:color w:val="000000"/>
          <w:w w:val="105"/>
          <w:szCs w:val="20"/>
        </w:rPr>
        <w:t>,</w:t>
      </w:r>
      <w:r w:rsidR="00591458">
        <w:rPr>
          <w:rFonts w:ascii="Arial" w:eastAsia="Arial" w:hAnsi="Arial" w:cs="Arial"/>
          <w:color w:val="000000"/>
          <w:w w:val="105"/>
          <w:szCs w:val="20"/>
        </w:rPr>
        <w:t xml:space="preserve"> </w:t>
      </w:r>
      <w:r w:rsidR="00F00EA7" w:rsidRPr="00F00EA7">
        <w:rPr>
          <w:color w:val="58595B" w:themeColor="text2"/>
          <w:szCs w:val="20"/>
        </w:rPr>
        <w:t>consent to being nominated to act as an auditor for</w:t>
      </w:r>
      <w:r>
        <w:rPr>
          <w:rFonts w:ascii="Arial" w:eastAsia="Arial" w:hAnsi="Arial" w:cs="Arial"/>
          <w:color w:val="00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pacing w:val="2"/>
          <w:w w:val="105"/>
          <w:szCs w:val="20"/>
        </w:rPr>
        <w:t>(</w:t>
      </w:r>
      <w:r>
        <w:rPr>
          <w:rFonts w:ascii="Arial" w:eastAsia="Arial" w:hAnsi="Arial" w:cs="Arial"/>
          <w:i/>
          <w:color w:val="FF0000"/>
          <w:spacing w:val="-3"/>
          <w:w w:val="105"/>
          <w:szCs w:val="20"/>
        </w:rPr>
        <w:t>i</w:t>
      </w:r>
      <w:r>
        <w:rPr>
          <w:rFonts w:ascii="Arial" w:eastAsia="Arial" w:hAnsi="Arial" w:cs="Arial"/>
          <w:i/>
          <w:color w:val="FF0000"/>
          <w:spacing w:val="1"/>
          <w:w w:val="105"/>
          <w:szCs w:val="20"/>
        </w:rPr>
        <w:t>n</w:t>
      </w:r>
      <w:r>
        <w:rPr>
          <w:rFonts w:ascii="Arial" w:eastAsia="Arial" w:hAnsi="Arial" w:cs="Arial"/>
          <w:i/>
          <w:color w:val="FF0000"/>
          <w:spacing w:val="-1"/>
          <w:w w:val="105"/>
          <w:szCs w:val="20"/>
        </w:rPr>
        <w:t>s</w:t>
      </w:r>
      <w:r>
        <w:rPr>
          <w:rFonts w:ascii="Arial" w:eastAsia="Arial" w:hAnsi="Arial" w:cs="Arial"/>
          <w:i/>
          <w:color w:val="FF0000"/>
          <w:w w:val="105"/>
          <w:szCs w:val="20"/>
        </w:rPr>
        <w:t>ert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ti</w:t>
      </w:r>
      <w:r>
        <w:rPr>
          <w:rFonts w:ascii="Arial" w:eastAsia="Arial" w:hAnsi="Arial" w:cs="Arial"/>
          <w:i/>
          <w:color w:val="FF0000"/>
          <w:spacing w:val="1"/>
          <w:w w:val="105"/>
          <w:szCs w:val="20"/>
        </w:rPr>
        <w:t>t</w:t>
      </w:r>
      <w:r>
        <w:rPr>
          <w:rFonts w:ascii="Arial" w:eastAsia="Arial" w:hAnsi="Arial" w:cs="Arial"/>
          <w:i/>
          <w:color w:val="FF0000"/>
          <w:spacing w:val="-3"/>
          <w:w w:val="105"/>
          <w:szCs w:val="20"/>
        </w:rPr>
        <w:t>l</w:t>
      </w:r>
      <w:r>
        <w:rPr>
          <w:rFonts w:ascii="Arial" w:eastAsia="Arial" w:hAnsi="Arial" w:cs="Arial"/>
          <w:i/>
          <w:color w:val="FF0000"/>
          <w:w w:val="105"/>
          <w:szCs w:val="20"/>
        </w:rPr>
        <w:t>e</w:t>
      </w:r>
      <w:r>
        <w:rPr>
          <w:rFonts w:ascii="Arial" w:eastAsia="Arial" w:hAnsi="Arial" w:cs="Arial"/>
          <w:i/>
          <w:color w:val="FF0000"/>
          <w:spacing w:val="-9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and</w:t>
      </w:r>
      <w:r>
        <w:rPr>
          <w:rFonts w:ascii="Arial" w:eastAsia="Arial" w:hAnsi="Arial" w:cs="Arial"/>
          <w:i/>
          <w:color w:val="FF0000"/>
          <w:spacing w:val="-9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full</w:t>
      </w:r>
      <w:r>
        <w:rPr>
          <w:rFonts w:ascii="Arial" w:eastAsia="Arial" w:hAnsi="Arial" w:cs="Arial"/>
          <w:i/>
          <w:color w:val="FF0000"/>
          <w:spacing w:val="-11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n</w:t>
      </w:r>
      <w:r>
        <w:rPr>
          <w:rFonts w:ascii="Arial" w:eastAsia="Arial" w:hAnsi="Arial" w:cs="Arial"/>
          <w:i/>
          <w:color w:val="FF0000"/>
          <w:spacing w:val="1"/>
          <w:w w:val="105"/>
          <w:szCs w:val="20"/>
        </w:rPr>
        <w:t>a</w:t>
      </w:r>
      <w:r>
        <w:rPr>
          <w:rFonts w:ascii="Arial" w:eastAsia="Arial" w:hAnsi="Arial" w:cs="Arial"/>
          <w:i/>
          <w:color w:val="FF0000"/>
          <w:w w:val="105"/>
          <w:szCs w:val="20"/>
        </w:rPr>
        <w:t>me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of</w:t>
      </w:r>
      <w:r>
        <w:rPr>
          <w:rFonts w:ascii="Arial" w:eastAsia="Arial" w:hAnsi="Arial" w:cs="Arial"/>
          <w:i/>
          <w:color w:val="FF0000"/>
          <w:spacing w:val="-8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nominee</w:t>
      </w:r>
      <w:r>
        <w:rPr>
          <w:rFonts w:ascii="Arial" w:eastAsia="Arial" w:hAnsi="Arial" w:cs="Arial"/>
          <w:i/>
          <w:color w:val="FF0000"/>
          <w:spacing w:val="-10"/>
          <w:w w:val="105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w w:val="105"/>
          <w:szCs w:val="20"/>
        </w:rPr>
        <w:t>here)</w:t>
      </w:r>
      <w:r w:rsidR="00F00EA7">
        <w:rPr>
          <w:rFonts w:ascii="Arial" w:eastAsia="Arial" w:hAnsi="Arial" w:cs="Arial"/>
          <w:i/>
          <w:color w:val="FF0000"/>
          <w:w w:val="105"/>
          <w:szCs w:val="20"/>
        </w:rPr>
        <w:t>.</w:t>
      </w:r>
    </w:p>
    <w:p w14:paraId="294781C3" w14:textId="77777777" w:rsidR="00F00EA7" w:rsidRPr="00C1533F" w:rsidRDefault="00F00EA7" w:rsidP="00F00EA7">
      <w:pPr>
        <w:pStyle w:val="BodyText"/>
        <w:rPr>
          <w:lang w:eastAsia="en-AU"/>
        </w:rPr>
      </w:pPr>
      <w:r w:rsidRPr="00C1533F">
        <w:rPr>
          <w:lang w:eastAsia="en-AU"/>
        </w:rPr>
        <w:t xml:space="preserve">In doing so, I confirm </w:t>
      </w:r>
      <w:r>
        <w:rPr>
          <w:lang w:eastAsia="en-AU"/>
        </w:rPr>
        <w:t>the following</w:t>
      </w:r>
      <w:r w:rsidRPr="00C1533F">
        <w:rPr>
          <w:lang w:eastAsia="en-AU"/>
        </w:rPr>
        <w:t xml:space="preserve">:  </w:t>
      </w:r>
    </w:p>
    <w:p w14:paraId="5422649B" w14:textId="06F7D027" w:rsidR="00F00EA7" w:rsidRDefault="00F00EA7" w:rsidP="00F00EA7">
      <w:pPr>
        <w:pStyle w:val="ListNumber0"/>
        <w:rPr>
          <w:szCs w:val="20"/>
        </w:rPr>
      </w:pPr>
      <w:r>
        <w:rPr>
          <w:szCs w:val="20"/>
        </w:rPr>
        <w:t xml:space="preserve">I am </w:t>
      </w:r>
      <w:r w:rsidRPr="00F00EA7">
        <w:rPr>
          <w:color w:val="FF0000"/>
          <w:szCs w:val="20"/>
        </w:rPr>
        <w:t>(complete the following applicable option/s</w:t>
      </w:r>
      <w:r>
        <w:rPr>
          <w:color w:val="FF0000"/>
          <w:szCs w:val="20"/>
        </w:rPr>
        <w:t>)</w:t>
      </w:r>
      <w:r>
        <w:rPr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"/>
        <w:gridCol w:w="9212"/>
      </w:tblGrid>
      <w:tr w:rsidR="00F00EA7" w14:paraId="5360BD15" w14:textId="77777777" w:rsidTr="00293709">
        <w:tc>
          <w:tcPr>
            <w:tcW w:w="426" w:type="dxa"/>
          </w:tcPr>
          <w:p w14:paraId="20AF43B0" w14:textId="77777777" w:rsidR="00F00EA7" w:rsidRPr="006A0F20" w:rsidRDefault="00444F3F" w:rsidP="00293709">
            <w:pPr>
              <w:spacing w:before="80"/>
              <w:rPr>
                <w:b/>
                <w:bCs/>
                <w:color w:val="79A899" w:themeColor="accent2"/>
                <w:sz w:val="24"/>
                <w:szCs w:val="28"/>
              </w:rPr>
            </w:pPr>
            <w:sdt>
              <w:sdtPr>
                <w:rPr>
                  <w:b/>
                  <w:bCs/>
                  <w:color w:val="79A899" w:themeColor="accent2"/>
                  <w:sz w:val="24"/>
                  <w:szCs w:val="28"/>
                </w:rPr>
                <w:id w:val="3494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EA7" w:rsidRPr="006A0F20">
                  <w:rPr>
                    <w:rFonts w:ascii="Segoe UI Symbol" w:hAnsi="Segoe UI Symbol" w:cs="Segoe UI Symbol"/>
                    <w:b/>
                    <w:bCs/>
                    <w:color w:val="79A899" w:themeColor="accent2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9212" w:type="dxa"/>
          </w:tcPr>
          <w:p w14:paraId="7EC47F9E" w14:textId="30880309" w:rsidR="00F00EA7" w:rsidRDefault="00F00EA7" w:rsidP="00F00EA7">
            <w:pPr>
              <w:pStyle w:val="BodyText"/>
            </w:pPr>
            <w:r>
              <w:t xml:space="preserve">a registered health practitioner who holds registration with the </w:t>
            </w:r>
            <w:r w:rsidRPr="00F00EA7">
              <w:rPr>
                <w:i/>
                <w:iCs/>
                <w:color w:val="FF0000"/>
              </w:rPr>
              <w:t>(insert relevant board)</w:t>
            </w:r>
            <w:r w:rsidRPr="00F00EA7">
              <w:rPr>
                <w:color w:val="FF0000"/>
              </w:rPr>
              <w:t xml:space="preserve"> </w:t>
            </w:r>
            <w:r>
              <w:t xml:space="preserve">Board of Australia – </w:t>
            </w:r>
            <w:proofErr w:type="spellStart"/>
            <w:r>
              <w:t>Ahpra</w:t>
            </w:r>
            <w:proofErr w:type="spellEnd"/>
            <w:r>
              <w:t xml:space="preserve"> registration number </w:t>
            </w:r>
            <w:r w:rsidRPr="00F00EA7">
              <w:rPr>
                <w:i/>
                <w:iCs/>
                <w:color w:val="FF0000"/>
              </w:rPr>
              <w:t>(insert number here)</w:t>
            </w:r>
            <w:r w:rsidRPr="00F00EA7">
              <w:rPr>
                <w:color w:val="FF0000"/>
              </w:rPr>
              <w:t xml:space="preserve">  </w:t>
            </w:r>
          </w:p>
        </w:tc>
      </w:tr>
      <w:tr w:rsidR="00F00EA7" w14:paraId="4B39A09F" w14:textId="77777777" w:rsidTr="00293709">
        <w:sdt>
          <w:sdtPr>
            <w:rPr>
              <w:b/>
              <w:bCs/>
              <w:color w:val="79A899" w:themeColor="accent2"/>
              <w:sz w:val="24"/>
              <w:szCs w:val="28"/>
            </w:rPr>
            <w:id w:val="-124856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142A76B" w14:textId="77777777" w:rsidR="00F00EA7" w:rsidRPr="006A0F20" w:rsidRDefault="00F00EA7" w:rsidP="00293709">
                <w:pPr>
                  <w:spacing w:before="80"/>
                  <w:rPr>
                    <w:b/>
                    <w:bCs/>
                    <w:color w:val="79A899" w:themeColor="accent2"/>
                    <w:sz w:val="24"/>
                    <w:szCs w:val="28"/>
                  </w:rPr>
                </w:pPr>
                <w:r w:rsidRPr="006A0F20">
                  <w:rPr>
                    <w:rFonts w:ascii="Segoe UI Symbol" w:hAnsi="Segoe UI Symbol" w:cs="Segoe UI Symbol"/>
                    <w:b/>
                    <w:bCs/>
                    <w:color w:val="79A899" w:themeColor="accent2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9212" w:type="dxa"/>
          </w:tcPr>
          <w:p w14:paraId="351D9714" w14:textId="06F5C237" w:rsidR="00F00EA7" w:rsidRDefault="00F00EA7" w:rsidP="00293709">
            <w:pPr>
              <w:pStyle w:val="BodyText"/>
            </w:pPr>
            <w:r>
              <w:t xml:space="preserve">An unregistered health practitioner who holds accreditation with and/or is a member of </w:t>
            </w:r>
            <w:r w:rsidRPr="00F00EA7">
              <w:rPr>
                <w:i/>
                <w:iCs/>
                <w:color w:val="FF0000"/>
              </w:rPr>
              <w:t>(insert full name of the relevant professional institute/association/accrediting body/other (please specify)</w:t>
            </w:r>
            <w:r>
              <w:rPr>
                <w:i/>
                <w:iCs/>
                <w:color w:val="auto"/>
              </w:rPr>
              <w:t>.</w:t>
            </w:r>
            <w:r>
              <w:t xml:space="preserve"> </w:t>
            </w:r>
          </w:p>
        </w:tc>
      </w:tr>
    </w:tbl>
    <w:p w14:paraId="5DA15AB5" w14:textId="0FA80EEA" w:rsidR="00F00EA7" w:rsidRDefault="00F00EA7" w:rsidP="00F00EA7">
      <w:pPr>
        <w:pStyle w:val="ListNumber0"/>
        <w:rPr>
          <w:szCs w:val="20"/>
        </w:rPr>
      </w:pPr>
      <w:r>
        <w:rPr>
          <w:szCs w:val="20"/>
        </w:rPr>
        <w:t>I have been provided with and have read a copy of the</w:t>
      </w:r>
      <w:r w:rsidR="00953942">
        <w:rPr>
          <w:szCs w:val="20"/>
        </w:rPr>
        <w:t xml:space="preserve"> </w:t>
      </w:r>
      <w:r>
        <w:rPr>
          <w:szCs w:val="20"/>
        </w:rPr>
        <w:t xml:space="preserve">practitioner’s schedule of conditions and/or schedule of </w:t>
      </w:r>
      <w:r w:rsidR="00953942">
        <w:rPr>
          <w:szCs w:val="20"/>
        </w:rPr>
        <w:t>restrictions</w:t>
      </w:r>
      <w:r>
        <w:rPr>
          <w:szCs w:val="20"/>
        </w:rPr>
        <w:t xml:space="preserve"> and I am aware of the specific audit conditions/restrictions imposed. </w:t>
      </w:r>
    </w:p>
    <w:p w14:paraId="309059C2" w14:textId="1D738FDC" w:rsidR="00F00EA7" w:rsidRDefault="00F00EA7" w:rsidP="00F00EA7">
      <w:pPr>
        <w:pStyle w:val="ListNumber0"/>
        <w:rPr>
          <w:szCs w:val="20"/>
        </w:rPr>
      </w:pPr>
      <w:r>
        <w:rPr>
          <w:szCs w:val="20"/>
        </w:rPr>
        <w:t>I am eligible to act as an auditor as I</w:t>
      </w:r>
      <w:r w:rsidR="00953942">
        <w:rPr>
          <w:szCs w:val="20"/>
        </w:rPr>
        <w:t>:</w:t>
      </w:r>
    </w:p>
    <w:p w14:paraId="2327721F" w14:textId="6D1E2DD4" w:rsidR="00F00EA7" w:rsidRDefault="00F00EA7" w:rsidP="00F00EA7">
      <w:pPr>
        <w:pStyle w:val="ListNumber2"/>
      </w:pPr>
      <w:bookmarkStart w:id="0" w:name="_Hlk49350197"/>
      <w:r>
        <w:t xml:space="preserve">am at least 18 years of age </w:t>
      </w:r>
    </w:p>
    <w:p w14:paraId="57CCA052" w14:textId="77777777" w:rsidR="00C46EC6" w:rsidRDefault="00F00EA7" w:rsidP="008C5105">
      <w:pPr>
        <w:pStyle w:val="ListNumber2"/>
      </w:pPr>
      <w:r>
        <w:t xml:space="preserve">do not have a close collegiate, family, social, contractual or financial, or treating relationship with </w:t>
      </w:r>
      <w:r w:rsidR="00C46EC6">
        <w:t>the practitioner</w:t>
      </w:r>
    </w:p>
    <w:p w14:paraId="4FB06465" w14:textId="0DDC28FC" w:rsidR="00F00EA7" w:rsidRDefault="00F00EA7" w:rsidP="008C5105">
      <w:pPr>
        <w:pStyle w:val="ListNumber2"/>
      </w:pPr>
      <w:r>
        <w:t>ha</w:t>
      </w:r>
      <w:r w:rsidR="00C46EC6">
        <w:t xml:space="preserve">ve attached </w:t>
      </w:r>
      <w:r>
        <w:t xml:space="preserve">a copy of </w:t>
      </w:r>
      <w:r w:rsidR="00953942">
        <w:t>my</w:t>
      </w:r>
      <w:r>
        <w:t xml:space="preserve"> curriculum vitae to demonstrate </w:t>
      </w:r>
      <w:r w:rsidR="00C46EC6">
        <w:t>I</w:t>
      </w:r>
      <w:r>
        <w:t xml:space="preserve"> have suitable training, experience and/or qualifications in order to provide the audit required </w:t>
      </w:r>
    </w:p>
    <w:p w14:paraId="3D084B49" w14:textId="2286A5EE" w:rsidR="00F00EA7" w:rsidRDefault="00F00EA7" w:rsidP="00F00EA7">
      <w:pPr>
        <w:pStyle w:val="ListNumber2"/>
      </w:pPr>
      <w:r>
        <w:t>do not have</w:t>
      </w:r>
      <w:r w:rsidRPr="003637BD">
        <w:rPr>
          <w:color w:val="000000"/>
          <w:spacing w:val="-13"/>
          <w:w w:val="105"/>
        </w:rPr>
        <w:t xml:space="preserve"> </w:t>
      </w:r>
      <w:r w:rsidRPr="003637BD">
        <w:t xml:space="preserve">any current conditions, undertakings or restrictions on </w:t>
      </w:r>
      <w:r w:rsidR="00C46EC6">
        <w:t>my</w:t>
      </w:r>
      <w:r w:rsidRPr="003637BD">
        <w:t xml:space="preserve"> registration and/or right to practise as a result of disciplinary action</w:t>
      </w:r>
    </w:p>
    <w:p w14:paraId="023D0C23" w14:textId="2DA55457" w:rsidR="00F00EA7" w:rsidRDefault="00F00EA7" w:rsidP="00F00EA7">
      <w:pPr>
        <w:pStyle w:val="ListNumber2"/>
      </w:pPr>
      <w:r>
        <w:t>ha</w:t>
      </w:r>
      <w:r w:rsidR="00C46EC6">
        <w:t>ve</w:t>
      </w:r>
      <w:r>
        <w:t xml:space="preserve"> not </w:t>
      </w:r>
      <w:r w:rsidRPr="003637BD">
        <w:rPr>
          <w:w w:val="105"/>
        </w:rPr>
        <w:t>been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the</w:t>
      </w:r>
      <w:r w:rsidRPr="003637BD">
        <w:rPr>
          <w:spacing w:val="-12"/>
          <w:w w:val="105"/>
        </w:rPr>
        <w:t xml:space="preserve"> </w:t>
      </w:r>
      <w:r w:rsidRPr="003637BD">
        <w:rPr>
          <w:spacing w:val="-3"/>
          <w:w w:val="105"/>
        </w:rPr>
        <w:t>s</w:t>
      </w:r>
      <w:r w:rsidRPr="003637BD">
        <w:rPr>
          <w:w w:val="105"/>
        </w:rPr>
        <w:t>ubj</w:t>
      </w:r>
      <w:r w:rsidRPr="003637BD">
        <w:rPr>
          <w:spacing w:val="1"/>
          <w:w w:val="105"/>
        </w:rPr>
        <w:t>e</w:t>
      </w:r>
      <w:r w:rsidRPr="003637BD">
        <w:rPr>
          <w:spacing w:val="-1"/>
          <w:w w:val="105"/>
        </w:rPr>
        <w:t>c</w:t>
      </w:r>
      <w:r w:rsidRPr="003637BD">
        <w:rPr>
          <w:w w:val="105"/>
        </w:rPr>
        <w:t>t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of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any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adverse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findin</w:t>
      </w:r>
      <w:r w:rsidRPr="003637BD">
        <w:rPr>
          <w:spacing w:val="1"/>
          <w:w w:val="105"/>
        </w:rPr>
        <w:t>g</w:t>
      </w:r>
      <w:r w:rsidRPr="003637BD">
        <w:rPr>
          <w:w w:val="105"/>
        </w:rPr>
        <w:t>s</w:t>
      </w:r>
      <w:r w:rsidRPr="003637BD">
        <w:rPr>
          <w:spacing w:val="-12"/>
          <w:w w:val="105"/>
        </w:rPr>
        <w:t xml:space="preserve"> </w:t>
      </w:r>
      <w:r w:rsidRPr="003637BD">
        <w:rPr>
          <w:spacing w:val="-3"/>
          <w:w w:val="105"/>
        </w:rPr>
        <w:t>i</w:t>
      </w:r>
      <w:r w:rsidRPr="003637BD">
        <w:rPr>
          <w:w w:val="105"/>
        </w:rPr>
        <w:t>n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previous</w:t>
      </w:r>
      <w:r w:rsidRPr="003637BD">
        <w:rPr>
          <w:spacing w:val="-14"/>
          <w:w w:val="105"/>
        </w:rPr>
        <w:t xml:space="preserve"> </w:t>
      </w:r>
      <w:r w:rsidRPr="003637BD">
        <w:rPr>
          <w:w w:val="105"/>
        </w:rPr>
        <w:t>d</w:t>
      </w:r>
      <w:r w:rsidRPr="003637BD">
        <w:rPr>
          <w:spacing w:val="1"/>
          <w:w w:val="105"/>
        </w:rPr>
        <w:t>i</w:t>
      </w:r>
      <w:r w:rsidRPr="003637BD">
        <w:rPr>
          <w:w w:val="105"/>
        </w:rPr>
        <w:t>sciplinary</w:t>
      </w:r>
      <w:r w:rsidRPr="003637BD">
        <w:rPr>
          <w:spacing w:val="-14"/>
          <w:w w:val="105"/>
        </w:rPr>
        <w:t xml:space="preserve"> </w:t>
      </w:r>
      <w:r w:rsidRPr="003637BD">
        <w:rPr>
          <w:w w:val="105"/>
        </w:rPr>
        <w:t>pro</w:t>
      </w:r>
      <w:r w:rsidRPr="003637BD">
        <w:rPr>
          <w:spacing w:val="-3"/>
          <w:w w:val="105"/>
        </w:rPr>
        <w:t>c</w:t>
      </w:r>
      <w:r w:rsidRPr="003637BD">
        <w:rPr>
          <w:w w:val="105"/>
        </w:rPr>
        <w:t>ee</w:t>
      </w:r>
      <w:r w:rsidRPr="003637BD">
        <w:rPr>
          <w:spacing w:val="1"/>
          <w:w w:val="105"/>
        </w:rPr>
        <w:t>d</w:t>
      </w:r>
      <w:r w:rsidRPr="003637BD">
        <w:rPr>
          <w:w w:val="105"/>
        </w:rPr>
        <w:t>i</w:t>
      </w:r>
      <w:r w:rsidRPr="003637BD">
        <w:rPr>
          <w:spacing w:val="1"/>
          <w:w w:val="105"/>
        </w:rPr>
        <w:t>n</w:t>
      </w:r>
      <w:r w:rsidRPr="003637BD">
        <w:rPr>
          <w:w w:val="105"/>
        </w:rPr>
        <w:t>gs</w:t>
      </w:r>
    </w:p>
    <w:p w14:paraId="7B073B4E" w14:textId="6DBF2F7C" w:rsidR="00F00EA7" w:rsidRDefault="00F00EA7" w:rsidP="00F00EA7">
      <w:pPr>
        <w:pStyle w:val="ListNumber2"/>
      </w:pPr>
      <w:r>
        <w:t>satisf</w:t>
      </w:r>
      <w:r w:rsidR="00C46EC6">
        <w:t>y</w:t>
      </w:r>
      <w:r>
        <w:t xml:space="preserve"> </w:t>
      </w:r>
      <w:r w:rsidRPr="003637BD">
        <w:rPr>
          <w:w w:val="105"/>
        </w:rPr>
        <w:t>a</w:t>
      </w:r>
      <w:r w:rsidRPr="003637BD">
        <w:rPr>
          <w:spacing w:val="1"/>
          <w:w w:val="105"/>
        </w:rPr>
        <w:t>n</w:t>
      </w:r>
      <w:r w:rsidRPr="003637BD">
        <w:rPr>
          <w:w w:val="105"/>
        </w:rPr>
        <w:t>y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add</w:t>
      </w:r>
      <w:r w:rsidRPr="003637BD">
        <w:rPr>
          <w:spacing w:val="-3"/>
          <w:w w:val="105"/>
        </w:rPr>
        <w:t>i</w:t>
      </w:r>
      <w:r w:rsidRPr="003637BD">
        <w:rPr>
          <w:w w:val="105"/>
        </w:rPr>
        <w:t>tion</w:t>
      </w:r>
      <w:r w:rsidRPr="003637BD">
        <w:rPr>
          <w:spacing w:val="1"/>
          <w:w w:val="105"/>
        </w:rPr>
        <w:t>a</w:t>
      </w:r>
      <w:r w:rsidRPr="003637BD">
        <w:rPr>
          <w:w w:val="105"/>
        </w:rPr>
        <w:t>l</w:t>
      </w:r>
      <w:r w:rsidRPr="003637BD">
        <w:rPr>
          <w:spacing w:val="-14"/>
          <w:w w:val="105"/>
        </w:rPr>
        <w:t xml:space="preserve"> </w:t>
      </w:r>
      <w:r w:rsidRPr="003637BD">
        <w:rPr>
          <w:w w:val="105"/>
        </w:rPr>
        <w:t>criteria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ou</w:t>
      </w:r>
      <w:r w:rsidRPr="003637BD">
        <w:rPr>
          <w:spacing w:val="1"/>
          <w:w w:val="105"/>
        </w:rPr>
        <w:t>t</w:t>
      </w:r>
      <w:r w:rsidRPr="003637BD">
        <w:rPr>
          <w:w w:val="105"/>
        </w:rPr>
        <w:t>li</w:t>
      </w:r>
      <w:r w:rsidRPr="003637BD">
        <w:rPr>
          <w:spacing w:val="1"/>
          <w:w w:val="105"/>
        </w:rPr>
        <w:t>n</w:t>
      </w:r>
      <w:r w:rsidRPr="003637BD">
        <w:rPr>
          <w:w w:val="105"/>
        </w:rPr>
        <w:t>ed</w:t>
      </w:r>
      <w:r w:rsidRPr="003637BD">
        <w:rPr>
          <w:spacing w:val="-12"/>
          <w:w w:val="105"/>
        </w:rPr>
        <w:t xml:space="preserve"> </w:t>
      </w:r>
      <w:r w:rsidRPr="003637BD">
        <w:rPr>
          <w:spacing w:val="-3"/>
          <w:w w:val="105"/>
        </w:rPr>
        <w:t>i</w:t>
      </w:r>
      <w:r w:rsidRPr="003637BD">
        <w:rPr>
          <w:w w:val="105"/>
        </w:rPr>
        <w:t>n</w:t>
      </w:r>
      <w:r w:rsidRPr="003637BD">
        <w:rPr>
          <w:spacing w:val="-12"/>
          <w:w w:val="105"/>
        </w:rPr>
        <w:t xml:space="preserve"> </w:t>
      </w:r>
      <w:r w:rsidR="00C46EC6">
        <w:rPr>
          <w:spacing w:val="-12"/>
          <w:w w:val="105"/>
        </w:rPr>
        <w:t xml:space="preserve">the practitioner’s </w:t>
      </w:r>
      <w:r w:rsidRPr="003637BD">
        <w:rPr>
          <w:w w:val="105"/>
        </w:rPr>
        <w:t>schedu</w:t>
      </w:r>
      <w:r w:rsidRPr="003637BD">
        <w:rPr>
          <w:spacing w:val="-3"/>
          <w:w w:val="105"/>
        </w:rPr>
        <w:t>l</w:t>
      </w:r>
      <w:r w:rsidRPr="003637BD">
        <w:rPr>
          <w:w w:val="105"/>
        </w:rPr>
        <w:t>e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of</w:t>
      </w:r>
      <w:r w:rsidRPr="003637BD">
        <w:rPr>
          <w:spacing w:val="-12"/>
          <w:w w:val="105"/>
        </w:rPr>
        <w:t xml:space="preserve"> </w:t>
      </w:r>
      <w:r w:rsidRPr="003637BD">
        <w:rPr>
          <w:w w:val="105"/>
        </w:rPr>
        <w:t>c</w:t>
      </w:r>
      <w:r w:rsidRPr="003637BD">
        <w:rPr>
          <w:spacing w:val="2"/>
          <w:w w:val="105"/>
        </w:rPr>
        <w:t>o</w:t>
      </w:r>
      <w:r w:rsidRPr="003637BD">
        <w:rPr>
          <w:w w:val="105"/>
        </w:rPr>
        <w:t>nd</w:t>
      </w:r>
      <w:r w:rsidRPr="003637BD">
        <w:rPr>
          <w:spacing w:val="-3"/>
          <w:w w:val="105"/>
        </w:rPr>
        <w:t>i</w:t>
      </w:r>
      <w:r w:rsidRPr="003637BD">
        <w:rPr>
          <w:w w:val="105"/>
        </w:rPr>
        <w:t>tio</w:t>
      </w:r>
      <w:r w:rsidRPr="003637BD">
        <w:rPr>
          <w:spacing w:val="1"/>
          <w:w w:val="105"/>
        </w:rPr>
        <w:t>n</w:t>
      </w:r>
      <w:r w:rsidRPr="003637BD">
        <w:rPr>
          <w:w w:val="105"/>
        </w:rPr>
        <w:t>s</w:t>
      </w:r>
      <w:r w:rsidRPr="003637BD">
        <w:rPr>
          <w:spacing w:val="-13"/>
          <w:w w:val="105"/>
        </w:rPr>
        <w:t xml:space="preserve"> </w:t>
      </w:r>
      <w:r w:rsidRPr="003637BD">
        <w:rPr>
          <w:w w:val="105"/>
        </w:rPr>
        <w:t>an</w:t>
      </w:r>
      <w:r w:rsidRPr="003637BD">
        <w:rPr>
          <w:spacing w:val="1"/>
          <w:w w:val="105"/>
        </w:rPr>
        <w:t>d</w:t>
      </w:r>
      <w:r w:rsidRPr="003637BD">
        <w:rPr>
          <w:w w:val="105"/>
        </w:rPr>
        <w:t>/or</w:t>
      </w:r>
      <w:r w:rsidRPr="003637BD">
        <w:rPr>
          <w:spacing w:val="-12"/>
          <w:w w:val="105"/>
        </w:rPr>
        <w:t xml:space="preserve"> </w:t>
      </w:r>
      <w:r w:rsidRPr="003637BD">
        <w:rPr>
          <w:spacing w:val="-3"/>
          <w:w w:val="105"/>
        </w:rPr>
        <w:t>s</w:t>
      </w:r>
      <w:r w:rsidRPr="003637BD">
        <w:rPr>
          <w:spacing w:val="-1"/>
          <w:w w:val="105"/>
        </w:rPr>
        <w:t>c</w:t>
      </w:r>
      <w:r w:rsidRPr="003637BD">
        <w:rPr>
          <w:w w:val="105"/>
        </w:rPr>
        <w:t>hed</w:t>
      </w:r>
      <w:r w:rsidRPr="003637BD">
        <w:rPr>
          <w:spacing w:val="1"/>
          <w:w w:val="105"/>
        </w:rPr>
        <w:t>u</w:t>
      </w:r>
      <w:r w:rsidRPr="003637BD">
        <w:rPr>
          <w:spacing w:val="-3"/>
          <w:w w:val="105"/>
        </w:rPr>
        <w:t>l</w:t>
      </w:r>
      <w:r w:rsidRPr="003637BD">
        <w:rPr>
          <w:w w:val="105"/>
        </w:rPr>
        <w:t>e</w:t>
      </w:r>
      <w:r w:rsidRPr="003637BD">
        <w:rPr>
          <w:spacing w:val="-11"/>
          <w:w w:val="105"/>
        </w:rPr>
        <w:t xml:space="preserve"> </w:t>
      </w:r>
      <w:r w:rsidRPr="003637BD">
        <w:rPr>
          <w:w w:val="105"/>
        </w:rPr>
        <w:t>of</w:t>
      </w:r>
      <w:r w:rsidRPr="003637BD">
        <w:rPr>
          <w:w w:val="103"/>
        </w:rPr>
        <w:t xml:space="preserve"> </w:t>
      </w:r>
      <w:r w:rsidRPr="003637BD">
        <w:rPr>
          <w:w w:val="105"/>
        </w:rPr>
        <w:t>re</w:t>
      </w:r>
      <w:r w:rsidRPr="003637BD">
        <w:rPr>
          <w:spacing w:val="-3"/>
          <w:w w:val="105"/>
        </w:rPr>
        <w:t>s</w:t>
      </w:r>
      <w:r w:rsidRPr="003637BD">
        <w:rPr>
          <w:w w:val="105"/>
        </w:rPr>
        <w:t>tr</w:t>
      </w:r>
      <w:r w:rsidRPr="003637BD">
        <w:rPr>
          <w:spacing w:val="-1"/>
          <w:w w:val="105"/>
        </w:rPr>
        <w:t>i</w:t>
      </w:r>
      <w:r w:rsidRPr="003637BD">
        <w:rPr>
          <w:w w:val="105"/>
        </w:rPr>
        <w:t>ct</w:t>
      </w:r>
      <w:r w:rsidRPr="003637BD">
        <w:rPr>
          <w:spacing w:val="-3"/>
          <w:w w:val="105"/>
        </w:rPr>
        <w:t>i</w:t>
      </w:r>
      <w:r w:rsidRPr="003637BD">
        <w:rPr>
          <w:w w:val="105"/>
        </w:rPr>
        <w:t>ons.</w:t>
      </w:r>
    </w:p>
    <w:bookmarkEnd w:id="0"/>
    <w:p w14:paraId="2BCFFDA4" w14:textId="783B9643" w:rsidR="00C46EC6" w:rsidRPr="00C46EC6" w:rsidRDefault="00C46EC6" w:rsidP="00C46EC6">
      <w:pPr>
        <w:pStyle w:val="ListNumber0"/>
        <w:rPr>
          <w:szCs w:val="20"/>
        </w:rPr>
      </w:pPr>
      <w:r>
        <w:rPr>
          <w:szCs w:val="20"/>
        </w:rPr>
        <w:t xml:space="preserve">If I am approved as an auditor, </w:t>
      </w:r>
      <w:r w:rsidRPr="00C1533F">
        <w:t>I agree to provide an audit plan to the Office of the Health Ombudsman (OHO) outlining the form the audit/s will take and how the areas of concern for the Health Ombudsman will be addressed</w:t>
      </w:r>
      <w:r>
        <w:t>.</w:t>
      </w:r>
    </w:p>
    <w:p w14:paraId="3E7709EC" w14:textId="44178E12" w:rsidR="00C46EC6" w:rsidRPr="00C46EC6" w:rsidRDefault="00C46EC6" w:rsidP="00C46EC6">
      <w:pPr>
        <w:pStyle w:val="ListNumber0"/>
        <w:rPr>
          <w:szCs w:val="20"/>
        </w:rPr>
      </w:pPr>
      <w:r>
        <w:t xml:space="preserve">I am willing </w:t>
      </w:r>
      <w:r w:rsidRPr="00C1533F">
        <w:t xml:space="preserve">to provide reports to the OHO on completion of the </w:t>
      </w:r>
      <w:r>
        <w:t>audit/s specifically addressing:</w:t>
      </w:r>
    </w:p>
    <w:p w14:paraId="28313DE8" w14:textId="64A8521C" w:rsidR="00C46EC6" w:rsidRDefault="00953942" w:rsidP="00C46EC6">
      <w:pPr>
        <w:pStyle w:val="ListNumber2"/>
      </w:pPr>
      <w:r>
        <w:t>t</w:t>
      </w:r>
      <w:r w:rsidR="00C46EC6">
        <w:t xml:space="preserve">he </w:t>
      </w:r>
      <w:r w:rsidR="00C46EC6" w:rsidRPr="00C1533F">
        <w:t xml:space="preserve">practitioner’s compliance with the </w:t>
      </w:r>
      <w:r w:rsidR="00C46EC6">
        <w:t>s</w:t>
      </w:r>
      <w:r w:rsidR="00C46EC6" w:rsidRPr="00C1533F">
        <w:t xml:space="preserve">chedule of </w:t>
      </w:r>
      <w:r w:rsidR="00C46EC6">
        <w:t>c</w:t>
      </w:r>
      <w:r w:rsidR="00C46EC6" w:rsidRPr="00C1533F">
        <w:t xml:space="preserve">onditions and/or </w:t>
      </w:r>
      <w:r w:rsidR="00C46EC6">
        <w:t>s</w:t>
      </w:r>
      <w:r w:rsidR="00C46EC6" w:rsidRPr="00C1533F">
        <w:t xml:space="preserve">chedule of </w:t>
      </w:r>
      <w:r w:rsidR="00C46EC6">
        <w:t>r</w:t>
      </w:r>
      <w:r w:rsidR="00C46EC6" w:rsidRPr="00C1533F">
        <w:t>estrictions</w:t>
      </w:r>
    </w:p>
    <w:p w14:paraId="50463534" w14:textId="779E4A5F" w:rsidR="00C46EC6" w:rsidRDefault="00953942" w:rsidP="00C46EC6">
      <w:pPr>
        <w:pStyle w:val="ListNumber2"/>
      </w:pPr>
      <w:r>
        <w:t>t</w:t>
      </w:r>
      <w:r w:rsidR="00C46EC6">
        <w:t>hat the audit focussed on the concerns and requirements as outlined in the practitioner’s schedule of conditions and/or schedule of restrictions</w:t>
      </w:r>
    </w:p>
    <w:p w14:paraId="28C7199F" w14:textId="7DBF5A23" w:rsidR="00C46EC6" w:rsidRDefault="00953942" w:rsidP="00C46EC6">
      <w:pPr>
        <w:pStyle w:val="ListNumber2"/>
      </w:pPr>
      <w:r>
        <w:t>m</w:t>
      </w:r>
      <w:r w:rsidR="00C46EC6">
        <w:t>y findings and my analysis of the results of the audit</w:t>
      </w:r>
    </w:p>
    <w:p w14:paraId="7E2495B4" w14:textId="0B4EBB14" w:rsidR="00C46EC6" w:rsidRDefault="00C46EC6" w:rsidP="00C46EC6">
      <w:pPr>
        <w:pStyle w:val="ListNumber2"/>
      </w:pPr>
      <w:r>
        <w:t>Whether I have, or am aware of any, concerns about the practitioner’s conduct, professional performance and/or fitness to practice</w:t>
      </w:r>
    </w:p>
    <w:p w14:paraId="666BB778" w14:textId="67509FB0" w:rsidR="00C46EC6" w:rsidRDefault="00C46EC6" w:rsidP="00C46EC6">
      <w:pPr>
        <w:pStyle w:val="ListNumber0"/>
      </w:pPr>
      <w:r>
        <w:t xml:space="preserve">I agree to immediately contact the OHO if I have a concern or become aware of a concern about </w:t>
      </w:r>
    </w:p>
    <w:p w14:paraId="1B0B19ED" w14:textId="77777777" w:rsidR="00C46EC6" w:rsidRDefault="00C46EC6" w:rsidP="00C46EC6">
      <w:pPr>
        <w:pStyle w:val="ListNumber0"/>
        <w:numPr>
          <w:ilvl w:val="0"/>
          <w:numId w:val="0"/>
        </w:numPr>
        <w:ind w:left="425"/>
      </w:pPr>
    </w:p>
    <w:p w14:paraId="08803649" w14:textId="218EF216" w:rsidR="00C46EC6" w:rsidRDefault="00C46EC6" w:rsidP="00C46EC6">
      <w:pPr>
        <w:pStyle w:val="ListNumber2"/>
      </w:pPr>
      <w:r>
        <w:lastRenderedPageBreak/>
        <w:t xml:space="preserve">the </w:t>
      </w:r>
      <w:r w:rsidR="00953942">
        <w:t>practitioner’s</w:t>
      </w:r>
      <w:r>
        <w:t xml:space="preserve"> compliance with the schedule of conditions and/or schedule of restrictions and/or</w:t>
      </w:r>
    </w:p>
    <w:p w14:paraId="67BD1A21" w14:textId="039D2EAC" w:rsidR="00C46EC6" w:rsidRDefault="00C46EC6" w:rsidP="00C46EC6">
      <w:pPr>
        <w:pStyle w:val="ListNumber2"/>
      </w:pPr>
      <w:r>
        <w:t xml:space="preserve">the </w:t>
      </w:r>
      <w:r w:rsidR="00953942">
        <w:t>practitioner’s</w:t>
      </w:r>
      <w:r>
        <w:t xml:space="preserve"> conduct, professional performance and/or fitness to practise. </w:t>
      </w:r>
    </w:p>
    <w:p w14:paraId="0F1FE2AE" w14:textId="77777777" w:rsidR="00C46EC6" w:rsidRDefault="00C46EC6" w:rsidP="00C46EC6">
      <w:pPr>
        <w:keepNext/>
        <w:keepLines/>
        <w:spacing w:before="240" w:after="120"/>
        <w:outlineLvl w:val="1"/>
        <w:rPr>
          <w:rFonts w:asciiTheme="majorHAnsi" w:eastAsiaTheme="majorEastAsia" w:hAnsiTheme="majorHAnsi" w:cstheme="majorBidi"/>
          <w:b/>
          <w:noProof/>
          <w:color w:val="79A899" w:themeColor="accent2"/>
          <w:sz w:val="22"/>
          <w:szCs w:val="26"/>
        </w:rPr>
      </w:pPr>
      <w:r w:rsidRPr="00C46EC6">
        <w:rPr>
          <w:rFonts w:asciiTheme="majorHAnsi" w:eastAsiaTheme="majorEastAsia" w:hAnsiTheme="majorHAnsi" w:cstheme="majorBidi"/>
          <w:b/>
          <w:noProof/>
          <w:color w:val="79A899" w:themeColor="accent2"/>
          <w:sz w:val="22"/>
          <w:szCs w:val="26"/>
        </w:rPr>
        <w:t>Contact details for auditor</w:t>
      </w:r>
    </w:p>
    <w:p w14:paraId="3287C35B" w14:textId="77777777" w:rsidR="00C46EC6" w:rsidRDefault="00C46EC6" w:rsidP="00C46EC6">
      <w:pPr>
        <w:pStyle w:val="BodyText"/>
      </w:pPr>
      <w:r>
        <w:t xml:space="preserve">Name: </w:t>
      </w:r>
      <w:sdt>
        <w:sdtPr>
          <w:id w:val="1701668314"/>
          <w:placeholder>
            <w:docPart w:val="49B60E6393B94FA8A96239FD3E15A165"/>
          </w:placeholder>
          <w:showingPlcHdr/>
        </w:sdtPr>
        <w:sdtEndPr/>
        <w:sdtContent>
          <w:r>
            <w:t xml:space="preserve">                                                                         </w:t>
          </w:r>
        </w:sdtContent>
      </w:sdt>
      <w:r>
        <w:t xml:space="preserve">     </w:t>
      </w:r>
    </w:p>
    <w:p w14:paraId="1D5E45D0" w14:textId="77777777" w:rsidR="00C46EC6" w:rsidRDefault="00C46EC6" w:rsidP="00C46EC6">
      <w:pPr>
        <w:pStyle w:val="BodyText"/>
      </w:pPr>
      <w:r>
        <w:t xml:space="preserve">Place of employment: </w:t>
      </w:r>
      <w:sdt>
        <w:sdtPr>
          <w:id w:val="1493531124"/>
          <w:placeholder>
            <w:docPart w:val="5FCA0400BD7048F5853BD193FCCF7280"/>
          </w:placeholder>
          <w:showingPlcHdr/>
        </w:sdtPr>
        <w:sdtEndPr/>
        <w:sdtContent>
          <w:r>
            <w:rPr>
              <w:color w:val="FF0000"/>
            </w:rPr>
            <w:t xml:space="preserve">                                  </w:t>
          </w:r>
          <w:r>
            <w:t xml:space="preserve">               </w:t>
          </w:r>
        </w:sdtContent>
      </w:sdt>
      <w:r>
        <w:t xml:space="preserve">      </w:t>
      </w:r>
    </w:p>
    <w:p w14:paraId="44A9088A" w14:textId="77777777" w:rsidR="00C46EC6" w:rsidRDefault="00C46EC6" w:rsidP="00C46EC6">
      <w:pPr>
        <w:pStyle w:val="BodyText"/>
      </w:pPr>
      <w:r>
        <w:t xml:space="preserve">Postal address: </w:t>
      </w:r>
      <w:sdt>
        <w:sdtPr>
          <w:id w:val="-237483428"/>
          <w:placeholder>
            <w:docPart w:val="C17ED9C75CAB40C4BB8ECAA5EBA252E8"/>
          </w:placeholder>
          <w:showingPlcHdr/>
        </w:sdtPr>
        <w:sdtEndPr/>
        <w:sdtContent>
          <w:r>
            <w:rPr>
              <w:i/>
              <w:color w:val="FF0000"/>
            </w:rPr>
            <w:t xml:space="preserve">                                                           </w:t>
          </w:r>
        </w:sdtContent>
      </w:sdt>
      <w:r>
        <w:t xml:space="preserve">      </w:t>
      </w:r>
    </w:p>
    <w:p w14:paraId="23B97704" w14:textId="77777777" w:rsidR="00C46EC6" w:rsidRDefault="00C46EC6" w:rsidP="00C46EC6">
      <w:pPr>
        <w:pStyle w:val="BodyText"/>
      </w:pPr>
      <w:r>
        <w:t xml:space="preserve">Phone number: </w:t>
      </w:r>
      <w:sdt>
        <w:sdtPr>
          <w:id w:val="-1905136324"/>
          <w:placeholder>
            <w:docPart w:val="73A3EDE0FFC1499C9404A7834BDFBBE3"/>
          </w:placeholder>
          <w:showingPlcHdr/>
        </w:sdtPr>
        <w:sdtEndPr/>
        <w:sdtContent>
          <w:r>
            <w:rPr>
              <w:i/>
              <w:color w:val="FF0000"/>
            </w:rPr>
            <w:t xml:space="preserve">                                                           </w:t>
          </w:r>
        </w:sdtContent>
      </w:sdt>
      <w:r>
        <w:t xml:space="preserve">      </w:t>
      </w:r>
    </w:p>
    <w:p w14:paraId="1D17A8FA" w14:textId="77777777" w:rsidR="00C46EC6" w:rsidRDefault="00C46EC6" w:rsidP="00C46EC6">
      <w:pPr>
        <w:pStyle w:val="BodyText"/>
      </w:pPr>
      <w:r>
        <w:t xml:space="preserve">Email address: </w:t>
      </w:r>
      <w:sdt>
        <w:sdtPr>
          <w:id w:val="-207647287"/>
          <w:placeholder>
            <w:docPart w:val="CC36BB6CBCF646DF9E2220CE7B5A38F7"/>
          </w:placeholder>
          <w:showingPlcHdr/>
        </w:sdtPr>
        <w:sdtEndPr/>
        <w:sdtContent>
          <w:r>
            <w:rPr>
              <w:i/>
              <w:color w:val="FF0000"/>
            </w:rPr>
            <w:t xml:space="preserve">                                                            </w:t>
          </w:r>
        </w:sdtContent>
      </w:sdt>
      <w:r>
        <w:t xml:space="preserve">      </w:t>
      </w:r>
    </w:p>
    <w:p w14:paraId="7D25E9D0" w14:textId="2D7C2D42" w:rsidR="00C46EC6" w:rsidRDefault="00C46EC6" w:rsidP="00C46EC6">
      <w:pPr>
        <w:keepNext/>
        <w:keepLines/>
        <w:spacing w:before="240" w:after="120"/>
        <w:outlineLvl w:val="1"/>
        <w:rPr>
          <w:rFonts w:asciiTheme="majorHAnsi" w:eastAsiaTheme="majorEastAsia" w:hAnsiTheme="majorHAnsi" w:cstheme="majorBidi"/>
          <w:b/>
          <w:noProof/>
          <w:color w:val="79A899" w:themeColor="accent2"/>
          <w:sz w:val="22"/>
          <w:szCs w:val="26"/>
        </w:rPr>
      </w:pPr>
      <w:r w:rsidRPr="00C46EC6">
        <w:rPr>
          <w:rFonts w:asciiTheme="majorHAnsi" w:eastAsiaTheme="majorEastAsia" w:hAnsiTheme="majorHAnsi" w:cstheme="majorBidi"/>
          <w:b/>
          <w:noProof/>
          <w:color w:val="79A899" w:themeColor="accent2"/>
          <w:sz w:val="22"/>
          <w:szCs w:val="26"/>
        </w:rPr>
        <w:t>Acknowledgement by auditor</w:t>
      </w: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34"/>
        <w:gridCol w:w="5103"/>
        <w:gridCol w:w="991"/>
        <w:gridCol w:w="2410"/>
      </w:tblGrid>
      <w:tr w:rsidR="006A0F20" w:rsidRPr="00FE100D" w14:paraId="4112ADA4" w14:textId="77777777" w:rsidTr="006A0F20">
        <w:tc>
          <w:tcPr>
            <w:tcW w:w="1134" w:type="dxa"/>
          </w:tcPr>
          <w:p w14:paraId="5AAD84A3" w14:textId="53A7842B" w:rsidR="006A0F20" w:rsidRPr="00FE100D" w:rsidRDefault="001C4809" w:rsidP="001F57BB">
            <w:pPr>
              <w:pStyle w:val="BodyText"/>
              <w:spacing w:before="360" w:after="60"/>
              <w:rPr>
                <w:szCs w:val="20"/>
              </w:rPr>
            </w:pPr>
            <w:r w:rsidRPr="00FE100D">
              <w:rPr>
                <w:szCs w:val="20"/>
              </w:rPr>
              <w:t>S</w:t>
            </w:r>
            <w:r w:rsidR="006A0F20" w:rsidRPr="00FE100D">
              <w:rPr>
                <w:szCs w:val="20"/>
              </w:rPr>
              <w:t>ignature:</w:t>
            </w:r>
          </w:p>
        </w:tc>
        <w:tc>
          <w:tcPr>
            <w:tcW w:w="5103" w:type="dxa"/>
          </w:tcPr>
          <w:p w14:paraId="4DC644F2" w14:textId="77777777" w:rsidR="006A0F20" w:rsidRPr="00FE100D" w:rsidRDefault="006A0F20" w:rsidP="006A0F20">
            <w:pPr>
              <w:pStyle w:val="BodyText"/>
              <w:spacing w:before="360" w:after="40"/>
              <w:rPr>
                <w:szCs w:val="20"/>
              </w:rPr>
            </w:pPr>
          </w:p>
        </w:tc>
        <w:tc>
          <w:tcPr>
            <w:tcW w:w="991" w:type="dxa"/>
          </w:tcPr>
          <w:p w14:paraId="4A4FC8B0" w14:textId="77777777" w:rsidR="006A0F20" w:rsidRPr="00FE100D" w:rsidRDefault="006A0F20" w:rsidP="006A0F20">
            <w:pPr>
              <w:pStyle w:val="BodyText"/>
              <w:spacing w:before="360" w:after="40"/>
              <w:rPr>
                <w:szCs w:val="20"/>
              </w:rPr>
            </w:pPr>
            <w:r w:rsidRPr="00FE100D">
              <w:rPr>
                <w:szCs w:val="20"/>
              </w:rPr>
              <w:t>Date:</w:t>
            </w:r>
          </w:p>
        </w:tc>
        <w:sdt>
          <w:sdtPr>
            <w:rPr>
              <w:szCs w:val="20"/>
            </w:rPr>
            <w:id w:val="-119617656"/>
            <w:placeholder>
              <w:docPart w:val="3D0B05164BCE4EA5B2BC40C36EFC73B0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410" w:type="dxa"/>
              </w:tcPr>
              <w:p w14:paraId="71D2DA6E" w14:textId="77777777" w:rsidR="006A0F20" w:rsidRPr="00FE100D" w:rsidRDefault="006A0F20" w:rsidP="006A0F20">
                <w:pPr>
                  <w:pStyle w:val="BodyText"/>
                  <w:spacing w:before="360" w:after="40"/>
                  <w:rPr>
                    <w:szCs w:val="20"/>
                  </w:rPr>
                </w:pPr>
                <w:r w:rsidRPr="00FE100D">
                  <w:rPr>
                    <w:szCs w:val="20"/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049C33D7" w14:textId="537BD648" w:rsidR="006A0F20" w:rsidRPr="00FE100D" w:rsidRDefault="006A0F20" w:rsidP="006A0F20">
      <w:pPr>
        <w:rPr>
          <w:szCs w:val="20"/>
        </w:rPr>
      </w:pPr>
    </w:p>
    <w:p w14:paraId="7F2A06EA" w14:textId="36121AC2" w:rsidR="00620D61" w:rsidRPr="00FE100D" w:rsidRDefault="00620D61" w:rsidP="006A0F20">
      <w:pPr>
        <w:rPr>
          <w:color w:val="58595B" w:themeColor="text2"/>
          <w:szCs w:val="20"/>
        </w:rPr>
      </w:pPr>
    </w:p>
    <w:p w14:paraId="7358F093" w14:textId="77777777" w:rsidR="00620D61" w:rsidRPr="00FE100D" w:rsidRDefault="00620D61" w:rsidP="006A0F20">
      <w:pPr>
        <w:rPr>
          <w:color w:val="58595B" w:themeColor="text2"/>
          <w:szCs w:val="20"/>
        </w:rPr>
      </w:pPr>
    </w:p>
    <w:p w14:paraId="50D8672A" w14:textId="5EFD6032" w:rsidR="001C4809" w:rsidRPr="00FE100D" w:rsidRDefault="00620D61" w:rsidP="006A0F20">
      <w:pPr>
        <w:rPr>
          <w:color w:val="58595B" w:themeColor="text2"/>
          <w:szCs w:val="20"/>
        </w:rPr>
      </w:pPr>
      <w:r w:rsidRPr="00FE100D">
        <w:rPr>
          <w:color w:val="58595B" w:themeColor="text2"/>
          <w:szCs w:val="20"/>
        </w:rPr>
        <w:t xml:space="preserve">Please return this form </w:t>
      </w:r>
      <w:r w:rsidR="003637BD" w:rsidRPr="00FE100D">
        <w:rPr>
          <w:color w:val="58595B" w:themeColor="text2"/>
          <w:szCs w:val="20"/>
        </w:rPr>
        <w:t xml:space="preserve">with required attachments </w:t>
      </w:r>
      <w:r w:rsidRPr="00FE100D">
        <w:rPr>
          <w:color w:val="58595B" w:themeColor="text2"/>
          <w:szCs w:val="20"/>
        </w:rPr>
        <w:t>to the Office of the Health Ombudsman</w:t>
      </w:r>
    </w:p>
    <w:p w14:paraId="2B75CDA6" w14:textId="615F2ECC" w:rsidR="00620D61" w:rsidRDefault="00620D61" w:rsidP="006A0F20">
      <w:pPr>
        <w:rPr>
          <w:color w:val="58595B" w:themeColor="text2"/>
          <w:sz w:val="22"/>
        </w:rPr>
      </w:pPr>
    </w:p>
    <w:p w14:paraId="1B932B9E" w14:textId="77777777" w:rsidR="00620D61" w:rsidRPr="00620D61" w:rsidRDefault="00620D61" w:rsidP="006A0F20">
      <w:pPr>
        <w:rPr>
          <w:color w:val="58595B" w:themeColor="text2"/>
          <w:sz w:val="22"/>
        </w:rPr>
      </w:pPr>
    </w:p>
    <w:p w14:paraId="0B7BCA6A" w14:textId="4923C528" w:rsidR="00620D61" w:rsidRPr="00620D61" w:rsidRDefault="00620D61" w:rsidP="006A0F20">
      <w:pPr>
        <w:rPr>
          <w:color w:val="58595B" w:themeColor="text2"/>
          <w:sz w:val="22"/>
        </w:rPr>
      </w:pPr>
      <w:r w:rsidRPr="00620D61">
        <w:rPr>
          <w:noProof/>
          <w:lang w:eastAsia="en-AU"/>
        </w:rPr>
        <mc:AlternateContent>
          <mc:Choice Requires="wps">
            <w:drawing>
              <wp:inline distT="0" distB="0" distL="0" distR="0" wp14:anchorId="7C4F77FA" wp14:editId="0FBAB9F8">
                <wp:extent cx="2969260" cy="1552353"/>
                <wp:effectExtent l="0" t="0" r="2540" b="0"/>
                <wp:docPr id="6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552353"/>
                        </a:xfrm>
                        <a:custGeom>
                          <a:avLst/>
                          <a:gdLst>
                            <a:gd name="connsiteX0" fmla="*/ 0 w 5807034"/>
                            <a:gd name="connsiteY0" fmla="*/ 423562 h 2541319"/>
                            <a:gd name="connsiteX1" fmla="*/ 423562 w 5807034"/>
                            <a:gd name="connsiteY1" fmla="*/ 0 h 2541319"/>
                            <a:gd name="connsiteX2" fmla="*/ 5383472 w 5807034"/>
                            <a:gd name="connsiteY2" fmla="*/ 0 h 2541319"/>
                            <a:gd name="connsiteX3" fmla="*/ 5807034 w 5807034"/>
                            <a:gd name="connsiteY3" fmla="*/ 423562 h 2541319"/>
                            <a:gd name="connsiteX4" fmla="*/ 5807034 w 5807034"/>
                            <a:gd name="connsiteY4" fmla="*/ 2117757 h 2541319"/>
                            <a:gd name="connsiteX5" fmla="*/ 5383472 w 5807034"/>
                            <a:gd name="connsiteY5" fmla="*/ 2541319 h 2541319"/>
                            <a:gd name="connsiteX6" fmla="*/ 423562 w 5807034"/>
                            <a:gd name="connsiteY6" fmla="*/ 2541319 h 2541319"/>
                            <a:gd name="connsiteX7" fmla="*/ 0 w 5807034"/>
                            <a:gd name="connsiteY7" fmla="*/ 2117757 h 2541319"/>
                            <a:gd name="connsiteX8" fmla="*/ 0 w 5807034"/>
                            <a:gd name="connsiteY8" fmla="*/ 423562 h 2541319"/>
                            <a:gd name="connsiteX0" fmla="*/ 0 w 5807034"/>
                            <a:gd name="connsiteY0" fmla="*/ 42356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423562 h 2541319"/>
                            <a:gd name="connsiteX0" fmla="*/ 0 w 5807034"/>
                            <a:gd name="connsiteY0" fmla="*/ 165524 h 2675174"/>
                            <a:gd name="connsiteX1" fmla="*/ 5383472 w 5807034"/>
                            <a:gd name="connsiteY1" fmla="*/ 133855 h 2675174"/>
                            <a:gd name="connsiteX2" fmla="*/ 5807034 w 5807034"/>
                            <a:gd name="connsiteY2" fmla="*/ 557417 h 2675174"/>
                            <a:gd name="connsiteX3" fmla="*/ 5807034 w 5807034"/>
                            <a:gd name="connsiteY3" fmla="*/ 2251612 h 2675174"/>
                            <a:gd name="connsiteX4" fmla="*/ 5383472 w 5807034"/>
                            <a:gd name="connsiteY4" fmla="*/ 2675174 h 2675174"/>
                            <a:gd name="connsiteX5" fmla="*/ 423562 w 5807034"/>
                            <a:gd name="connsiteY5" fmla="*/ 2675174 h 2675174"/>
                            <a:gd name="connsiteX6" fmla="*/ 0 w 5807034"/>
                            <a:gd name="connsiteY6" fmla="*/ 2251612 h 2675174"/>
                            <a:gd name="connsiteX7" fmla="*/ 0 w 5807034"/>
                            <a:gd name="connsiteY7" fmla="*/ 165524 h 2675174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103449 w 5807034"/>
                            <a:gd name="connsiteY0" fmla="*/ 149344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103449 w 5807034"/>
                            <a:gd name="connsiteY7" fmla="*/ 149344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80478"/>
                            <a:gd name="connsiteY0" fmla="*/ 12802 h 2541319"/>
                            <a:gd name="connsiteX1" fmla="*/ 5383472 w 5880478"/>
                            <a:gd name="connsiteY1" fmla="*/ 0 h 2541319"/>
                            <a:gd name="connsiteX2" fmla="*/ 5807034 w 5880478"/>
                            <a:gd name="connsiteY2" fmla="*/ 423562 h 2541319"/>
                            <a:gd name="connsiteX3" fmla="*/ 5807034 w 5880478"/>
                            <a:gd name="connsiteY3" fmla="*/ 2117757 h 2541319"/>
                            <a:gd name="connsiteX4" fmla="*/ 5764071 w 5880478"/>
                            <a:gd name="connsiteY4" fmla="*/ 2541319 h 2541319"/>
                            <a:gd name="connsiteX5" fmla="*/ 423562 w 5880478"/>
                            <a:gd name="connsiteY5" fmla="*/ 2541319 h 2541319"/>
                            <a:gd name="connsiteX6" fmla="*/ 0 w 5880478"/>
                            <a:gd name="connsiteY6" fmla="*/ 2117757 h 2541319"/>
                            <a:gd name="connsiteX7" fmla="*/ 24828 w 5880478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64071 w 5807034"/>
                            <a:gd name="connsiteY3" fmla="*/ 2541319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5295"/>
                            <a:gd name="connsiteX1" fmla="*/ 5383472 w 5807034"/>
                            <a:gd name="connsiteY1" fmla="*/ 0 h 2545295"/>
                            <a:gd name="connsiteX2" fmla="*/ 5807034 w 5807034"/>
                            <a:gd name="connsiteY2" fmla="*/ 423562 h 2545295"/>
                            <a:gd name="connsiteX3" fmla="*/ 5791904 w 5807034"/>
                            <a:gd name="connsiteY3" fmla="*/ 2545295 h 2545295"/>
                            <a:gd name="connsiteX4" fmla="*/ 423562 w 5807034"/>
                            <a:gd name="connsiteY4" fmla="*/ 2541319 h 2545295"/>
                            <a:gd name="connsiteX5" fmla="*/ 0 w 5807034"/>
                            <a:gd name="connsiteY5" fmla="*/ 2117757 h 2545295"/>
                            <a:gd name="connsiteX6" fmla="*/ 24828 w 5807034"/>
                            <a:gd name="connsiteY6" fmla="*/ 12802 h 2545295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481864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14628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14628 w 5807034"/>
                            <a:gd name="connsiteY6" fmla="*/ 9403 h 2541319"/>
                            <a:gd name="connsiteX0" fmla="*/ 4429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4429 w 5807034"/>
                            <a:gd name="connsiteY6" fmla="*/ 9403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87045 w 5807460"/>
                            <a:gd name="connsiteY3" fmla="*/ 25315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90445 w 5807460"/>
                            <a:gd name="connsiteY3" fmla="*/ 25349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800644 w 5807460"/>
                            <a:gd name="connsiteY3" fmla="*/ 2541319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D0843" w14:textId="3EAE1970" w:rsidR="00620D61" w:rsidRDefault="00620D61" w:rsidP="00620D61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5B5027A7" w14:textId="4F3A250B" w:rsidR="00620D61" w:rsidRPr="0098213F" w:rsidRDefault="00620D61" w:rsidP="00620D61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12" w:history="1">
                              <w:r w:rsidRPr="00EF7E28"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2D0E116E" w14:textId="08F35242" w:rsidR="00620D61" w:rsidRDefault="00620D61" w:rsidP="00620D61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79A7724F" w14:textId="7B03FDBB" w:rsidR="00620D61" w:rsidRPr="00620D61" w:rsidRDefault="00620D61" w:rsidP="00620D61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20D61"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0FBF61AF" w14:textId="77777777" w:rsidR="00620D61" w:rsidRPr="0098213F" w:rsidRDefault="00620D61" w:rsidP="00620D61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3C133D4F" w14:textId="77777777" w:rsidR="00620D61" w:rsidRPr="00357051" w:rsidRDefault="00620D61" w:rsidP="00620D61">
                                <w:pPr>
                                  <w:pStyle w:val="PulloutText"/>
                                </w:pPr>
                                <w:r w:rsidRPr="00357051"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br/>
                                  <w:t xml:space="preserve">This pullout box needs to be resized by holding shift and dragging the corners. This maintains </w:t>
                                </w:r>
                                <w:r>
                                  <w:rPr>
                                    <w:highlight w:val="lightGray"/>
                                  </w:rPr>
                                  <w:t>correct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t xml:space="preserve">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88000" tIns="180000" rIns="288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F77FA" id="Rectangle: Rounded Corners 21" o:spid="_x0000_s1027" style="width:233.8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218,3668;2752700,0;2969260,258731;2965775,1552353;216778,1552353;218,1293622;218,3668" o:connectangles="0,0,0,0,0,0,0" textboxrect="0,0,5807460,2541319"/>
                <v:textbox inset="8mm,5mm,8mm,5mm">
                  <w:txbxContent>
                    <w:p w14:paraId="77FD0843" w14:textId="3EAE1970" w:rsidR="00620D61" w:rsidRDefault="00620D61" w:rsidP="00620D61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5B5027A7" w14:textId="4F3A250B" w:rsidR="00620D61" w:rsidRPr="0098213F" w:rsidRDefault="00620D61" w:rsidP="00620D61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hyperlink r:id="rId13" w:history="1">
                        <w:r w:rsidRPr="00EF7E28"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2D0E116E" w14:textId="08F35242" w:rsidR="00620D61" w:rsidRDefault="00620D61" w:rsidP="00620D61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79A7724F" w14:textId="7B03FDBB" w:rsidR="00620D61" w:rsidRPr="00620D61" w:rsidRDefault="00620D61" w:rsidP="00620D61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620D61"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0FBF61AF" w14:textId="77777777" w:rsidR="00620D61" w:rsidRPr="0098213F" w:rsidRDefault="00620D61" w:rsidP="00620D61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EndPr/>
                      <w:sdtContent>
                        <w:p w14:paraId="3C133D4F" w14:textId="77777777" w:rsidR="00620D61" w:rsidRPr="00357051" w:rsidRDefault="00620D61" w:rsidP="00620D61">
                          <w:pPr>
                            <w:pStyle w:val="PulloutText"/>
                          </w:pPr>
                          <w:r w:rsidRPr="00357051">
                            <w:rPr>
                              <w:highlight w:val="lightGray"/>
                            </w:rPr>
                            <w:t>[Pullout text</w:t>
                          </w:r>
                          <w:r w:rsidRPr="00357051">
                            <w:rPr>
                              <w:highlight w:val="lightGray"/>
                            </w:rPr>
                            <w:br/>
                            <w:t xml:space="preserve">This pullout box needs to be resized by holding shift and dragging the corners. This maintains </w:t>
                          </w:r>
                          <w:r>
                            <w:rPr>
                              <w:highlight w:val="lightGray"/>
                            </w:rPr>
                            <w:t>correct</w:t>
                          </w:r>
                          <w:r w:rsidRPr="00357051">
                            <w:rPr>
                              <w:highlight w:val="lightGray"/>
                            </w:rPr>
                            <w:t xml:space="preserve"> corner angles)]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sectPr w:rsidR="00620D61" w:rsidRPr="00620D61" w:rsidSect="00372A4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722" w:right="1134" w:bottom="851" w:left="1134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7FAC3" w14:textId="77777777" w:rsidR="009B5108" w:rsidRPr="009B5108" w:rsidRDefault="009B5108" w:rsidP="009D3A24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203BE92D" w14:textId="77777777" w:rsidR="009B5108" w:rsidRPr="009B5108" w:rsidRDefault="009B5108" w:rsidP="009D3A24">
    <w:pPr>
      <w:pStyle w:val="Footer"/>
      <w:spacing w:before="60"/>
    </w:pPr>
    <w:r>
      <w:rPr>
        <w:noProof/>
      </w:rPr>
      <w:drawing>
        <wp:inline distT="0" distB="0" distL="0" distR="0" wp14:anchorId="230D8B40" wp14:editId="6E6945B3">
          <wp:extent cx="96261" cy="72000"/>
          <wp:effectExtent l="0" t="0" r="0" b="444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75245F01" wp14:editId="598197AA">
          <wp:extent cx="91901" cy="90000"/>
          <wp:effectExtent l="0" t="0" r="3810" b="571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5F3CA323" wp14:editId="0B338362">
          <wp:extent cx="90596" cy="90000"/>
          <wp:effectExtent l="0" t="0" r="5080" b="571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356D3120" w14:textId="77777777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4D627E68"/>
    <w:multiLevelType w:val="multilevel"/>
    <w:tmpl w:val="42AE73EC"/>
    <w:numStyleLink w:val="ListTableBullet"/>
  </w:abstractNum>
  <w:abstractNum w:abstractNumId="16" w15:restartNumberingAfterBreak="0">
    <w:nsid w:val="4E79317C"/>
    <w:multiLevelType w:val="multilevel"/>
    <w:tmpl w:val="56B2745A"/>
    <w:numStyleLink w:val="ListAppendix"/>
  </w:abstractNum>
  <w:abstractNum w:abstractNumId="17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  <w:jc w:val="left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68AD136A"/>
    <w:multiLevelType w:val="multilevel"/>
    <w:tmpl w:val="56B2745A"/>
    <w:numStyleLink w:val="ListAppendix"/>
  </w:abstractNum>
  <w:abstractNum w:abstractNumId="21" w15:restartNumberingAfterBreak="0">
    <w:nsid w:val="6DD55E20"/>
    <w:multiLevelType w:val="multilevel"/>
    <w:tmpl w:val="5318203A"/>
    <w:numStyleLink w:val="ListNumber"/>
  </w:abstractNum>
  <w:abstractNum w:abstractNumId="22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3C106E"/>
    <w:multiLevelType w:val="multilevel"/>
    <w:tmpl w:val="2F6CA4A0"/>
    <w:numStyleLink w:val="ListBullet"/>
  </w:abstractNum>
  <w:abstractNum w:abstractNumId="24" w15:restartNumberingAfterBreak="0">
    <w:nsid w:val="72155220"/>
    <w:multiLevelType w:val="multilevel"/>
    <w:tmpl w:val="2F6CA4A0"/>
    <w:numStyleLink w:val="ListBullet"/>
  </w:abstractNum>
  <w:abstractNum w:abstractNumId="25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6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5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20"/>
  </w:num>
  <w:num w:numId="11">
    <w:abstractNumId w:val="15"/>
  </w:num>
  <w:num w:numId="12">
    <w:abstractNumId w:val="6"/>
  </w:num>
  <w:num w:numId="13">
    <w:abstractNumId w:val="21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4"/>
  </w:num>
  <w:num w:numId="16">
    <w:abstractNumId w:val="23"/>
  </w:num>
  <w:num w:numId="17">
    <w:abstractNumId w:val="8"/>
  </w:num>
  <w:num w:numId="18">
    <w:abstractNumId w:val="4"/>
  </w:num>
  <w:num w:numId="19">
    <w:abstractNumId w:val="5"/>
  </w:num>
  <w:num w:numId="20">
    <w:abstractNumId w:val="16"/>
  </w:num>
  <w:num w:numId="21">
    <w:abstractNumId w:val="26"/>
  </w:num>
  <w:num w:numId="22">
    <w:abstractNumId w:val="12"/>
  </w:num>
  <w:num w:numId="23">
    <w:abstractNumId w:val="14"/>
  </w:num>
  <w:num w:numId="24">
    <w:abstractNumId w:val="12"/>
  </w:num>
  <w:num w:numId="25">
    <w:abstractNumId w:val="18"/>
  </w:num>
  <w:num w:numId="26">
    <w:abstractNumId w:val="22"/>
  </w:num>
  <w:num w:numId="27">
    <w:abstractNumId w:val="17"/>
  </w:num>
  <w:num w:numId="28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j6GRh8ff1ZPGUVZ9LHM8HZveyiijZyBFlOZfl8sf9ClKsC8cS9BUZ321pNMzbWoHNt89MXVU6G6eriErykkYA==" w:salt="73Rku+lerhxSTmEc3WFa+w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2A71"/>
    <w:rsid w:val="00120CAC"/>
    <w:rsid w:val="00126732"/>
    <w:rsid w:val="001273E5"/>
    <w:rsid w:val="00144A01"/>
    <w:rsid w:val="00166706"/>
    <w:rsid w:val="001832DB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6913"/>
    <w:rsid w:val="003413D7"/>
    <w:rsid w:val="0034352B"/>
    <w:rsid w:val="00357051"/>
    <w:rsid w:val="0035730D"/>
    <w:rsid w:val="00361F94"/>
    <w:rsid w:val="003637BD"/>
    <w:rsid w:val="00372A4B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4F3F"/>
    <w:rsid w:val="00445521"/>
    <w:rsid w:val="00464F1A"/>
    <w:rsid w:val="00481CC0"/>
    <w:rsid w:val="00491F69"/>
    <w:rsid w:val="00493BE8"/>
    <w:rsid w:val="00494CD4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C0E71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onitoring@oho.qld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onitoring@oho.qld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0B05164BCE4EA5B2BC40C36EFC7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2420B-4020-4D18-A45A-5F29DA236DCD}"/>
      </w:docPartPr>
      <w:docPartBody>
        <w:p w:rsidR="001704EC" w:rsidRDefault="001704EC">
          <w:pPr>
            <w:pStyle w:val="3D0B05164BCE4EA5B2BC40C36EFC73B0"/>
          </w:pPr>
          <w:r>
            <w:rPr>
              <w:rStyle w:val="PlaceholderText"/>
            </w:rPr>
            <w:t>[Choose date]</w:t>
          </w:r>
        </w:p>
      </w:docPartBody>
    </w:docPart>
    <w:docPart>
      <w:docPartPr>
        <w:name w:val="96998F0C0F014DBC90EBAD2708476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98FF1-8ECB-451C-A8F9-2961E35D30D8}"/>
      </w:docPartPr>
      <w:docPartBody>
        <w:p w:rsidR="001704EC" w:rsidRDefault="001704EC">
          <w:pPr>
            <w:pStyle w:val="96998F0C0F014DBC90EBAD27084761F7"/>
          </w:pPr>
          <w:r w:rsidRPr="00491F69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 xml:space="preserve">Form </w:t>
          </w:r>
          <w:r w:rsidRPr="00491F69">
            <w:rPr>
              <w:shd w:val="clear" w:color="auto" w:fill="D9D9D9" w:themeFill="background1" w:themeFillShade="D9"/>
            </w:rPr>
            <w:t>Title]</w:t>
          </w:r>
        </w:p>
      </w:docPartBody>
    </w:docPart>
    <w:docPart>
      <w:docPartPr>
        <w:name w:val="49B60E6393B94FA8A96239FD3E15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2F6C4-050E-4C6A-97E5-6CFD5CBB2B3B}"/>
      </w:docPartPr>
      <w:docPartBody>
        <w:p w:rsidR="006604D1" w:rsidRDefault="00F72100" w:rsidP="00F72100">
          <w:pPr>
            <w:pStyle w:val="49B60E6393B94FA8A96239FD3E15A165"/>
          </w:pPr>
          <w:r>
            <w:t xml:space="preserve">                                                                         </w:t>
          </w:r>
        </w:p>
      </w:docPartBody>
    </w:docPart>
    <w:docPart>
      <w:docPartPr>
        <w:name w:val="5FCA0400BD7048F5853BD193FCCF7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16BA9-0192-4791-AA73-F4D54AE0CF7C}"/>
      </w:docPartPr>
      <w:docPartBody>
        <w:p w:rsidR="006604D1" w:rsidRDefault="00F72100" w:rsidP="00F72100">
          <w:pPr>
            <w:pStyle w:val="5FCA0400BD7048F5853BD193FCCF7280"/>
          </w:pPr>
          <w:r>
            <w:rPr>
              <w:color w:val="FF0000"/>
            </w:rPr>
            <w:t xml:space="preserve">                                  </w:t>
          </w:r>
          <w:r>
            <w:t xml:space="preserve">               </w:t>
          </w:r>
        </w:p>
      </w:docPartBody>
    </w:docPart>
    <w:docPart>
      <w:docPartPr>
        <w:name w:val="C17ED9C75CAB40C4BB8ECAA5EBA25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34527-38B6-4D0B-B673-986AA1188546}"/>
      </w:docPartPr>
      <w:docPartBody>
        <w:p w:rsidR="006604D1" w:rsidRDefault="00F72100" w:rsidP="00F72100">
          <w:pPr>
            <w:pStyle w:val="C17ED9C75CAB40C4BB8ECAA5EBA252E8"/>
          </w:pPr>
          <w:r>
            <w:rPr>
              <w:i/>
              <w:color w:val="FF0000"/>
            </w:rPr>
            <w:t xml:space="preserve">                                                           </w:t>
          </w:r>
        </w:p>
      </w:docPartBody>
    </w:docPart>
    <w:docPart>
      <w:docPartPr>
        <w:name w:val="73A3EDE0FFC1499C9404A7834BDFB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EAADD-4FC0-4971-AD82-F61F9163CDDE}"/>
      </w:docPartPr>
      <w:docPartBody>
        <w:p w:rsidR="006604D1" w:rsidRDefault="00F72100" w:rsidP="00F72100">
          <w:pPr>
            <w:pStyle w:val="73A3EDE0FFC1499C9404A7834BDFBBE3"/>
          </w:pPr>
          <w:r>
            <w:rPr>
              <w:i/>
              <w:color w:val="FF0000"/>
            </w:rPr>
            <w:t xml:space="preserve">                                                           </w:t>
          </w:r>
        </w:p>
      </w:docPartBody>
    </w:docPart>
    <w:docPart>
      <w:docPartPr>
        <w:name w:val="CC36BB6CBCF646DF9E2220CE7B5A3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5C348-E92A-4A7B-BC68-E8FB5FF720DF}"/>
      </w:docPartPr>
      <w:docPartBody>
        <w:p w:rsidR="006604D1" w:rsidRDefault="00F72100" w:rsidP="00F72100">
          <w:pPr>
            <w:pStyle w:val="CC36BB6CBCF646DF9E2220CE7B5A38F7"/>
          </w:pPr>
          <w:r>
            <w:rPr>
              <w:i/>
              <w:color w:val="FF0000"/>
            </w:rPr>
            <w:t xml:space="preserve">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4EC"/>
    <w:rsid w:val="001704EC"/>
    <w:rsid w:val="0020270C"/>
    <w:rsid w:val="004C74E3"/>
    <w:rsid w:val="006604D1"/>
    <w:rsid w:val="00F7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B32BBAC3E7465FB706BBB34E19CF02">
    <w:name w:val="B8B32BBAC3E7465FB706BBB34E19CF02"/>
  </w:style>
  <w:style w:type="paragraph" w:customStyle="1" w:styleId="F0A97F23FC6C4DB881D79859B2F66F44">
    <w:name w:val="F0A97F23FC6C4DB881D79859B2F66F44"/>
  </w:style>
  <w:style w:type="paragraph" w:customStyle="1" w:styleId="16DCEE085B7145EA96B46CB216C56E28">
    <w:name w:val="16DCEE085B7145EA96B46CB216C56E28"/>
  </w:style>
  <w:style w:type="paragraph" w:customStyle="1" w:styleId="C92AAD0730EC4032A97D64BD057F0BA7">
    <w:name w:val="C92AAD0730EC4032A97D64BD057F0BA7"/>
  </w:style>
  <w:style w:type="paragraph" w:customStyle="1" w:styleId="2FCC056A84B44CB69C46593B1537E407">
    <w:name w:val="2FCC056A84B44CB69C46593B1537E407"/>
  </w:style>
  <w:style w:type="paragraph" w:customStyle="1" w:styleId="7F0E0B7B815E4723B139615EA445278E">
    <w:name w:val="7F0E0B7B815E4723B139615EA445278E"/>
  </w:style>
  <w:style w:type="paragraph" w:customStyle="1" w:styleId="AE4953078AC04F07B04EE6A5B1C685DA">
    <w:name w:val="AE4953078AC04F07B04EE6A5B1C685DA"/>
  </w:style>
  <w:style w:type="character" w:styleId="PlaceholderText">
    <w:name w:val="Placeholder Text"/>
    <w:basedOn w:val="DefaultParagraphFont"/>
    <w:uiPriority w:val="99"/>
    <w:semiHidden/>
    <w:rsid w:val="00F72100"/>
    <w:rPr>
      <w:color w:val="808080"/>
    </w:rPr>
  </w:style>
  <w:style w:type="paragraph" w:customStyle="1" w:styleId="3D0B05164BCE4EA5B2BC40C36EFC73B0">
    <w:name w:val="3D0B05164BCE4EA5B2BC40C36EFC73B0"/>
  </w:style>
  <w:style w:type="paragraph" w:customStyle="1" w:styleId="96998F0C0F014DBC90EBAD27084761F7">
    <w:name w:val="96998F0C0F014DBC90EBAD27084761F7"/>
  </w:style>
  <w:style w:type="paragraph" w:customStyle="1" w:styleId="67F97A419E0D41FBB9FE46BAB29BC27A">
    <w:name w:val="67F97A419E0D41FBB9FE46BAB29BC27A"/>
    <w:rsid w:val="001704EC"/>
  </w:style>
  <w:style w:type="paragraph" w:customStyle="1" w:styleId="B1A469CD14F24B5C84A13BC378FDED84">
    <w:name w:val="B1A469CD14F24B5C84A13BC378FDED84"/>
    <w:rsid w:val="001704EC"/>
  </w:style>
  <w:style w:type="paragraph" w:customStyle="1" w:styleId="75C1946F5C7443158B5D27835EC8E248">
    <w:name w:val="75C1946F5C7443158B5D27835EC8E248"/>
    <w:rsid w:val="001704EC"/>
  </w:style>
  <w:style w:type="paragraph" w:customStyle="1" w:styleId="3E396FB0E2164138A0B2CB6CEE460DB2">
    <w:name w:val="3E396FB0E2164138A0B2CB6CEE460DB2"/>
    <w:rsid w:val="001704EC"/>
  </w:style>
  <w:style w:type="paragraph" w:customStyle="1" w:styleId="B8408EDF7C294366844730D192A10512">
    <w:name w:val="B8408EDF7C294366844730D192A10512"/>
    <w:rsid w:val="0020270C"/>
  </w:style>
  <w:style w:type="paragraph" w:customStyle="1" w:styleId="E654B2B8F16B48E5B4B8330C19C5BC5A">
    <w:name w:val="E654B2B8F16B48E5B4B8330C19C5BC5A"/>
    <w:rsid w:val="0020270C"/>
  </w:style>
  <w:style w:type="paragraph" w:customStyle="1" w:styleId="1BC8B467529D483EA4C21E814A730833">
    <w:name w:val="1BC8B467529D483EA4C21E814A730833"/>
    <w:rsid w:val="0020270C"/>
  </w:style>
  <w:style w:type="paragraph" w:customStyle="1" w:styleId="6A87FB954B274F0CB3E91D8ADE70501E">
    <w:name w:val="6A87FB954B274F0CB3E91D8ADE70501E"/>
    <w:rsid w:val="0020270C"/>
  </w:style>
  <w:style w:type="paragraph" w:customStyle="1" w:styleId="93ECC3B62BEB4BD0893B0BF1A120458C">
    <w:name w:val="93ECC3B62BEB4BD0893B0BF1A120458C"/>
    <w:rsid w:val="0020270C"/>
  </w:style>
  <w:style w:type="paragraph" w:customStyle="1" w:styleId="41687815F81C4D50ACA99AF9EC148E76">
    <w:name w:val="41687815F81C4D50ACA99AF9EC148E76"/>
    <w:rsid w:val="0020270C"/>
  </w:style>
  <w:style w:type="paragraph" w:customStyle="1" w:styleId="AB41C28D5B7A4E96A25E5EAFA5613BC8">
    <w:name w:val="AB41C28D5B7A4E96A25E5EAFA5613BC8"/>
    <w:rsid w:val="0020270C"/>
  </w:style>
  <w:style w:type="paragraph" w:customStyle="1" w:styleId="C5801B01E80D4BE49D51E1AEFF617911">
    <w:name w:val="C5801B01E80D4BE49D51E1AEFF617911"/>
    <w:rsid w:val="0020270C"/>
  </w:style>
  <w:style w:type="paragraph" w:customStyle="1" w:styleId="BE0BAB2F0C76450FA4D8BBCC2E034184">
    <w:name w:val="BE0BAB2F0C76450FA4D8BBCC2E034184"/>
    <w:rsid w:val="0020270C"/>
  </w:style>
  <w:style w:type="paragraph" w:customStyle="1" w:styleId="9F9B324639D64EA59CDE504E3332560C">
    <w:name w:val="9F9B324639D64EA59CDE504E3332560C"/>
    <w:rsid w:val="0020270C"/>
  </w:style>
  <w:style w:type="paragraph" w:customStyle="1" w:styleId="5762904759E946CF85DE56DDB06245CB">
    <w:name w:val="5762904759E946CF85DE56DDB06245CB"/>
    <w:rsid w:val="0020270C"/>
  </w:style>
  <w:style w:type="paragraph" w:customStyle="1" w:styleId="C12D288D5B2A4860BBBE2F06155AF426">
    <w:name w:val="C12D288D5B2A4860BBBE2F06155AF426"/>
    <w:rsid w:val="0020270C"/>
  </w:style>
  <w:style w:type="paragraph" w:customStyle="1" w:styleId="C14B3A3A2BF44F5D81590A90A61FA500">
    <w:name w:val="C14B3A3A2BF44F5D81590A90A61FA500"/>
    <w:rsid w:val="0020270C"/>
  </w:style>
  <w:style w:type="paragraph" w:customStyle="1" w:styleId="6E2A8E34867B4A0AA0B52166E234EEB8">
    <w:name w:val="6E2A8E34867B4A0AA0B52166E234EEB8"/>
    <w:rsid w:val="0020270C"/>
  </w:style>
  <w:style w:type="paragraph" w:customStyle="1" w:styleId="0BC42F6C9B4842A3BF22B79BF80E2E69">
    <w:name w:val="0BC42F6C9B4842A3BF22B79BF80E2E69"/>
    <w:rsid w:val="0020270C"/>
  </w:style>
  <w:style w:type="paragraph" w:customStyle="1" w:styleId="2C3E33B3E99E4B99AC5EAB40BF965F0E">
    <w:name w:val="2C3E33B3E99E4B99AC5EAB40BF965F0E"/>
    <w:rsid w:val="0020270C"/>
  </w:style>
  <w:style w:type="paragraph" w:customStyle="1" w:styleId="86AE91FC8523440DB4777CD6B41CC451">
    <w:name w:val="86AE91FC8523440DB4777CD6B41CC451"/>
    <w:rsid w:val="0020270C"/>
  </w:style>
  <w:style w:type="paragraph" w:customStyle="1" w:styleId="BA06307CCBA94FC49D9EC07F5ED03171">
    <w:name w:val="BA06307CCBA94FC49D9EC07F5ED03171"/>
    <w:rsid w:val="0020270C"/>
  </w:style>
  <w:style w:type="paragraph" w:customStyle="1" w:styleId="BF1175852A8B4C8E9BEC55102B506E82">
    <w:name w:val="BF1175852A8B4C8E9BEC55102B506E82"/>
    <w:rsid w:val="0020270C"/>
  </w:style>
  <w:style w:type="paragraph" w:customStyle="1" w:styleId="489B9B5F2D9E48F288B4DF771B54DD4F">
    <w:name w:val="489B9B5F2D9E48F288B4DF771B54DD4F"/>
    <w:rsid w:val="0020270C"/>
  </w:style>
  <w:style w:type="paragraph" w:customStyle="1" w:styleId="362727C426694214A45A9B542935AE4C">
    <w:name w:val="362727C426694214A45A9B542935AE4C"/>
    <w:rsid w:val="0020270C"/>
  </w:style>
  <w:style w:type="paragraph" w:customStyle="1" w:styleId="E2EE9583D5064BD89D3FC0AFB97D0EF0">
    <w:name w:val="E2EE9583D5064BD89D3FC0AFB97D0EF0"/>
    <w:rsid w:val="0020270C"/>
  </w:style>
  <w:style w:type="paragraph" w:customStyle="1" w:styleId="FF8A063B09BD4E148D019D8A010F59C3">
    <w:name w:val="FF8A063B09BD4E148D019D8A010F59C3"/>
    <w:rsid w:val="0020270C"/>
  </w:style>
  <w:style w:type="paragraph" w:customStyle="1" w:styleId="09FB6FB44EF54A239BA9369E4A39F442">
    <w:name w:val="09FB6FB44EF54A239BA9369E4A39F442"/>
    <w:rsid w:val="0020270C"/>
  </w:style>
  <w:style w:type="paragraph" w:customStyle="1" w:styleId="C5B1F654524141BC82CB46FB4015A901">
    <w:name w:val="C5B1F654524141BC82CB46FB4015A901"/>
    <w:rsid w:val="0020270C"/>
  </w:style>
  <w:style w:type="paragraph" w:customStyle="1" w:styleId="28012C76EBF04708A32C7568B2BB98C8">
    <w:name w:val="28012C76EBF04708A32C7568B2BB98C8"/>
    <w:rsid w:val="0020270C"/>
  </w:style>
  <w:style w:type="paragraph" w:customStyle="1" w:styleId="F88F2F763CFD4ECABE82827A79525832">
    <w:name w:val="F88F2F763CFD4ECABE82827A79525832"/>
    <w:rsid w:val="0020270C"/>
  </w:style>
  <w:style w:type="paragraph" w:customStyle="1" w:styleId="BB41A067287E4E6D82FE3A5DEDAC8443">
    <w:name w:val="BB41A067287E4E6D82FE3A5DEDAC8443"/>
    <w:rsid w:val="0020270C"/>
  </w:style>
  <w:style w:type="paragraph" w:customStyle="1" w:styleId="F2693861B5DB4D27AFFFDEE471BB7EAE">
    <w:name w:val="F2693861B5DB4D27AFFFDEE471BB7EAE"/>
    <w:rsid w:val="0020270C"/>
  </w:style>
  <w:style w:type="paragraph" w:customStyle="1" w:styleId="1CE36668B38441F3B4E31CE5094B15D6">
    <w:name w:val="1CE36668B38441F3B4E31CE5094B15D6"/>
    <w:rsid w:val="0020270C"/>
  </w:style>
  <w:style w:type="paragraph" w:customStyle="1" w:styleId="22F2E6C26EF9458EA1DBFE27E1618E4F">
    <w:name w:val="22F2E6C26EF9458EA1DBFE27E1618E4F"/>
    <w:rsid w:val="0020270C"/>
  </w:style>
  <w:style w:type="paragraph" w:customStyle="1" w:styleId="8DC2BEE376284D4480E3DFADEB3D4E40">
    <w:name w:val="8DC2BEE376284D4480E3DFADEB3D4E40"/>
    <w:rsid w:val="0020270C"/>
  </w:style>
  <w:style w:type="paragraph" w:customStyle="1" w:styleId="F0DBA94A3A45418BBC1D28AC0524B46F">
    <w:name w:val="F0DBA94A3A45418BBC1D28AC0524B46F"/>
    <w:rsid w:val="0020270C"/>
  </w:style>
  <w:style w:type="paragraph" w:customStyle="1" w:styleId="7CDD105DCC0D429097790BCAD6CDF0AB">
    <w:name w:val="7CDD105DCC0D429097790BCAD6CDF0AB"/>
    <w:rsid w:val="0020270C"/>
  </w:style>
  <w:style w:type="paragraph" w:customStyle="1" w:styleId="7F22789C261B4A18BCC9495A55FB44E5">
    <w:name w:val="7F22789C261B4A18BCC9495A55FB44E5"/>
    <w:rsid w:val="0020270C"/>
  </w:style>
  <w:style w:type="paragraph" w:customStyle="1" w:styleId="40892D836D284C57A8E56205166F1AA9">
    <w:name w:val="40892D836D284C57A8E56205166F1AA9"/>
    <w:rsid w:val="0020270C"/>
  </w:style>
  <w:style w:type="paragraph" w:customStyle="1" w:styleId="5F7F040BDE034E58A13A62937B86C5D2">
    <w:name w:val="5F7F040BDE034E58A13A62937B86C5D2"/>
    <w:rsid w:val="0020270C"/>
  </w:style>
  <w:style w:type="paragraph" w:customStyle="1" w:styleId="9073DA43A5B343E3AB5B81EFDC9EC978">
    <w:name w:val="9073DA43A5B343E3AB5B81EFDC9EC978"/>
    <w:rsid w:val="0020270C"/>
  </w:style>
  <w:style w:type="paragraph" w:customStyle="1" w:styleId="B4AA9D49B2044CBDB99EA9F76B4C0533">
    <w:name w:val="B4AA9D49B2044CBDB99EA9F76B4C0533"/>
    <w:rsid w:val="0020270C"/>
  </w:style>
  <w:style w:type="paragraph" w:customStyle="1" w:styleId="1E33D9E23A844DBBA858179CA741CEC1">
    <w:name w:val="1E33D9E23A844DBBA858179CA741CEC1"/>
    <w:rsid w:val="0020270C"/>
  </w:style>
  <w:style w:type="paragraph" w:customStyle="1" w:styleId="E516E23EFC3B42C592E234AABA8D567A">
    <w:name w:val="E516E23EFC3B42C592E234AABA8D567A"/>
    <w:rsid w:val="0020270C"/>
  </w:style>
  <w:style w:type="paragraph" w:customStyle="1" w:styleId="2F73BF1E53714A16820B5A63B839C4E8">
    <w:name w:val="2F73BF1E53714A16820B5A63B839C4E8"/>
    <w:rsid w:val="0020270C"/>
  </w:style>
  <w:style w:type="paragraph" w:customStyle="1" w:styleId="43FFE0A88304476D83679C320E2E5F64">
    <w:name w:val="43FFE0A88304476D83679C320E2E5F64"/>
    <w:rsid w:val="0020270C"/>
  </w:style>
  <w:style w:type="paragraph" w:customStyle="1" w:styleId="236F210E3EED4950AE1846CC42416409">
    <w:name w:val="236F210E3EED4950AE1846CC42416409"/>
    <w:rsid w:val="00F72100"/>
  </w:style>
  <w:style w:type="paragraph" w:customStyle="1" w:styleId="0850687AD3CA4CC98135CF509D0307EC">
    <w:name w:val="0850687AD3CA4CC98135CF509D0307EC"/>
    <w:rsid w:val="00F72100"/>
  </w:style>
  <w:style w:type="paragraph" w:customStyle="1" w:styleId="49B60E6393B94FA8A96239FD3E15A165">
    <w:name w:val="49B60E6393B94FA8A96239FD3E15A165"/>
    <w:rsid w:val="00F72100"/>
  </w:style>
  <w:style w:type="paragraph" w:customStyle="1" w:styleId="5FCA0400BD7048F5853BD193FCCF7280">
    <w:name w:val="5FCA0400BD7048F5853BD193FCCF7280"/>
    <w:rsid w:val="00F72100"/>
  </w:style>
  <w:style w:type="paragraph" w:customStyle="1" w:styleId="C17ED9C75CAB40C4BB8ECAA5EBA252E8">
    <w:name w:val="C17ED9C75CAB40C4BB8ECAA5EBA252E8"/>
    <w:rsid w:val="00F72100"/>
  </w:style>
  <w:style w:type="paragraph" w:customStyle="1" w:styleId="73A3EDE0FFC1499C9404A7834BDFBBE3">
    <w:name w:val="73A3EDE0FFC1499C9404A7834BDFBBE3"/>
    <w:rsid w:val="00F72100"/>
  </w:style>
  <w:style w:type="paragraph" w:customStyle="1" w:styleId="CC36BB6CBCF646DF9E2220CE7B5A38F7">
    <w:name w:val="CC36BB6CBCF646DF9E2220CE7B5A38F7"/>
    <w:rsid w:val="00F721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33E04F-AF04-4154-8C3A-B862470D5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auditor</vt:lpstr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Nominee acknowledgement</dc:title>
  <dc:subject/>
  <dc:creator>Joyclyn Vincent</dc:creator>
  <cp:keywords/>
  <dc:description/>
  <cp:lastModifiedBy>Catherine Rogers</cp:lastModifiedBy>
  <cp:revision>2</cp:revision>
  <dcterms:created xsi:type="dcterms:W3CDTF">2020-12-09T00:56:00Z</dcterms:created>
  <dcterms:modified xsi:type="dcterms:W3CDTF">2020-12-09T00:56:00Z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