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alias w:val="Title"/>
        <w:id w:val="783389584"/>
        <w:placeholder>
          <w:docPart w:val="345542D27FCB4C6181A9EF8530ECDF4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F452539" w14:textId="43DA0F09" w:rsidR="00C04612" w:rsidRPr="00A572B4" w:rsidRDefault="003E210E" w:rsidP="00C04612">
          <w:pPr>
            <w:pStyle w:val="Heading1"/>
          </w:pPr>
          <w:r w:rsidRPr="00A572B4">
            <w:t>Authority to conduct site visit</w:t>
          </w:r>
        </w:p>
      </w:sdtContent>
    </w:sdt>
    <w:p w14:paraId="37C64EA5" w14:textId="050C28B4" w:rsidR="00167A98" w:rsidRPr="00A572B4" w:rsidRDefault="00167A98" w:rsidP="00A572B4">
      <w:pPr>
        <w:pStyle w:val="BodyText"/>
      </w:pPr>
      <w:r w:rsidRPr="00A572B4">
        <w:t xml:space="preserve">I, </w:t>
      </w:r>
      <w:sdt>
        <w:sdtPr>
          <w:id w:val="-2023770866"/>
          <w:placeholder>
            <w:docPart w:val="DefaultPlaceholder_-1854013440"/>
          </w:placeholder>
        </w:sdtPr>
        <w:sdtContent>
          <w:sdt>
            <w:sdtPr>
              <w:id w:val="1362707594"/>
              <w:placeholder>
                <w:docPart w:val="B74A8361FED345BFB579E3F023E17453"/>
              </w:placeholder>
              <w:temporary/>
              <w:showingPlcHdr/>
              <w:text w:multiLine="1"/>
            </w:sdtPr>
            <w:sdtContent>
              <w:r w:rsidRPr="00A572B4">
                <w:rPr>
                  <w:color w:val="FF0000"/>
                </w:rPr>
                <w:t>[title and full name of practitioner here]</w:t>
              </w:r>
            </w:sdtContent>
          </w:sdt>
        </w:sdtContent>
      </w:sdt>
      <w:r w:rsidRPr="00A572B4">
        <w:t>, am currently subject to immediate registration action (conditions imposed or undertaking</w:t>
      </w:r>
      <w:r w:rsidR="006270C0" w:rsidRPr="00A572B4">
        <w:t>s</w:t>
      </w:r>
      <w:r w:rsidRPr="00A572B4">
        <w:t xml:space="preserve"> accepted by the Health Ombudsman) and/or restrictions imposed on my provision of health services, which came into effect on </w:t>
      </w:r>
      <w:sdt>
        <w:sdtPr>
          <w:id w:val="505399257"/>
          <w:placeholder>
            <w:docPart w:val="0F8B9B902EBB4B6F85BC91FC20317A3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A572B4">
            <w:rPr>
              <w:rStyle w:val="PlaceholderText"/>
              <w:color w:val="FF0000"/>
            </w:rPr>
            <w:t>Click or tap to enter a date.</w:t>
          </w:r>
        </w:sdtContent>
      </w:sdt>
      <w:r w:rsidRPr="00A572B4">
        <w:t>.</w:t>
      </w:r>
    </w:p>
    <w:p w14:paraId="04809456" w14:textId="77777777" w:rsidR="00C04612" w:rsidRPr="00A572B4" w:rsidRDefault="00C04612" w:rsidP="00A572B4">
      <w:pPr>
        <w:pStyle w:val="Heading2"/>
      </w:pPr>
      <w:r w:rsidRPr="00A572B4">
        <w:t>Purpose of site visit(s)</w:t>
      </w:r>
    </w:p>
    <w:p w14:paraId="53C747C3" w14:textId="79503693" w:rsidR="00C04612" w:rsidRPr="00A572B4" w:rsidRDefault="00C04612" w:rsidP="00A572B4">
      <w:pPr>
        <w:pStyle w:val="BodyText"/>
      </w:pPr>
      <w:r w:rsidRPr="00A572B4">
        <w:t>I understand authorised person(s)</w:t>
      </w:r>
      <w:r w:rsidRPr="00A572B4">
        <w:rPr>
          <w:rStyle w:val="FootnoteReference"/>
        </w:rPr>
        <w:footnoteReference w:id="1"/>
      </w:r>
      <w:r w:rsidRPr="00A572B4">
        <w:t xml:space="preserve"> of the Office of the Health Ombudsman will conduct site visits from time to time at my place(s) of practice and/or the location/s where I keep records relating to my practice as a health practitioner, as required by my conditions</w:t>
      </w:r>
      <w:r w:rsidR="00167A98" w:rsidRPr="00A572B4">
        <w:t>/undertakings/restrictions (“restrictions”).</w:t>
      </w:r>
      <w:r w:rsidRPr="00A572B4">
        <w:t xml:space="preserve"> The purpose of site visits includes, but is not limited to, the following:</w:t>
      </w:r>
    </w:p>
    <w:p w14:paraId="1F18D73D" w14:textId="49266926" w:rsidR="00C04612" w:rsidRPr="00A572B4" w:rsidRDefault="00C04612" w:rsidP="00A572B4">
      <w:pPr>
        <w:pStyle w:val="ListBullet0"/>
      </w:pPr>
      <w:r w:rsidRPr="00A572B4">
        <w:t xml:space="preserve">to confirm my understanding of the requirements of my </w:t>
      </w:r>
      <w:r w:rsidR="00167A98" w:rsidRPr="00A572B4">
        <w:t>restrictions</w:t>
      </w:r>
    </w:p>
    <w:p w14:paraId="1705F902" w14:textId="2B656B5E" w:rsidR="00C04612" w:rsidRPr="00A572B4" w:rsidRDefault="00C04612" w:rsidP="00A572B4">
      <w:pPr>
        <w:pStyle w:val="ListBullet0"/>
      </w:pPr>
      <w:r w:rsidRPr="00A572B4">
        <w:t xml:space="preserve">to assess compliance with the requirements of these </w:t>
      </w:r>
      <w:r w:rsidR="00167A98" w:rsidRPr="00A572B4">
        <w:t>restrictions</w:t>
      </w:r>
    </w:p>
    <w:p w14:paraId="5B2E7DE5" w14:textId="468970E9" w:rsidR="00C04612" w:rsidRPr="00A572B4" w:rsidRDefault="00C04612" w:rsidP="00A572B4">
      <w:pPr>
        <w:pStyle w:val="ListBullet0"/>
      </w:pPr>
      <w:r w:rsidRPr="00A572B4">
        <w:t xml:space="preserve">to evaluate, observe and obtain in-depth information concerning the implementation of the </w:t>
      </w:r>
      <w:r w:rsidR="00167A98" w:rsidRPr="00A572B4">
        <w:t>restrictions</w:t>
      </w:r>
      <w:r w:rsidRPr="00A572B4">
        <w:t xml:space="preserve"> in my place(s) of practice</w:t>
      </w:r>
    </w:p>
    <w:p w14:paraId="21A08E90" w14:textId="4FBA9C06" w:rsidR="00C04612" w:rsidRPr="00A572B4" w:rsidRDefault="00C04612" w:rsidP="00A572B4">
      <w:pPr>
        <w:pStyle w:val="ListBullet0"/>
      </w:pPr>
      <w:r w:rsidRPr="00A572B4">
        <w:t xml:space="preserve">to verify and supplement the information contained in the </w:t>
      </w:r>
      <w:proofErr w:type="gramStart"/>
      <w:r w:rsidRPr="00A572B4">
        <w:t>log books</w:t>
      </w:r>
      <w:proofErr w:type="gramEnd"/>
      <w:r w:rsidRPr="00A572B4">
        <w:t xml:space="preserve">, patient records, appointment diaries, or any other information provided to the office showing my compliance with the </w:t>
      </w:r>
      <w:r w:rsidR="00167A98" w:rsidRPr="00A572B4">
        <w:t>restrictions</w:t>
      </w:r>
      <w:r w:rsidRPr="00A572B4">
        <w:t>, and any information received from any other entity who may have provided information relevant to my professional practice.</w:t>
      </w:r>
    </w:p>
    <w:p w14:paraId="2789F205" w14:textId="77777777" w:rsidR="00C04612" w:rsidRPr="00A572B4" w:rsidRDefault="00C04612" w:rsidP="00A572B4">
      <w:pPr>
        <w:pStyle w:val="Heading2"/>
      </w:pPr>
      <w:r w:rsidRPr="00A572B4">
        <w:t>Consent</w:t>
      </w:r>
    </w:p>
    <w:p w14:paraId="72167D22" w14:textId="1C06BC7E" w:rsidR="00C04612" w:rsidRDefault="00C04612" w:rsidP="00A572B4">
      <w:pPr>
        <w:pStyle w:val="BodyText"/>
      </w:pPr>
      <w:r w:rsidRPr="00A572B4">
        <w:t xml:space="preserve">I give consent </w:t>
      </w:r>
      <w:r w:rsidR="00167A98" w:rsidRPr="00A572B4">
        <w:t>for</w:t>
      </w:r>
      <w:r w:rsidRPr="00A572B4">
        <w:t xml:space="preserve"> the authorised person(s) to enter my place of practice and/or the location/s where I keep records relating to my practice as a health practitioner for the purposes stated above.</w:t>
      </w:r>
    </w:p>
    <w:p w14:paraId="70CF8DB5" w14:textId="77777777" w:rsidR="00A572B4" w:rsidRPr="00A572B4" w:rsidRDefault="00A572B4" w:rsidP="00A572B4">
      <w:pPr>
        <w:pStyle w:val="BodyText"/>
      </w:pP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CB50B1" w:rsidRPr="006270C0" w14:paraId="600FFD5E" w14:textId="77777777" w:rsidTr="00E72576">
        <w:tc>
          <w:tcPr>
            <w:tcW w:w="1134" w:type="dxa"/>
          </w:tcPr>
          <w:p w14:paraId="2D54E87A" w14:textId="77777777" w:rsidR="00CB50B1" w:rsidRPr="00A572B4" w:rsidRDefault="00CB50B1" w:rsidP="00A572B4">
            <w:pPr>
              <w:pStyle w:val="BodyText"/>
            </w:pPr>
            <w:r w:rsidRPr="00A572B4">
              <w:t>Signature:</w:t>
            </w:r>
          </w:p>
        </w:tc>
        <w:tc>
          <w:tcPr>
            <w:tcW w:w="5103" w:type="dxa"/>
          </w:tcPr>
          <w:p w14:paraId="2D676CB5" w14:textId="77777777" w:rsidR="00CB50B1" w:rsidRPr="00A572B4" w:rsidRDefault="00CB50B1" w:rsidP="00A572B4">
            <w:pPr>
              <w:pStyle w:val="BodyText"/>
            </w:pPr>
          </w:p>
        </w:tc>
        <w:tc>
          <w:tcPr>
            <w:tcW w:w="991" w:type="dxa"/>
          </w:tcPr>
          <w:p w14:paraId="73C2342B" w14:textId="77777777" w:rsidR="00CB50B1" w:rsidRPr="00A572B4" w:rsidRDefault="00CB50B1" w:rsidP="00A572B4">
            <w:pPr>
              <w:pStyle w:val="BodyText"/>
            </w:pPr>
            <w:r w:rsidRPr="00A572B4">
              <w:t>Date:</w:t>
            </w:r>
          </w:p>
        </w:tc>
        <w:sdt>
          <w:sdtPr>
            <w:id w:val="-119617656"/>
            <w:placeholder>
              <w:docPart w:val="E1782DADBB83405E9A8A8FC2EF5AFFCE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2410" w:type="dxa"/>
              </w:tcPr>
              <w:p w14:paraId="7C583C58" w14:textId="77777777" w:rsidR="00CB50B1" w:rsidRPr="00A572B4" w:rsidRDefault="00CB50B1" w:rsidP="00A572B4">
                <w:pPr>
                  <w:pStyle w:val="BodyText"/>
                </w:pPr>
                <w:r w:rsidRPr="00A572B4">
                  <w:rPr>
                    <w:color w:val="FF0000"/>
                  </w:rPr>
                  <w:t>[Choose date]</w:t>
                </w:r>
              </w:p>
            </w:tc>
          </w:sdtContent>
        </w:sdt>
      </w:tr>
    </w:tbl>
    <w:p w14:paraId="6077F3A9" w14:textId="77777777" w:rsidR="00CB50B1" w:rsidRPr="006270C0" w:rsidRDefault="00CB50B1" w:rsidP="00CB50B1">
      <w:pPr>
        <w:pStyle w:val="BodyText"/>
        <w:rPr>
          <w:color w:val="auto"/>
        </w:rPr>
      </w:pPr>
    </w:p>
    <w:p w14:paraId="5776F1DB" w14:textId="24C7EB84" w:rsidR="006B2386" w:rsidRDefault="006B2386" w:rsidP="004470B4">
      <w:pPr>
        <w:pStyle w:val="BodyText"/>
        <w:spacing w:before="0" w:after="0"/>
        <w:ind w:left="4820" w:hanging="4820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462734D5">
                <wp:simplePos x="0" y="0"/>
                <wp:positionH relativeFrom="margin">
                  <wp:posOffset>4276725</wp:posOffset>
                </wp:positionH>
                <wp:positionV relativeFrom="page">
                  <wp:posOffset>414020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25B6D59" w14:textId="4A5EB63B" w:rsidR="006B2386" w:rsidRPr="007C74A4" w:rsidRDefault="00C04612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Authority to conduct site visit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E6C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336.75pt;margin-top:32.6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125B6D59" w14:textId="4A5EB63B" w:rsidR="006B2386" w:rsidRPr="007C74A4" w:rsidRDefault="00C04612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Authority to conduct site visit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26BB1B4" w14:textId="77777777" w:rsidR="00293F09" w:rsidRPr="00293F09" w:rsidRDefault="00293F09" w:rsidP="00293F09">
      <w:pPr>
        <w:jc w:val="center"/>
      </w:pPr>
    </w:p>
    <w:sectPr w:rsidR="00293F09" w:rsidRPr="00293F09" w:rsidSect="003937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410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E8C0A" w14:textId="77777777" w:rsidR="00447B74" w:rsidRDefault="00447B74" w:rsidP="00C20C17">
      <w:r>
        <w:separator/>
      </w:r>
    </w:p>
  </w:endnote>
  <w:endnote w:type="continuationSeparator" w:id="0">
    <w:p w14:paraId="09E286AB" w14:textId="77777777" w:rsidR="00447B74" w:rsidRDefault="00447B74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D0CDB" w14:textId="77777777" w:rsidR="0034416C" w:rsidRDefault="00344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83365" w14:textId="77777777" w:rsidR="0034416C" w:rsidRDefault="0034416C" w:rsidP="0034416C">
    <w:pPr>
      <w:pStyle w:val="Footer"/>
      <w:spacing w:before="120"/>
      <w:rPr>
        <w:b/>
        <w:bCs/>
        <w:szCs w:val="20"/>
      </w:rPr>
    </w:pPr>
    <w:r>
      <w:rPr>
        <w:b/>
        <w:bCs/>
        <w:szCs w:val="20"/>
      </w:rPr>
      <w:t>Please return this form to the Office of the Health Ombudsman.</w:t>
    </w:r>
  </w:p>
  <w:p w14:paraId="28A8A03B" w14:textId="61A8E2A4" w:rsidR="0034416C" w:rsidRDefault="0034416C" w:rsidP="0034416C">
    <w:pPr>
      <w:pStyle w:val="Footer"/>
      <w:spacing w:before="60"/>
      <w:rPr>
        <w:color w:val="auto"/>
      </w:rPr>
    </w:pPr>
    <w:r>
      <w:rPr>
        <w:noProof/>
        <w:color w:val="auto"/>
      </w:rPr>
      <w:drawing>
        <wp:inline distT="0" distB="0" distL="0" distR="0" wp14:anchorId="6F06C335" wp14:editId="6608260E">
          <wp:extent cx="95250" cy="66675"/>
          <wp:effectExtent l="0" t="0" r="0" b="9525"/>
          <wp:docPr id="480009368" name="Picture 7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monitoring@oho.qld.gov.au   </w:t>
    </w:r>
    <w:r>
      <w:rPr>
        <w:noProof/>
        <w:color w:val="auto"/>
      </w:rPr>
      <w:drawing>
        <wp:inline distT="0" distB="0" distL="0" distR="0" wp14:anchorId="717BAA68" wp14:editId="2AEA8BC0">
          <wp:extent cx="95250" cy="95250"/>
          <wp:effectExtent l="0" t="0" r="0" b="0"/>
          <wp:docPr id="1424405107" name="Picture 6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07 3158 1329   </w:t>
    </w:r>
    <w:r>
      <w:rPr>
        <w:noProof/>
        <w:color w:val="auto"/>
      </w:rPr>
      <w:drawing>
        <wp:inline distT="0" distB="0" distL="0" distR="0" wp14:anchorId="30455630" wp14:editId="15693188">
          <wp:extent cx="95250" cy="95250"/>
          <wp:effectExtent l="0" t="0" r="0" b="0"/>
          <wp:docPr id="1446639" name="Picture 5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07 3319 6350</w:t>
    </w:r>
  </w:p>
  <w:p w14:paraId="6817B8B2" w14:textId="461C3850" w:rsidR="0034416C" w:rsidRDefault="0034416C" w:rsidP="0034416C">
    <w:pPr>
      <w:pStyle w:val="Footer"/>
      <w:rPr>
        <w:color w:val="auto"/>
      </w:rPr>
    </w:pPr>
    <w:r>
      <w:rPr>
        <w:color w:val="auto"/>
      </w:rPr>
      <w:t>PO Box 13281 George Street Brisbane Qld 4003</w:t>
    </w:r>
    <w:r>
      <w:rPr>
        <w:noProof/>
      </w:rPr>
      <w:drawing>
        <wp:anchor distT="0" distB="0" distL="114300" distR="114300" simplePos="0" relativeHeight="251679744" behindDoc="1" locked="0" layoutInCell="1" allowOverlap="1" wp14:anchorId="6A4B8A55" wp14:editId="3393BF3C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95264974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D3120" w14:textId="6B5ADAB6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545F0" w14:textId="77777777" w:rsidR="00447B74" w:rsidRDefault="00447B74" w:rsidP="00C20C17">
      <w:r>
        <w:separator/>
      </w:r>
    </w:p>
  </w:footnote>
  <w:footnote w:type="continuationSeparator" w:id="0">
    <w:p w14:paraId="0F2FB1DD" w14:textId="77777777" w:rsidR="00447B74" w:rsidRDefault="00447B74" w:rsidP="00C20C17">
      <w:r>
        <w:continuationSeparator/>
      </w:r>
    </w:p>
  </w:footnote>
  <w:footnote w:id="1">
    <w:p w14:paraId="6C04AC1C" w14:textId="77777777" w:rsidR="00C04612" w:rsidRDefault="00C04612" w:rsidP="00C04612">
      <w:pPr>
        <w:pStyle w:val="FootnoteText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i/>
        </w:rPr>
        <w:t>Part 15 – Health Ombudsman Act 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6C6B7" w14:textId="77777777" w:rsidR="0034416C" w:rsidRDefault="00344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8BA596A"/>
    <w:multiLevelType w:val="multilevel"/>
    <w:tmpl w:val="93A6D96E"/>
    <w:numStyleLink w:val="ListNbrHeading"/>
  </w:abstractNum>
  <w:num w:numId="1" w16cid:durableId="1378118037">
    <w:abstractNumId w:val="0"/>
  </w:num>
  <w:num w:numId="2" w16cid:durableId="2144888494">
    <w:abstractNumId w:val="3"/>
  </w:num>
  <w:num w:numId="3" w16cid:durableId="1394156125">
    <w:abstractNumId w:val="1"/>
  </w:num>
  <w:num w:numId="4" w16cid:durableId="1525023840">
    <w:abstractNumId w:val="29"/>
  </w:num>
  <w:num w:numId="5" w16cid:durableId="692072892">
    <w:abstractNumId w:val="10"/>
  </w:num>
  <w:num w:numId="6" w16cid:durableId="2105415228">
    <w:abstractNumId w:val="8"/>
  </w:num>
  <w:num w:numId="7" w16cid:durableId="497037275">
    <w:abstractNumId w:val="15"/>
  </w:num>
  <w:num w:numId="8" w16cid:durableId="387801277">
    <w:abstractNumId w:val="12"/>
  </w:num>
  <w:num w:numId="9" w16cid:durableId="1845702788">
    <w:abstractNumId w:val="13"/>
  </w:num>
  <w:num w:numId="10" w16cid:durableId="883175336">
    <w:abstractNumId w:val="24"/>
  </w:num>
  <w:num w:numId="11" w16cid:durableId="2106539267">
    <w:abstractNumId w:val="18"/>
  </w:num>
  <w:num w:numId="12" w16cid:durableId="443619632">
    <w:abstractNumId w:val="7"/>
  </w:num>
  <w:num w:numId="13" w16cid:durableId="770593089">
    <w:abstractNumId w:val="25"/>
  </w:num>
  <w:num w:numId="14" w16cid:durableId="54591532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954944950">
    <w:abstractNumId w:val="28"/>
  </w:num>
  <w:num w:numId="16" w16cid:durableId="231934763">
    <w:abstractNumId w:val="27"/>
  </w:num>
  <w:num w:numId="17" w16cid:durableId="570965857">
    <w:abstractNumId w:val="9"/>
  </w:num>
  <w:num w:numId="18" w16cid:durableId="514467498">
    <w:abstractNumId w:val="4"/>
  </w:num>
  <w:num w:numId="19" w16cid:durableId="1174801854">
    <w:abstractNumId w:val="5"/>
  </w:num>
  <w:num w:numId="20" w16cid:durableId="1514879846">
    <w:abstractNumId w:val="19"/>
  </w:num>
  <w:num w:numId="21" w16cid:durableId="1927036472">
    <w:abstractNumId w:val="30"/>
  </w:num>
  <w:num w:numId="22" w16cid:durableId="1325551908">
    <w:abstractNumId w:val="14"/>
  </w:num>
  <w:num w:numId="23" w16cid:durableId="255940368">
    <w:abstractNumId w:val="16"/>
  </w:num>
  <w:num w:numId="24" w16cid:durableId="381099581">
    <w:abstractNumId w:val="14"/>
  </w:num>
  <w:num w:numId="25" w16cid:durableId="910698903">
    <w:abstractNumId w:val="22"/>
  </w:num>
  <w:num w:numId="26" w16cid:durableId="1059405615">
    <w:abstractNumId w:val="26"/>
  </w:num>
  <w:num w:numId="27" w16cid:durableId="1177036647">
    <w:abstractNumId w:val="21"/>
  </w:num>
  <w:num w:numId="28" w16cid:durableId="1238982527">
    <w:abstractNumId w:val="23"/>
  </w:num>
  <w:num w:numId="29" w16cid:durableId="1791900377">
    <w:abstractNumId w:val="11"/>
  </w:num>
  <w:num w:numId="30" w16cid:durableId="1653675746">
    <w:abstractNumId w:val="2"/>
  </w:num>
  <w:num w:numId="31" w16cid:durableId="818423484">
    <w:abstractNumId w:val="20"/>
  </w:num>
  <w:num w:numId="32" w16cid:durableId="800265052">
    <w:abstractNumId w:val="17"/>
  </w:num>
  <w:num w:numId="33" w16cid:durableId="1724795902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1189106133">
    <w:abstractNumId w:val="6"/>
  </w:num>
  <w:num w:numId="35" w16cid:durableId="778137914">
    <w:abstractNumId w:val="2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Ae1gr/P6mSf1vGEsJMfpOdDCe2DWkhmNn2xQd1EZ/k6sDdxF/fWUNUbuGQ1kNTASMiHWJ5iJvPB+8rBao+oyNA==" w:salt="d0LeFF07RMsNWBY+Fcq6G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03DDC"/>
    <w:rsid w:val="000129BA"/>
    <w:rsid w:val="00017D71"/>
    <w:rsid w:val="0002454B"/>
    <w:rsid w:val="000542C6"/>
    <w:rsid w:val="00072A93"/>
    <w:rsid w:val="00074D3A"/>
    <w:rsid w:val="00080D95"/>
    <w:rsid w:val="000A62E5"/>
    <w:rsid w:val="000C5E9E"/>
    <w:rsid w:val="000F2A71"/>
    <w:rsid w:val="00120CAC"/>
    <w:rsid w:val="00126732"/>
    <w:rsid w:val="001273E5"/>
    <w:rsid w:val="00144A01"/>
    <w:rsid w:val="00166706"/>
    <w:rsid w:val="00167A98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87A8E"/>
    <w:rsid w:val="00292A6C"/>
    <w:rsid w:val="00292B9E"/>
    <w:rsid w:val="00292BE4"/>
    <w:rsid w:val="00293F09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4416C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3E210E"/>
    <w:rsid w:val="00407DD9"/>
    <w:rsid w:val="00411753"/>
    <w:rsid w:val="00420398"/>
    <w:rsid w:val="004256AC"/>
    <w:rsid w:val="0043588E"/>
    <w:rsid w:val="004405F2"/>
    <w:rsid w:val="00445521"/>
    <w:rsid w:val="004470B4"/>
    <w:rsid w:val="00447B7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4F5823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270C0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67B1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27886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572B4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7735D"/>
    <w:rsid w:val="00B915C6"/>
    <w:rsid w:val="00BA7850"/>
    <w:rsid w:val="00BB60A5"/>
    <w:rsid w:val="00BC0E71"/>
    <w:rsid w:val="00BE6AC0"/>
    <w:rsid w:val="00BF01F6"/>
    <w:rsid w:val="00BF1CA3"/>
    <w:rsid w:val="00C04612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0B1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61713"/>
    <w:rsid w:val="00E742AC"/>
    <w:rsid w:val="00E83C56"/>
    <w:rsid w:val="00E84E05"/>
    <w:rsid w:val="00E87A8D"/>
    <w:rsid w:val="00E94D3E"/>
    <w:rsid w:val="00E95944"/>
    <w:rsid w:val="00EB5076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  <w:tabs>
        <w:tab w:val="clear" w:pos="1134"/>
        <w:tab w:val="num" w:pos="360"/>
      </w:tabs>
      <w:ind w:left="0" w:firstLine="0"/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  <w:tabs>
        <w:tab w:val="clear" w:pos="1134"/>
        <w:tab w:val="num" w:pos="360"/>
      </w:tabs>
      <w:ind w:left="0" w:firstLine="0"/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45542D27FCB4C6181A9EF8530ECD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66A3C-0BC8-4AB6-916D-44DE886B71FF}"/>
      </w:docPartPr>
      <w:docPartBody>
        <w:p w:rsidR="00A26213" w:rsidRDefault="007E58E6" w:rsidP="007E58E6">
          <w:pPr>
            <w:pStyle w:val="345542D27FCB4C6181A9EF8530ECDF44"/>
          </w:pPr>
          <w:r>
            <w:t>[Factsheet name]</w:t>
          </w:r>
        </w:p>
      </w:docPartBody>
    </w:docPart>
    <w:docPart>
      <w:docPartPr>
        <w:name w:val="E1782DADBB83405E9A8A8FC2EF5AF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94DF0-F740-488C-BFA7-2EE67C3E19E5}"/>
      </w:docPartPr>
      <w:docPartBody>
        <w:p w:rsidR="004B5E66" w:rsidRDefault="00092FD8" w:rsidP="00092FD8">
          <w:pPr>
            <w:pStyle w:val="E1782DADBB83405E9A8A8FC2EF5AFFCE"/>
          </w:pPr>
          <w:r w:rsidRPr="006875C0">
            <w:rPr>
              <w:szCs w:val="20"/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B74A8361FED345BFB579E3F023E1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330D7-E2E4-4B27-907A-1D031CB86AD2}"/>
      </w:docPartPr>
      <w:docPartBody>
        <w:p w:rsidR="004B5E66" w:rsidRDefault="004B5E66" w:rsidP="004B5E66">
          <w:pPr>
            <w:pStyle w:val="B74A8361FED345BFB579E3F023E17453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>title and full name of practitioner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0F8B9B902EBB4B6F85BC91FC20317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6A5D7-78E0-492B-9CCD-880BC420AA81}"/>
      </w:docPartPr>
      <w:docPartBody>
        <w:p w:rsidR="004B5E66" w:rsidRDefault="004B5E66" w:rsidP="004B5E66">
          <w:pPr>
            <w:pStyle w:val="0F8B9B902EBB4B6F85BC91FC20317A34"/>
          </w:pPr>
          <w:r w:rsidRPr="00C95BD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62CFE-A8E9-4253-BBE1-EE6BF54420BB}"/>
      </w:docPartPr>
      <w:docPartBody>
        <w:p w:rsidR="00000000" w:rsidRDefault="003C4DFC">
          <w:r w:rsidRPr="00D022E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E6"/>
    <w:rsid w:val="00082AB6"/>
    <w:rsid w:val="00092FD8"/>
    <w:rsid w:val="00286DBF"/>
    <w:rsid w:val="003C4DFC"/>
    <w:rsid w:val="004B5E66"/>
    <w:rsid w:val="00573317"/>
    <w:rsid w:val="007E58E6"/>
    <w:rsid w:val="00A26213"/>
    <w:rsid w:val="00BF2656"/>
    <w:rsid w:val="00E6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5542D27FCB4C6181A9EF8530ECDF44">
    <w:name w:val="345542D27FCB4C6181A9EF8530ECDF44"/>
    <w:rsid w:val="007E58E6"/>
  </w:style>
  <w:style w:type="character" w:styleId="PlaceholderText">
    <w:name w:val="Placeholder Text"/>
    <w:basedOn w:val="DefaultParagraphFont"/>
    <w:uiPriority w:val="99"/>
    <w:semiHidden/>
    <w:rsid w:val="003C4DFC"/>
    <w:rPr>
      <w:color w:val="808080"/>
    </w:rPr>
  </w:style>
  <w:style w:type="paragraph" w:customStyle="1" w:styleId="B74A8361FED345BFB579E3F023E17453">
    <w:name w:val="B74A8361FED345BFB579E3F023E17453"/>
    <w:rsid w:val="004B5E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782DADBB83405E9A8A8FC2EF5AFFCE">
    <w:name w:val="E1782DADBB83405E9A8A8FC2EF5AFFCE"/>
    <w:rsid w:val="00092FD8"/>
  </w:style>
  <w:style w:type="paragraph" w:customStyle="1" w:styleId="0F8B9B902EBB4B6F85BC91FC20317A34">
    <w:name w:val="0F8B9B902EBB4B6F85BC91FC20317A34"/>
    <w:rsid w:val="004B5E6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7ACF5-4730-4581-9F83-BF746287A3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17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Authority to conduct site visit</dc:title>
  <dc:subject/>
  <dc:creator>Joyclyn Vincent</dc:creator>
  <cp:keywords/>
  <dc:description/>
  <cp:lastModifiedBy>Katrina Lewis</cp:lastModifiedBy>
  <cp:revision>9</cp:revision>
  <dcterms:created xsi:type="dcterms:W3CDTF">2021-03-05T01:42:00Z</dcterms:created>
  <dcterms:modified xsi:type="dcterms:W3CDTF">2024-09-23T03:37:00Z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