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0AC40" w14:textId="6315C0AA" w:rsidR="00433DBD" w:rsidRPr="00165553" w:rsidRDefault="00433DBD" w:rsidP="00165553">
      <w:pPr>
        <w:pStyle w:val="Heading1"/>
      </w:pPr>
      <w:r w:rsidRPr="00165553">
        <w:t>Employer acknowledgement of conditions</w:t>
      </w:r>
      <w:r w:rsidR="00FF29F5" w:rsidRPr="00165553">
        <w:t>/undertakings</w:t>
      </w:r>
      <w:r w:rsidRPr="00165553">
        <w:t xml:space="preserve"> and/or restrictions</w:t>
      </w:r>
    </w:p>
    <w:p w14:paraId="7E8CF9AC" w14:textId="34B95BAF" w:rsidR="00433DBD" w:rsidRDefault="00433DBD" w:rsidP="00433DBD">
      <w:pPr>
        <w:pStyle w:val="BodyText"/>
        <w:rPr>
          <w:rFonts w:cs="Arial"/>
        </w:rPr>
      </w:pPr>
      <w:r>
        <w:rPr>
          <w:rFonts w:cs="Arial"/>
        </w:rPr>
        <w:t xml:space="preserve">I, </w:t>
      </w:r>
      <w:sdt>
        <w:sdtPr>
          <w:rPr>
            <w:rFonts w:cs="Arial"/>
          </w:rPr>
          <w:id w:val="2493087"/>
          <w:placeholder>
            <w:docPart w:val="C4D67979A73E4EF6AA15797EEC55FE9D"/>
          </w:placeholder>
          <w:showingPlcHdr/>
        </w:sdtPr>
        <w:sdtContent>
          <w:r w:rsidRPr="00165553">
            <w:rPr>
              <w:rStyle w:val="PlaceholderText"/>
              <w:iCs/>
              <w:color w:val="FF0000"/>
            </w:rPr>
            <w:t>(insert title and full name of employer</w:t>
          </w:r>
          <w:r w:rsidRPr="00165553">
            <w:rPr>
              <w:rStyle w:val="FootnoteReference"/>
              <w:iCs/>
              <w:color w:val="FF0000"/>
            </w:rPr>
            <w:footnoteReference w:id="1"/>
          </w:r>
          <w:r w:rsidRPr="00165553">
            <w:rPr>
              <w:rStyle w:val="PlaceholderText"/>
              <w:iCs/>
              <w:color w:val="FF0000"/>
            </w:rPr>
            <w:t xml:space="preserve"> </w:t>
          </w:r>
          <w:r w:rsidR="00EF6B37" w:rsidRPr="00165553">
            <w:rPr>
              <w:rStyle w:val="PlaceholderText"/>
              <w:iCs/>
              <w:color w:val="FF0000"/>
            </w:rPr>
            <w:t>here</w:t>
          </w:r>
          <w:r w:rsidRPr="00165553">
            <w:rPr>
              <w:rStyle w:val="PlaceholderText"/>
              <w:iCs/>
              <w:color w:val="FF0000"/>
            </w:rPr>
            <w:t>)</w:t>
          </w:r>
        </w:sdtContent>
      </w:sdt>
      <w:r>
        <w:rPr>
          <w:rFonts w:cs="Arial"/>
        </w:rPr>
        <w:t xml:space="preserve">, acknowledge that </w:t>
      </w:r>
      <w:sdt>
        <w:sdtPr>
          <w:rPr>
            <w:rFonts w:cs="Arial"/>
          </w:rPr>
          <w:id w:val="241529256"/>
          <w:placeholder>
            <w:docPart w:val="37F3E8C81937451297A4C5423E6B0503"/>
          </w:placeholder>
          <w:showingPlcHdr/>
        </w:sdtPr>
        <w:sdtContent>
          <w:r w:rsidRPr="00165553">
            <w:rPr>
              <w:rFonts w:cs="Arial"/>
              <w:iCs/>
              <w:color w:val="FF0000"/>
            </w:rPr>
            <w:t>(insert title and full name of practitioner)</w:t>
          </w:r>
        </w:sdtContent>
      </w:sdt>
      <w:r>
        <w:rPr>
          <w:rFonts w:cs="Arial"/>
        </w:rPr>
        <w:t xml:space="preserve"> has:</w:t>
      </w:r>
    </w:p>
    <w:p w14:paraId="01534761" w14:textId="6078122A" w:rsidR="00433DBD" w:rsidRDefault="00433DBD" w:rsidP="00433DBD">
      <w:pPr>
        <w:pStyle w:val="ListBullet0"/>
      </w:pPr>
      <w:r>
        <w:t xml:space="preserve">advised me of the Health Ombudsman’s decision to impose conditions on their registration </w:t>
      </w:r>
      <w:r w:rsidR="00FF29F5">
        <w:t xml:space="preserve">or accept undertakings from the practitioner, </w:t>
      </w:r>
      <w:r>
        <w:t xml:space="preserve">and/or </w:t>
      </w:r>
      <w:r w:rsidR="00FF29F5">
        <w:t>impose restrictions</w:t>
      </w:r>
      <w:r>
        <w:t xml:space="preserve"> on their </w:t>
      </w:r>
      <w:r w:rsidR="00FF29F5">
        <w:t xml:space="preserve">provision of health </w:t>
      </w:r>
      <w:proofErr w:type="gramStart"/>
      <w:r w:rsidR="00FF29F5">
        <w:t>services</w:t>
      </w:r>
      <w:proofErr w:type="gramEnd"/>
    </w:p>
    <w:p w14:paraId="72E60C82" w14:textId="77777777" w:rsidR="00433DBD" w:rsidRDefault="00433DBD" w:rsidP="00433DBD">
      <w:pPr>
        <w:pStyle w:val="ListBullet0"/>
        <w:numPr>
          <w:ilvl w:val="0"/>
          <w:numId w:val="0"/>
        </w:numPr>
        <w:ind w:left="425"/>
      </w:pPr>
      <w:r>
        <w:t>and</w:t>
      </w:r>
    </w:p>
    <w:p w14:paraId="7E7AC0E0" w14:textId="77777777" w:rsidR="00433DBD" w:rsidRDefault="00433DBD" w:rsidP="00433DBD">
      <w:pPr>
        <w:pStyle w:val="ListBullet0"/>
        <w:rPr>
          <w:rFonts w:cs="Arial"/>
        </w:rPr>
      </w:pPr>
      <w:r>
        <w:t>provided me with a copy of their</w:t>
      </w:r>
      <w:r>
        <w:rPr>
          <w:rFonts w:cs="Arial"/>
        </w:rPr>
        <w:t xml:space="preserve"> </w:t>
      </w:r>
      <w:r w:rsidRPr="00DE57E4">
        <w:rPr>
          <w:rFonts w:cs="Arial"/>
          <w:i/>
          <w:color w:val="FF0000"/>
        </w:rPr>
        <w:t>(tick and complete applicable option/s)</w:t>
      </w:r>
      <w:r>
        <w:rPr>
          <w:rFonts w:cs="Arial"/>
        </w:rPr>
        <w:t>:</w:t>
      </w:r>
    </w:p>
    <w:p w14:paraId="46463B19" w14:textId="77777777" w:rsidR="00433DBD" w:rsidRDefault="00000000" w:rsidP="00433DBD">
      <w:pPr>
        <w:pStyle w:val="BodyText"/>
        <w:ind w:left="425"/>
        <w:rPr>
          <w:i/>
          <w:color w:val="FF0000"/>
        </w:rPr>
      </w:pPr>
      <w:sdt>
        <w:sdtPr>
          <w:id w:val="425387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3DBD">
            <w:rPr>
              <w:rFonts w:ascii="MS Gothic" w:eastAsia="MS Gothic" w:hAnsi="MS Gothic" w:hint="eastAsia"/>
            </w:rPr>
            <w:t>☐</w:t>
          </w:r>
        </w:sdtContent>
      </w:sdt>
      <w:r w:rsidR="00433DBD">
        <w:t xml:space="preserve"> schedule of conditions, effective from </w:t>
      </w:r>
      <w:sdt>
        <w:sdtPr>
          <w:rPr>
            <w:iCs/>
            <w:color w:val="FF0000"/>
          </w:rPr>
          <w:id w:val="1014502497"/>
          <w:placeholder>
            <w:docPart w:val="1EFE98275A93467A81B753A5E6F35005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433DBD" w:rsidRPr="00165553">
            <w:rPr>
              <w:iCs/>
              <w:color w:val="FF0000"/>
            </w:rPr>
            <w:t>(insert date conditions came into effect here)</w:t>
          </w:r>
        </w:sdtContent>
      </w:sdt>
    </w:p>
    <w:p w14:paraId="1C43AA8A" w14:textId="01AB4BEF" w:rsidR="00FF29F5" w:rsidRDefault="00000000" w:rsidP="00433DBD">
      <w:pPr>
        <w:pStyle w:val="BodyText"/>
        <w:ind w:left="425"/>
      </w:pPr>
      <w:sdt>
        <w:sdtPr>
          <w:id w:val="1234973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29F5">
            <w:rPr>
              <w:rFonts w:ascii="MS Gothic" w:eastAsia="MS Gothic" w:hAnsi="MS Gothic" w:hint="eastAsia"/>
            </w:rPr>
            <w:t>☐</w:t>
          </w:r>
        </w:sdtContent>
      </w:sdt>
      <w:r w:rsidR="00FF29F5">
        <w:t xml:space="preserve"> schedule of undertakings, effective from </w:t>
      </w:r>
      <w:sdt>
        <w:sdtPr>
          <w:rPr>
            <w:iCs/>
            <w:color w:val="FF0000"/>
          </w:rPr>
          <w:id w:val="1216162426"/>
          <w:placeholder>
            <w:docPart w:val="79E9D451D2CE40D4B678121699CD67B5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FF29F5" w:rsidRPr="00165553">
            <w:rPr>
              <w:iCs/>
              <w:color w:val="FF0000"/>
            </w:rPr>
            <w:t>(insert date undertakings came into effect here)</w:t>
          </w:r>
        </w:sdtContent>
      </w:sdt>
    </w:p>
    <w:p w14:paraId="0F561350" w14:textId="77777777" w:rsidR="00433DBD" w:rsidRDefault="00000000" w:rsidP="00433DBD">
      <w:pPr>
        <w:pStyle w:val="BodyText"/>
        <w:ind w:left="425"/>
      </w:pPr>
      <w:sdt>
        <w:sdtPr>
          <w:id w:val="-291363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3DBD">
            <w:rPr>
              <w:rFonts w:ascii="MS Gothic" w:eastAsia="MS Gothic" w:hAnsi="MS Gothic" w:hint="eastAsia"/>
            </w:rPr>
            <w:t>☐</w:t>
          </w:r>
        </w:sdtContent>
      </w:sdt>
      <w:r w:rsidR="00433DBD">
        <w:t xml:space="preserve"> schedule of restrictions, effective from </w:t>
      </w:r>
      <w:sdt>
        <w:sdtPr>
          <w:rPr>
            <w:iCs/>
            <w:color w:val="FF0000"/>
          </w:rPr>
          <w:id w:val="-1355421075"/>
          <w:placeholder>
            <w:docPart w:val="1EFE98275A93467A81B753A5E6F35005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433DBD" w:rsidRPr="00165553">
            <w:rPr>
              <w:iCs/>
              <w:color w:val="FF0000"/>
            </w:rPr>
            <w:t>(insert date restrictions came into effect here)</w:t>
          </w:r>
        </w:sdtContent>
      </w:sdt>
      <w:r w:rsidR="00433DBD">
        <w:t>.</w:t>
      </w:r>
    </w:p>
    <w:p w14:paraId="742FA6BF" w14:textId="77777777" w:rsidR="00433DBD" w:rsidRPr="00AE21CF" w:rsidRDefault="00433DBD" w:rsidP="00433DBD">
      <w:pPr>
        <w:pStyle w:val="Heading2"/>
      </w:pPr>
      <w:r w:rsidRPr="00AE21CF">
        <w:t>Employer contact details</w:t>
      </w:r>
    </w:p>
    <w:p w14:paraId="631CE08D" w14:textId="77777777" w:rsidR="00433DBD" w:rsidRPr="00705C60" w:rsidRDefault="00000000" w:rsidP="00433DBD">
      <w:pPr>
        <w:pStyle w:val="BodyText"/>
        <w:rPr>
          <w:color w:val="FF0000"/>
        </w:rPr>
      </w:pPr>
      <w:sdt>
        <w:sdtPr>
          <w:id w:val="-2060087029"/>
          <w:placeholder>
            <w:docPart w:val="37B538BB055344F4ADC976A4BBCF2169"/>
          </w:placeholder>
          <w:showingPlcHdr/>
        </w:sdtPr>
        <w:sdtContent>
          <w:r w:rsidR="00433DBD">
            <w:rPr>
              <w:rStyle w:val="PlaceholderText"/>
              <w:i/>
              <w:color w:val="FF0000"/>
            </w:rPr>
            <w:t>(Insert relationship to practitioner, e.g. employer, co-owner)</w:t>
          </w:r>
        </w:sdtContent>
      </w:sdt>
    </w:p>
    <w:p w14:paraId="65DF621A" w14:textId="05625A75" w:rsidR="00433DBD" w:rsidRPr="00705C60" w:rsidRDefault="00000000" w:rsidP="00433DBD">
      <w:pPr>
        <w:pStyle w:val="BodyText"/>
        <w:rPr>
          <w:color w:val="FF0000"/>
        </w:rPr>
      </w:pPr>
      <w:sdt>
        <w:sdtPr>
          <w:id w:val="-2145191676"/>
          <w:placeholder>
            <w:docPart w:val="15F8EBD8ED5A426A857D42F1D5C96723"/>
          </w:placeholder>
          <w:showingPlcHdr/>
        </w:sdtPr>
        <w:sdtContent>
          <w:r w:rsidR="00433DBD" w:rsidRPr="00BF3F58">
            <w:rPr>
              <w:rStyle w:val="PlaceholderText"/>
              <w:i/>
              <w:color w:val="FF0000"/>
            </w:rPr>
            <w:t>(</w:t>
          </w:r>
          <w:r w:rsidR="00433DBD">
            <w:rPr>
              <w:rStyle w:val="PlaceholderText"/>
              <w:i/>
              <w:color w:val="FF0000"/>
            </w:rPr>
            <w:t xml:space="preserve">Insert </w:t>
          </w:r>
          <w:r w:rsidR="00FF29F5">
            <w:rPr>
              <w:rStyle w:val="PlaceholderText"/>
              <w:i/>
              <w:color w:val="FF0000"/>
            </w:rPr>
            <w:t>practice name</w:t>
          </w:r>
          <w:r w:rsidR="00433DBD">
            <w:rPr>
              <w:rStyle w:val="PlaceholderText"/>
              <w:i/>
              <w:color w:val="FF0000"/>
            </w:rPr>
            <w:t>)</w:t>
          </w:r>
        </w:sdtContent>
      </w:sdt>
    </w:p>
    <w:p w14:paraId="45C37A54" w14:textId="5443EB95" w:rsidR="00433DBD" w:rsidRPr="00705C60" w:rsidRDefault="00000000" w:rsidP="00433DBD">
      <w:pPr>
        <w:pStyle w:val="BodyText"/>
        <w:rPr>
          <w:color w:val="FF0000"/>
        </w:rPr>
      </w:pPr>
      <w:sdt>
        <w:sdtPr>
          <w:id w:val="289859128"/>
          <w:placeholder>
            <w:docPart w:val="7AAD3C3718D44B679B8C2A7BB0915C98"/>
          </w:placeholder>
          <w:showingPlcHdr/>
        </w:sdtPr>
        <w:sdtContent>
          <w:r w:rsidR="00433DBD" w:rsidRPr="00BF3F58">
            <w:rPr>
              <w:rStyle w:val="PlaceholderText"/>
              <w:i/>
              <w:color w:val="FF0000"/>
            </w:rPr>
            <w:t xml:space="preserve">(Insert </w:t>
          </w:r>
          <w:r w:rsidR="00FF29F5">
            <w:rPr>
              <w:rStyle w:val="PlaceholderText"/>
              <w:i/>
              <w:color w:val="FF0000"/>
            </w:rPr>
            <w:t xml:space="preserve">practice </w:t>
          </w:r>
          <w:r w:rsidR="00433DBD" w:rsidRPr="00BF3F58">
            <w:rPr>
              <w:rStyle w:val="PlaceholderText"/>
              <w:i/>
              <w:color w:val="FF0000"/>
            </w:rPr>
            <w:t>address)</w:t>
          </w:r>
        </w:sdtContent>
      </w:sdt>
    </w:p>
    <w:p w14:paraId="7738BE28" w14:textId="2FC2CBED" w:rsidR="00433DBD" w:rsidRPr="00705C60" w:rsidRDefault="00000000" w:rsidP="00433DBD">
      <w:pPr>
        <w:pStyle w:val="BodyText"/>
        <w:rPr>
          <w:color w:val="FF0000"/>
        </w:rPr>
      </w:pPr>
      <w:sdt>
        <w:sdtPr>
          <w:id w:val="1840961936"/>
          <w:placeholder>
            <w:docPart w:val="BDDFF85DC7DF47409F81F18324629556"/>
          </w:placeholder>
          <w:showingPlcHdr/>
        </w:sdtPr>
        <w:sdtContent>
          <w:r w:rsidR="00433DBD" w:rsidRPr="00BF3F58">
            <w:rPr>
              <w:rStyle w:val="PlaceholderText"/>
              <w:i/>
              <w:color w:val="FF0000"/>
            </w:rPr>
            <w:t xml:space="preserve">(Insert </w:t>
          </w:r>
          <w:r w:rsidR="00FF29F5">
            <w:rPr>
              <w:rStyle w:val="PlaceholderText"/>
              <w:i/>
              <w:color w:val="FF0000"/>
            </w:rPr>
            <w:t xml:space="preserve">employer </w:t>
          </w:r>
          <w:r w:rsidR="00433DBD" w:rsidRPr="00BF3F58">
            <w:rPr>
              <w:rStyle w:val="PlaceholderText"/>
              <w:i/>
              <w:color w:val="FF0000"/>
            </w:rPr>
            <w:t>phone number)</w:t>
          </w:r>
        </w:sdtContent>
      </w:sdt>
    </w:p>
    <w:p w14:paraId="56E3F5F9" w14:textId="3580102B" w:rsidR="00433DBD" w:rsidRPr="00705C60" w:rsidRDefault="00000000" w:rsidP="00433DBD">
      <w:pPr>
        <w:pStyle w:val="BodyText"/>
        <w:rPr>
          <w:color w:val="FF0000"/>
        </w:rPr>
      </w:pPr>
      <w:sdt>
        <w:sdtPr>
          <w:id w:val="1426610983"/>
          <w:placeholder>
            <w:docPart w:val="8943B3B61DE04F5191848FB5EB564361"/>
          </w:placeholder>
          <w:showingPlcHdr/>
        </w:sdtPr>
        <w:sdtContent>
          <w:r w:rsidR="00433DBD" w:rsidRPr="00BF3F58">
            <w:rPr>
              <w:rStyle w:val="PlaceholderText"/>
              <w:i/>
              <w:color w:val="FF0000"/>
            </w:rPr>
            <w:t xml:space="preserve">(Insert </w:t>
          </w:r>
          <w:r w:rsidR="00FF29F5">
            <w:rPr>
              <w:rStyle w:val="PlaceholderText"/>
              <w:i/>
              <w:color w:val="FF0000"/>
            </w:rPr>
            <w:t xml:space="preserve">employer </w:t>
          </w:r>
          <w:r w:rsidR="00433DBD" w:rsidRPr="00BF3F58">
            <w:rPr>
              <w:rStyle w:val="PlaceholderText"/>
              <w:i/>
              <w:color w:val="FF0000"/>
            </w:rPr>
            <w:t>email address)</w:t>
          </w:r>
        </w:sdtContent>
      </w:sdt>
    </w:p>
    <w:p w14:paraId="02602B9A" w14:textId="77777777" w:rsidR="00433DBD" w:rsidRPr="00AE21CF" w:rsidRDefault="00433DBD" w:rsidP="00433DBD">
      <w:pPr>
        <w:pStyle w:val="Heading2"/>
      </w:pPr>
      <w:r w:rsidRPr="00AE21CF">
        <w:t xml:space="preserve">Employer </w:t>
      </w:r>
      <w:r>
        <w:t>signature</w:t>
      </w:r>
    </w:p>
    <w:p w14:paraId="3E7553C4" w14:textId="77777777" w:rsidR="00433DBD" w:rsidRPr="00AE21CF" w:rsidRDefault="00433DBD" w:rsidP="00433DBD">
      <w:pPr>
        <w:pStyle w:val="BodyText"/>
        <w:spacing w:before="0"/>
      </w:pPr>
    </w:p>
    <w:p w14:paraId="361B4F1D" w14:textId="1F623316" w:rsidR="00433DBD" w:rsidRDefault="00433DBD" w:rsidP="00433DBD">
      <w:pPr>
        <w:pStyle w:val="BodyText"/>
        <w:spacing w:before="0"/>
        <w:ind w:left="4820" w:hanging="4820"/>
      </w:pPr>
      <w:r>
        <w:t>Signature:</w:t>
      </w:r>
      <w:r>
        <w:tab/>
      </w:r>
      <w:r w:rsidR="00165553">
        <w:tab/>
      </w:r>
      <w:r w:rsidR="00165553">
        <w:tab/>
      </w:r>
      <w:r>
        <w:t xml:space="preserve">Date: </w:t>
      </w:r>
      <w:sdt>
        <w:sdtPr>
          <w:id w:val="-1992248354"/>
          <w:placeholder>
            <w:docPart w:val="BC983BCAD5CA4FDEBB15A7146176B299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Pr="00165553">
            <w:rPr>
              <w:rStyle w:val="PlaceholderText"/>
              <w:color w:val="FF0000"/>
            </w:rPr>
            <w:t>Click here to enter a date.</w:t>
          </w:r>
        </w:sdtContent>
      </w:sdt>
    </w:p>
    <w:p w14:paraId="31973184" w14:textId="77777777" w:rsidR="00433DBD" w:rsidRDefault="00433DBD" w:rsidP="00433DBD">
      <w:pPr>
        <w:pStyle w:val="BodyText"/>
      </w:pPr>
    </w:p>
    <w:p w14:paraId="5776F1DB" w14:textId="4C9C4428" w:rsidR="006B2386" w:rsidRPr="00AE21CF" w:rsidRDefault="006B2386" w:rsidP="00433DBD">
      <w:pPr>
        <w:pStyle w:val="BodyText"/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E18E6C9" wp14:editId="21EFA0E7">
                <wp:simplePos x="0" y="0"/>
                <wp:positionH relativeFrom="margin">
                  <wp:posOffset>4267200</wp:posOffset>
                </wp:positionH>
                <wp:positionV relativeFrom="page">
                  <wp:posOffset>328295</wp:posOffset>
                </wp:positionV>
                <wp:extent cx="2359660" cy="561975"/>
                <wp:effectExtent l="0" t="0" r="254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375E" w:themeColor="accent1" w:themeShade="BF"/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5631564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125B6D59" w14:textId="551F7FE0" w:rsidR="006B2386" w:rsidRPr="007C74A4" w:rsidRDefault="00433DBD" w:rsidP="006B2386">
                                <w:pPr>
                                  <w:pStyle w:val="Title"/>
                                  <w:jc w:val="left"/>
                                  <w:rPr>
                                    <w:color w:val="558374" w:themeColor="accent2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375E" w:themeColor="accent1" w:themeShade="BF"/>
                                    <w:sz w:val="32"/>
                                    <w:szCs w:val="32"/>
                                  </w:rPr>
                                  <w:t>Employer acknowledgement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8E6C9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336pt;margin-top:25.85pt;width:185.8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" filled="f" stroked="f" strokeweight=".5pt">
                <v:textbox inset="0,0,0,0">
                  <w:txbxContent>
                    <w:sdt>
                      <w:sdtPr>
                        <w:rPr>
                          <w:color w:val="00375E" w:themeColor="accent1" w:themeShade="BF"/>
                          <w:sz w:val="32"/>
                          <w:szCs w:val="32"/>
                        </w:rPr>
                        <w:alias w:val="Title"/>
                        <w:tag w:val=""/>
                        <w:id w:val="5631564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125B6D59" w14:textId="551F7FE0" w:rsidR="006B2386" w:rsidRPr="007C74A4" w:rsidRDefault="00433DBD" w:rsidP="006B2386">
                          <w:pPr>
                            <w:pStyle w:val="Title"/>
                            <w:jc w:val="left"/>
                            <w:rPr>
                              <w:color w:val="558374" w:themeColor="accent2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t>Employer acknowledgement</w:t>
                          </w:r>
                        </w:p>
                      </w:sdtContent>
                    </w:sdt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6B2386" w:rsidRPr="00AE21CF" w:rsidSect="0039370F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410" w:right="849" w:bottom="284" w:left="851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9CD53" w14:textId="77777777" w:rsidR="00A44E54" w:rsidRDefault="00A44E54" w:rsidP="00C20C17">
      <w:r>
        <w:separator/>
      </w:r>
    </w:p>
  </w:endnote>
  <w:endnote w:type="continuationSeparator" w:id="0">
    <w:p w14:paraId="4FDD112C" w14:textId="77777777" w:rsidR="00A44E54" w:rsidRDefault="00A44E54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7EAD5" w14:textId="2090DD06" w:rsidR="006B2386" w:rsidRPr="009B5108" w:rsidRDefault="006B2386" w:rsidP="006B238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</w:t>
    </w:r>
  </w:p>
  <w:p w14:paraId="6798C1D2" w14:textId="77777777" w:rsidR="006B2386" w:rsidRPr="009B5108" w:rsidRDefault="006B2386" w:rsidP="006B2386">
    <w:pPr>
      <w:pStyle w:val="Footer"/>
      <w:spacing w:before="60"/>
    </w:pPr>
    <w:r>
      <w:rPr>
        <w:noProof/>
      </w:rPr>
      <w:drawing>
        <wp:inline distT="0" distB="0" distL="0" distR="0" wp14:anchorId="2ED787B7" wp14:editId="1D7E5119">
          <wp:extent cx="96261" cy="72000"/>
          <wp:effectExtent l="0" t="0" r="0" b="4445"/>
          <wp:docPr id="268" name="Picture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1F9E8DA" wp14:editId="3B66B296">
          <wp:extent cx="91901" cy="90000"/>
          <wp:effectExtent l="0" t="0" r="3810" b="5715"/>
          <wp:docPr id="269" name="Picture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6DDDF197" wp14:editId="768A2A88">
          <wp:extent cx="90596" cy="90000"/>
          <wp:effectExtent l="0" t="0" r="5080" b="5715"/>
          <wp:docPr id="270" name="Picture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6A508A53" w14:textId="77777777" w:rsidR="006B2386" w:rsidRPr="009B5108" w:rsidRDefault="006B2386" w:rsidP="006B238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7696" behindDoc="1" locked="0" layoutInCell="1" allowOverlap="1" wp14:anchorId="2D8EAD33" wp14:editId="559758D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F076" w14:textId="035980A3" w:rsidR="00EF6B37" w:rsidRDefault="009B5108" w:rsidP="00EF6B37">
    <w:pPr>
      <w:pStyle w:val="Footer"/>
      <w:spacing w:before="120"/>
      <w:rPr>
        <w:b/>
        <w:bCs/>
        <w:szCs w:val="20"/>
      </w:rPr>
    </w:pPr>
    <w:r w:rsidRPr="00AD123F">
      <w:rPr>
        <w:noProof/>
      </w:rPr>
      <w:drawing>
        <wp:anchor distT="0" distB="0" distL="114300" distR="114300" simplePos="0" relativeHeight="251675648" behindDoc="1" locked="0" layoutInCell="1" allowOverlap="1" wp14:anchorId="1C12F4C3" wp14:editId="147BE984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6B37" w:rsidRPr="00EF6B37">
      <w:rPr>
        <w:b/>
        <w:bCs/>
        <w:szCs w:val="20"/>
      </w:rPr>
      <w:t xml:space="preserve"> </w:t>
    </w:r>
    <w:r w:rsidR="00EF6B37">
      <w:rPr>
        <w:b/>
        <w:bCs/>
        <w:szCs w:val="20"/>
      </w:rPr>
      <w:t>Please return this form to the Office of the Health Ombudsman.</w:t>
    </w:r>
  </w:p>
  <w:p w14:paraId="2DB2D7E1" w14:textId="09BA11D9" w:rsidR="00EF6B37" w:rsidRDefault="00EF6B37" w:rsidP="00EF6B37">
    <w:pPr>
      <w:pStyle w:val="Footer"/>
      <w:spacing w:before="60"/>
      <w:rPr>
        <w:color w:val="auto"/>
      </w:rPr>
    </w:pPr>
    <w:r>
      <w:rPr>
        <w:noProof/>
        <w:color w:val="auto"/>
      </w:rPr>
      <w:drawing>
        <wp:inline distT="0" distB="0" distL="0" distR="0" wp14:anchorId="07BEDA57" wp14:editId="3AAC9417">
          <wp:extent cx="95250" cy="66675"/>
          <wp:effectExtent l="0" t="0" r="0" b="9525"/>
          <wp:docPr id="1367415504" name="Picture 3" descr="A red and white envelo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 red and white envelo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6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monitoring@oho.qld.gov.au   </w:t>
    </w:r>
    <w:r>
      <w:rPr>
        <w:noProof/>
        <w:color w:val="auto"/>
      </w:rPr>
      <w:drawing>
        <wp:inline distT="0" distB="0" distL="0" distR="0" wp14:anchorId="3FCAE09F" wp14:editId="7966699E">
          <wp:extent cx="95250" cy="95250"/>
          <wp:effectExtent l="0" t="0" r="0" b="0"/>
          <wp:docPr id="2022655084" name="Picture 2" descr="A phone receiver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hone receiver with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07 3158 1329   </w:t>
    </w:r>
    <w:r>
      <w:rPr>
        <w:noProof/>
        <w:color w:val="auto"/>
      </w:rPr>
      <w:drawing>
        <wp:inline distT="0" distB="0" distL="0" distR="0" wp14:anchorId="65180342" wp14:editId="48210BEF">
          <wp:extent cx="95250" cy="95250"/>
          <wp:effectExtent l="0" t="0" r="0" b="0"/>
          <wp:docPr id="26299795" name="Picture 1" descr="A red and white fax mach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 red and white fax machin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07 3319 6350</w:t>
    </w:r>
  </w:p>
  <w:p w14:paraId="411093A0" w14:textId="6F476B3C" w:rsidR="00EF6B37" w:rsidRDefault="00EF6B37" w:rsidP="00EF6B37">
    <w:pPr>
      <w:pStyle w:val="Footer"/>
      <w:rPr>
        <w:color w:val="auto"/>
      </w:rPr>
    </w:pPr>
    <w:r>
      <w:rPr>
        <w:color w:val="auto"/>
      </w:rPr>
      <w:t>PO Box 13281 George Street Brisbane Qld 4003</w:t>
    </w:r>
    <w:r>
      <w:rPr>
        <w:noProof/>
      </w:rPr>
      <w:drawing>
        <wp:anchor distT="0" distB="0" distL="114300" distR="114300" simplePos="0" relativeHeight="251679744" behindDoc="1" locked="0" layoutInCell="1" allowOverlap="1" wp14:anchorId="43A40E21" wp14:editId="4ED227A3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5775" cy="1216660"/>
          <wp:effectExtent l="0" t="0" r="9525" b="2540"/>
          <wp:wrapNone/>
          <wp:docPr id="54182032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1216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D3120" w14:textId="33FC4681" w:rsidR="009B5108" w:rsidRPr="009B5108" w:rsidRDefault="009B5108" w:rsidP="006A0F20">
    <w:pPr>
      <w:pStyle w:val="Footer"/>
      <w:spacing w:before="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DCA75" w14:textId="77777777" w:rsidR="00A44E54" w:rsidRDefault="00A44E54" w:rsidP="00C20C17">
      <w:r>
        <w:separator/>
      </w:r>
    </w:p>
  </w:footnote>
  <w:footnote w:type="continuationSeparator" w:id="0">
    <w:p w14:paraId="2344F994" w14:textId="77777777" w:rsidR="00A44E54" w:rsidRDefault="00A44E54" w:rsidP="00C20C17">
      <w:r>
        <w:continuationSeparator/>
      </w:r>
    </w:p>
  </w:footnote>
  <w:footnote w:id="1">
    <w:p w14:paraId="5B6119F9" w14:textId="325DE635" w:rsidR="00433DBD" w:rsidRPr="00433DBD" w:rsidRDefault="00433DBD" w:rsidP="00433DBD">
      <w:pPr>
        <w:pStyle w:val="FootnoteText"/>
      </w:pPr>
      <w:r w:rsidRPr="00433DBD">
        <w:rPr>
          <w:rStyle w:val="FootnoteReference"/>
          <w:vertAlign w:val="baseline"/>
        </w:rPr>
        <w:footnoteRef/>
      </w:r>
      <w:r w:rsidRPr="00433DBD">
        <w:t xml:space="preserve"> </w:t>
      </w:r>
      <w:proofErr w:type="gramStart"/>
      <w:r w:rsidRPr="00433DBD">
        <w:t>For the purpose of</w:t>
      </w:r>
      <w:proofErr w:type="gramEnd"/>
      <w:r w:rsidRPr="00433DBD">
        <w:t xml:space="preserve"> this form, ‘employer’ means an entity that –</w:t>
      </w:r>
    </w:p>
    <w:p w14:paraId="372E5E51" w14:textId="77777777" w:rsidR="00433DBD" w:rsidRPr="00433DBD" w:rsidRDefault="00433DBD" w:rsidP="00433DBD">
      <w:pPr>
        <w:pStyle w:val="FootnoteText"/>
      </w:pPr>
      <w:r w:rsidRPr="00433DBD">
        <w:tab/>
        <w:t>(a) employs the practitioner to provide health services; or</w:t>
      </w:r>
    </w:p>
    <w:p w14:paraId="08E522BE" w14:textId="304D139D" w:rsidR="00433DBD" w:rsidRPr="00433DBD" w:rsidRDefault="00433DBD" w:rsidP="00433DBD">
      <w:pPr>
        <w:pStyle w:val="FootnoteText"/>
      </w:pPr>
      <w:r w:rsidRPr="00433DBD">
        <w:tab/>
        <w:t>(b) engages the practitioner to provide health services under a contract for services;</w:t>
      </w:r>
      <w:r w:rsidR="0040634B">
        <w:t xml:space="preserve"> or</w:t>
      </w:r>
    </w:p>
    <w:p w14:paraId="59729A47" w14:textId="5EF6851F" w:rsidR="00433DBD" w:rsidRDefault="00433DBD" w:rsidP="00433DBD">
      <w:pPr>
        <w:pStyle w:val="FootnoteText"/>
      </w:pPr>
      <w:r w:rsidRPr="00433DBD">
        <w:tab/>
        <w:t>(c) operates a facility at which the health practitioner provides health services</w:t>
      </w:r>
      <w:r w:rsidR="0040634B">
        <w:t>;</w:t>
      </w:r>
      <w:r w:rsidR="00FF29F5">
        <w:t xml:space="preserve"> or</w:t>
      </w:r>
    </w:p>
    <w:p w14:paraId="472D4EFC" w14:textId="13E9336E" w:rsidR="00FF29F5" w:rsidRPr="00433DBD" w:rsidRDefault="0040634B" w:rsidP="0040634B">
      <w:pPr>
        <w:pStyle w:val="FootnoteText"/>
        <w:ind w:left="720"/>
      </w:pPr>
      <w:r>
        <w:t>(d) the pr</w:t>
      </w:r>
      <w:r w:rsidR="00FF29F5">
        <w:t xml:space="preserve">actitioner is providing services to </w:t>
      </w:r>
      <w:r>
        <w:t>or</w:t>
      </w:r>
      <w:r w:rsidR="00FF29F5">
        <w:t xml:space="preserve"> on behalf of, whether in an honorary capacity, as a volunteer or other</w:t>
      </w:r>
      <w:r>
        <w:t>w</w:t>
      </w:r>
      <w:r w:rsidR="00FF29F5">
        <w:t xml:space="preserve">ise, and </w:t>
      </w:r>
      <w:proofErr w:type="gramStart"/>
      <w:r w:rsidR="00FF29F5">
        <w:t>whether or not</w:t>
      </w:r>
      <w:proofErr w:type="gramEnd"/>
      <w:r w:rsidR="00FF29F5">
        <w:t xml:space="preserve"> the practitioner receives payment from the entit</w:t>
      </w:r>
      <w:r>
        <w:t>y</w:t>
      </w:r>
      <w:r w:rsidR="00FF29F5">
        <w:t xml:space="preserve"> for the services.</w:t>
      </w:r>
    </w:p>
    <w:p w14:paraId="1C958C08" w14:textId="77777777" w:rsidR="00433DBD" w:rsidRPr="00433DBD" w:rsidRDefault="00433DBD" w:rsidP="00433DBD">
      <w:pPr>
        <w:pStyle w:val="FootnoteText"/>
      </w:pPr>
    </w:p>
    <w:p w14:paraId="3029DA83" w14:textId="77777777" w:rsidR="00433DBD" w:rsidRPr="00433DBD" w:rsidRDefault="00433DBD" w:rsidP="00433DBD">
      <w:pPr>
        <w:pStyle w:val="FootnoteText"/>
      </w:pPr>
      <w:r w:rsidRPr="00433DBD">
        <w:t>‘Employer’ therefore also includes co-owners, co-directors, contractors of service, and/or owners/operators of medical practices, hospitals and/or facilities where the practitioner provides a health service (even if there is no contractual relationship between the practitioner and the owner/operator).</w:t>
      </w:r>
    </w:p>
    <w:p w14:paraId="50B091A1" w14:textId="77777777" w:rsidR="00433DBD" w:rsidRDefault="00433DBD" w:rsidP="00433DBD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266" name="Pictur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60298" w14:textId="77777777" w:rsidR="004C51F1" w:rsidRDefault="000C5E9E">
    <w:pPr>
      <w:pStyle w:val="Header"/>
    </w:pPr>
    <w:r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1E8702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73" name="Picture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74" name="Pictur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49E1E29"/>
    <w:multiLevelType w:val="multilevel"/>
    <w:tmpl w:val="74901F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sz w:val="20"/>
        <w:szCs w:val="21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9" w15:restartNumberingAfterBreak="0">
    <w:nsid w:val="1C255F6E"/>
    <w:multiLevelType w:val="multilevel"/>
    <w:tmpl w:val="42AE73EC"/>
    <w:numStyleLink w:val="ListTableBullet"/>
  </w:abstractNum>
  <w:abstractNum w:abstractNumId="10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2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7" w15:restartNumberingAfterBreak="0">
    <w:nsid w:val="49F874AA"/>
    <w:multiLevelType w:val="multilevel"/>
    <w:tmpl w:val="CA5222EC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004B7E" w:themeColor="accent1"/>
      </w:rPr>
    </w:lvl>
    <w:lvl w:ilvl="1">
      <w:start w:val="1"/>
      <w:numFmt w:val="lowerRoman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color w:val="004B7E" w:themeColor="accent1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color w:val="004B7E" w:themeColor="accent1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  <w:color w:val="004B7E" w:themeColor="accent1"/>
      </w:rPr>
    </w:lvl>
    <w:lvl w:ilvl="4">
      <w:start w:val="1"/>
      <w:numFmt w:val="upperRoman"/>
      <w:lvlText w:val="%5."/>
      <w:lvlJc w:val="left"/>
      <w:pPr>
        <w:tabs>
          <w:tab w:val="num" w:pos="1418"/>
        </w:tabs>
        <w:ind w:left="1418" w:hanging="284"/>
      </w:pPr>
      <w:rPr>
        <w:rFonts w:hint="default"/>
        <w:color w:val="004B7E" w:themeColor="accent1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8" w15:restartNumberingAfterBreak="0">
    <w:nsid w:val="4D627E68"/>
    <w:multiLevelType w:val="multilevel"/>
    <w:tmpl w:val="42AE73EC"/>
    <w:numStyleLink w:val="ListTableBullet"/>
  </w:abstractNum>
  <w:abstractNum w:abstractNumId="19" w15:restartNumberingAfterBreak="0">
    <w:nsid w:val="4E79317C"/>
    <w:multiLevelType w:val="multilevel"/>
    <w:tmpl w:val="56B2745A"/>
    <w:numStyleLink w:val="ListAppendix"/>
  </w:abstractNum>
  <w:abstractNum w:abstractNumId="20" w15:restartNumberingAfterBreak="0">
    <w:nsid w:val="4E7B7BA9"/>
    <w:multiLevelType w:val="multilevel"/>
    <w:tmpl w:val="6BC62DF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4B7E" w:themeColor="accent1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4B7E" w:themeColor="accent1"/>
        <w:sz w:val="20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4B7E" w:themeColor="accent1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4B7E" w:themeColor="accent1"/>
        <w:sz w:val="20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8AD136A"/>
    <w:multiLevelType w:val="multilevel"/>
    <w:tmpl w:val="56B2745A"/>
    <w:numStyleLink w:val="ListAppendix"/>
  </w:abstractNum>
  <w:abstractNum w:abstractNumId="25" w15:restartNumberingAfterBreak="0">
    <w:nsid w:val="6DD55E20"/>
    <w:multiLevelType w:val="multilevel"/>
    <w:tmpl w:val="5318203A"/>
    <w:numStyleLink w:val="ListNumber"/>
  </w:abstractNum>
  <w:abstractNum w:abstractNumId="26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C106E"/>
    <w:multiLevelType w:val="multilevel"/>
    <w:tmpl w:val="2F6CA4A0"/>
    <w:numStyleLink w:val="ListBullet"/>
  </w:abstractNum>
  <w:abstractNum w:abstractNumId="28" w15:restartNumberingAfterBreak="0">
    <w:nsid w:val="72155220"/>
    <w:multiLevelType w:val="multilevel"/>
    <w:tmpl w:val="2F6CA4A0"/>
    <w:numStyleLink w:val="ListBullet"/>
  </w:abstractNum>
  <w:abstractNum w:abstractNumId="29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 w15:restartNumberingAfterBreak="0">
    <w:nsid w:val="78BA596A"/>
    <w:multiLevelType w:val="multilevel"/>
    <w:tmpl w:val="93A6D96E"/>
    <w:numStyleLink w:val="ListNbrHeading"/>
  </w:abstractNum>
  <w:num w:numId="1" w16cid:durableId="1504975961">
    <w:abstractNumId w:val="0"/>
  </w:num>
  <w:num w:numId="2" w16cid:durableId="399638822">
    <w:abstractNumId w:val="3"/>
  </w:num>
  <w:num w:numId="3" w16cid:durableId="142167037">
    <w:abstractNumId w:val="1"/>
  </w:num>
  <w:num w:numId="4" w16cid:durableId="1454515320">
    <w:abstractNumId w:val="29"/>
  </w:num>
  <w:num w:numId="5" w16cid:durableId="563838851">
    <w:abstractNumId w:val="10"/>
  </w:num>
  <w:num w:numId="6" w16cid:durableId="1854218814">
    <w:abstractNumId w:val="8"/>
  </w:num>
  <w:num w:numId="7" w16cid:durableId="1835677651">
    <w:abstractNumId w:val="15"/>
  </w:num>
  <w:num w:numId="8" w16cid:durableId="2025013336">
    <w:abstractNumId w:val="12"/>
  </w:num>
  <w:num w:numId="9" w16cid:durableId="178591522">
    <w:abstractNumId w:val="13"/>
  </w:num>
  <w:num w:numId="10" w16cid:durableId="1659336391">
    <w:abstractNumId w:val="24"/>
  </w:num>
  <w:num w:numId="11" w16cid:durableId="447893454">
    <w:abstractNumId w:val="18"/>
  </w:num>
  <w:num w:numId="12" w16cid:durableId="185337904">
    <w:abstractNumId w:val="7"/>
  </w:num>
  <w:num w:numId="13" w16cid:durableId="830408356">
    <w:abstractNumId w:val="25"/>
  </w:num>
  <w:num w:numId="14" w16cid:durableId="1689670652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 w16cid:durableId="2015448124">
    <w:abstractNumId w:val="28"/>
  </w:num>
  <w:num w:numId="16" w16cid:durableId="1752197255">
    <w:abstractNumId w:val="27"/>
  </w:num>
  <w:num w:numId="17" w16cid:durableId="1652441071">
    <w:abstractNumId w:val="9"/>
  </w:num>
  <w:num w:numId="18" w16cid:durableId="732653453">
    <w:abstractNumId w:val="4"/>
  </w:num>
  <w:num w:numId="19" w16cid:durableId="978460012">
    <w:abstractNumId w:val="5"/>
  </w:num>
  <w:num w:numId="20" w16cid:durableId="855929122">
    <w:abstractNumId w:val="19"/>
  </w:num>
  <w:num w:numId="21" w16cid:durableId="1924029272">
    <w:abstractNumId w:val="30"/>
  </w:num>
  <w:num w:numId="22" w16cid:durableId="156582294">
    <w:abstractNumId w:val="14"/>
  </w:num>
  <w:num w:numId="23" w16cid:durableId="2009482918">
    <w:abstractNumId w:val="16"/>
  </w:num>
  <w:num w:numId="24" w16cid:durableId="1321957668">
    <w:abstractNumId w:val="14"/>
  </w:num>
  <w:num w:numId="25" w16cid:durableId="301665111">
    <w:abstractNumId w:val="22"/>
  </w:num>
  <w:num w:numId="26" w16cid:durableId="1336955665">
    <w:abstractNumId w:val="26"/>
  </w:num>
  <w:num w:numId="27" w16cid:durableId="337854212">
    <w:abstractNumId w:val="21"/>
  </w:num>
  <w:num w:numId="28" w16cid:durableId="1694838252">
    <w:abstractNumId w:val="23"/>
  </w:num>
  <w:num w:numId="29" w16cid:durableId="1530800370">
    <w:abstractNumId w:val="11"/>
  </w:num>
  <w:num w:numId="30" w16cid:durableId="1102266385">
    <w:abstractNumId w:val="2"/>
  </w:num>
  <w:num w:numId="31" w16cid:durableId="1977103968">
    <w:abstractNumId w:val="20"/>
  </w:num>
  <w:num w:numId="32" w16cid:durableId="1020400065">
    <w:abstractNumId w:val="17"/>
  </w:num>
  <w:num w:numId="33" w16cid:durableId="1994987187">
    <w:abstractNumId w:val="11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hint="default"/>
          <w:b w:val="0"/>
          <w:i w:val="0"/>
          <w:caps w:val="0"/>
          <w:strike w:val="0"/>
          <w:dstrike w:val="0"/>
          <w:vanish w:val="0"/>
          <w:color w:val="004B7E" w:themeColor="accent1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134"/>
          </w:tabs>
          <w:ind w:left="1134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01"/>
          </w:tabs>
          <w:ind w:left="1701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2268"/>
          </w:tabs>
          <w:ind w:left="2268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4">
      <w:lvl w:ilvl="4">
        <w:start w:val="1"/>
        <w:numFmt w:val="upperRoman"/>
        <w:lvlText w:val="%5."/>
        <w:lvlJc w:val="left"/>
        <w:pPr>
          <w:tabs>
            <w:tab w:val="num" w:pos="2835"/>
          </w:tabs>
          <w:ind w:left="2835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Calibri" w:hAnsi="Calibri" w:hint="default"/>
          <w:b w:val="0"/>
          <w:i w:val="0"/>
          <w:color w:val="auto"/>
          <w:sz w:val="20"/>
        </w:rPr>
      </w:lvl>
    </w:lvlOverride>
    <w:lvlOverride w:ilvl="6">
      <w:lvl w:ilvl="6">
        <w:start w:val="1"/>
        <w:numFmt w:val="none"/>
        <w:suff w:val="nothing"/>
        <w:lvlText w:val="%7"/>
        <w:lvlJc w:val="left"/>
        <w:pPr>
          <w:ind w:left="-1417" w:firstLine="0"/>
        </w:pPr>
        <w:rPr>
          <w:rFonts w:hint="default"/>
          <w:color w:val="E1001A"/>
        </w:rPr>
      </w:lvl>
    </w:lvlOverride>
    <w:lvlOverride w:ilvl="7">
      <w:lvl w:ilvl="7">
        <w:start w:val="1"/>
        <w:numFmt w:val="none"/>
        <w:suff w:val="nothing"/>
        <w:lvlText w:val="%8"/>
        <w:lvlJc w:val="left"/>
        <w:pPr>
          <w:ind w:left="-1417" w:firstLine="0"/>
        </w:pPr>
        <w:rPr>
          <w:rFonts w:hint="default"/>
          <w:color w:val="E1001A"/>
          <w:sz w:val="20"/>
        </w:rPr>
      </w:lvl>
    </w:lvlOverride>
    <w:lvlOverride w:ilvl="8">
      <w:lvl w:ilvl="8">
        <w:start w:val="1"/>
        <w:numFmt w:val="none"/>
        <w:suff w:val="nothing"/>
        <w:lvlText w:val="%9"/>
        <w:lvlJc w:val="left"/>
        <w:pPr>
          <w:ind w:left="-1417" w:firstLine="0"/>
        </w:pPr>
        <w:rPr>
          <w:rFonts w:hint="default"/>
          <w:color w:val="E1001A"/>
        </w:rPr>
      </w:lvl>
    </w:lvlOverride>
  </w:num>
  <w:num w:numId="34" w16cid:durableId="132727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Qb7NBptg+a6OmtzG8FFF02n32iFU3rtbFIWZ3pvP9NkG25+49FlplybrG8+9NA1IF86l8Gk7MZs+vVdYheFsNw==" w:salt="8RNfwvdTIeEP8fRuBaod4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454B"/>
    <w:rsid w:val="000542C6"/>
    <w:rsid w:val="00072A93"/>
    <w:rsid w:val="00074D3A"/>
    <w:rsid w:val="00080D95"/>
    <w:rsid w:val="000C5E9E"/>
    <w:rsid w:val="000F2A71"/>
    <w:rsid w:val="00120CAC"/>
    <w:rsid w:val="00126732"/>
    <w:rsid w:val="001273E5"/>
    <w:rsid w:val="00144A01"/>
    <w:rsid w:val="00165553"/>
    <w:rsid w:val="00166706"/>
    <w:rsid w:val="001832DB"/>
    <w:rsid w:val="001872EA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F57BB"/>
    <w:rsid w:val="00242901"/>
    <w:rsid w:val="00242C26"/>
    <w:rsid w:val="00243EBA"/>
    <w:rsid w:val="0026771A"/>
    <w:rsid w:val="00287A8E"/>
    <w:rsid w:val="00292A6C"/>
    <w:rsid w:val="00292B9E"/>
    <w:rsid w:val="00292BE4"/>
    <w:rsid w:val="002A51A0"/>
    <w:rsid w:val="002E496D"/>
    <w:rsid w:val="002F57F0"/>
    <w:rsid w:val="002F612F"/>
    <w:rsid w:val="00301868"/>
    <w:rsid w:val="00301E18"/>
    <w:rsid w:val="00311502"/>
    <w:rsid w:val="00323B0E"/>
    <w:rsid w:val="00326913"/>
    <w:rsid w:val="003413D7"/>
    <w:rsid w:val="0034352B"/>
    <w:rsid w:val="00357051"/>
    <w:rsid w:val="0035730D"/>
    <w:rsid w:val="00361F94"/>
    <w:rsid w:val="003637BD"/>
    <w:rsid w:val="00372A4B"/>
    <w:rsid w:val="0039370F"/>
    <w:rsid w:val="00395CC2"/>
    <w:rsid w:val="003A0096"/>
    <w:rsid w:val="003D0EDA"/>
    <w:rsid w:val="003D3410"/>
    <w:rsid w:val="0040634B"/>
    <w:rsid w:val="00407DD9"/>
    <w:rsid w:val="00411753"/>
    <w:rsid w:val="00420398"/>
    <w:rsid w:val="004256AC"/>
    <w:rsid w:val="00433DBD"/>
    <w:rsid w:val="0043588E"/>
    <w:rsid w:val="004405F2"/>
    <w:rsid w:val="00445521"/>
    <w:rsid w:val="004470B4"/>
    <w:rsid w:val="00464F1A"/>
    <w:rsid w:val="004815E1"/>
    <w:rsid w:val="00481CC0"/>
    <w:rsid w:val="00491F69"/>
    <w:rsid w:val="00493BE8"/>
    <w:rsid w:val="00494CD4"/>
    <w:rsid w:val="00495182"/>
    <w:rsid w:val="004A167A"/>
    <w:rsid w:val="004B4203"/>
    <w:rsid w:val="004B5A30"/>
    <w:rsid w:val="004C28A8"/>
    <w:rsid w:val="004C51F1"/>
    <w:rsid w:val="004D13B3"/>
    <w:rsid w:val="004F2782"/>
    <w:rsid w:val="005349DA"/>
    <w:rsid w:val="005439D7"/>
    <w:rsid w:val="00545B3A"/>
    <w:rsid w:val="00591458"/>
    <w:rsid w:val="005A2756"/>
    <w:rsid w:val="005A71B6"/>
    <w:rsid w:val="005B20D1"/>
    <w:rsid w:val="005B54F0"/>
    <w:rsid w:val="005D0167"/>
    <w:rsid w:val="005E7363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7BDB"/>
    <w:rsid w:val="00662F4D"/>
    <w:rsid w:val="00663457"/>
    <w:rsid w:val="00664CBC"/>
    <w:rsid w:val="00670B05"/>
    <w:rsid w:val="00687CE0"/>
    <w:rsid w:val="006A0F20"/>
    <w:rsid w:val="006B2386"/>
    <w:rsid w:val="006B3CBE"/>
    <w:rsid w:val="006C0E44"/>
    <w:rsid w:val="006C2320"/>
    <w:rsid w:val="006D0EB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93310"/>
    <w:rsid w:val="007B215D"/>
    <w:rsid w:val="007C38B8"/>
    <w:rsid w:val="007C74A4"/>
    <w:rsid w:val="007D1FAC"/>
    <w:rsid w:val="007E1659"/>
    <w:rsid w:val="007E26A6"/>
    <w:rsid w:val="007F1DCB"/>
    <w:rsid w:val="007F5557"/>
    <w:rsid w:val="00814151"/>
    <w:rsid w:val="00816344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7517"/>
    <w:rsid w:val="008A2FA1"/>
    <w:rsid w:val="008A4D2C"/>
    <w:rsid w:val="008D0E0C"/>
    <w:rsid w:val="00905A84"/>
    <w:rsid w:val="00932128"/>
    <w:rsid w:val="00953942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C1FD2"/>
    <w:rsid w:val="009D3A24"/>
    <w:rsid w:val="009D6143"/>
    <w:rsid w:val="009D656A"/>
    <w:rsid w:val="009E6379"/>
    <w:rsid w:val="009F3881"/>
    <w:rsid w:val="00A00AF5"/>
    <w:rsid w:val="00A06C99"/>
    <w:rsid w:val="00A1038B"/>
    <w:rsid w:val="00A11451"/>
    <w:rsid w:val="00A1310C"/>
    <w:rsid w:val="00A1489D"/>
    <w:rsid w:val="00A34437"/>
    <w:rsid w:val="00A44E54"/>
    <w:rsid w:val="00A55B40"/>
    <w:rsid w:val="00A63BC8"/>
    <w:rsid w:val="00A63CCB"/>
    <w:rsid w:val="00A7253E"/>
    <w:rsid w:val="00A9552C"/>
    <w:rsid w:val="00AA27EF"/>
    <w:rsid w:val="00AA31BD"/>
    <w:rsid w:val="00AB73A1"/>
    <w:rsid w:val="00AE23E3"/>
    <w:rsid w:val="00B02123"/>
    <w:rsid w:val="00B025B0"/>
    <w:rsid w:val="00B03D47"/>
    <w:rsid w:val="00B04E35"/>
    <w:rsid w:val="00B04E3A"/>
    <w:rsid w:val="00B13B18"/>
    <w:rsid w:val="00B17FA4"/>
    <w:rsid w:val="00B27CD8"/>
    <w:rsid w:val="00B36A6A"/>
    <w:rsid w:val="00B50504"/>
    <w:rsid w:val="00B50692"/>
    <w:rsid w:val="00B65361"/>
    <w:rsid w:val="00B665A2"/>
    <w:rsid w:val="00B742E4"/>
    <w:rsid w:val="00B76CD6"/>
    <w:rsid w:val="00B915C6"/>
    <w:rsid w:val="00BA7850"/>
    <w:rsid w:val="00BB60A5"/>
    <w:rsid w:val="00BC0E71"/>
    <w:rsid w:val="00BE6AC0"/>
    <w:rsid w:val="00BF01F6"/>
    <w:rsid w:val="00BF1CA3"/>
    <w:rsid w:val="00C14E0F"/>
    <w:rsid w:val="00C173D2"/>
    <w:rsid w:val="00C20C17"/>
    <w:rsid w:val="00C33B32"/>
    <w:rsid w:val="00C363ED"/>
    <w:rsid w:val="00C46EC6"/>
    <w:rsid w:val="00C506C2"/>
    <w:rsid w:val="00C51F61"/>
    <w:rsid w:val="00C53040"/>
    <w:rsid w:val="00C65B45"/>
    <w:rsid w:val="00CB56B9"/>
    <w:rsid w:val="00CD7DC3"/>
    <w:rsid w:val="00D1125E"/>
    <w:rsid w:val="00D2606A"/>
    <w:rsid w:val="00D32224"/>
    <w:rsid w:val="00D41DF3"/>
    <w:rsid w:val="00D43DF0"/>
    <w:rsid w:val="00D61606"/>
    <w:rsid w:val="00D669F4"/>
    <w:rsid w:val="00D720AD"/>
    <w:rsid w:val="00D77058"/>
    <w:rsid w:val="00D93867"/>
    <w:rsid w:val="00DA02C8"/>
    <w:rsid w:val="00DA495A"/>
    <w:rsid w:val="00DD0AFE"/>
    <w:rsid w:val="00DD6018"/>
    <w:rsid w:val="00DE2E90"/>
    <w:rsid w:val="00E21A0A"/>
    <w:rsid w:val="00E23079"/>
    <w:rsid w:val="00E26F06"/>
    <w:rsid w:val="00E37401"/>
    <w:rsid w:val="00E742AC"/>
    <w:rsid w:val="00E84E05"/>
    <w:rsid w:val="00E87A8D"/>
    <w:rsid w:val="00E94D3E"/>
    <w:rsid w:val="00E95944"/>
    <w:rsid w:val="00EC6027"/>
    <w:rsid w:val="00EC7BB0"/>
    <w:rsid w:val="00EF6B37"/>
    <w:rsid w:val="00F00EA7"/>
    <w:rsid w:val="00F105BE"/>
    <w:rsid w:val="00F34109"/>
    <w:rsid w:val="00F42449"/>
    <w:rsid w:val="00F45F1F"/>
    <w:rsid w:val="00F6284A"/>
    <w:rsid w:val="00F63CF4"/>
    <w:rsid w:val="00F9070E"/>
    <w:rsid w:val="00F91302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  <w:rsid w:val="00FF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qFormat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qFormat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qFormat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qFormat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qFormat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qFormat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qFormat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qFormat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qFormat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4470B4"/>
    <w:pPr>
      <w:spacing w:after="0" w:line="216" w:lineRule="auto"/>
      <w:ind w:left="72" w:right="395" w:hanging="72"/>
    </w:pPr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4470B4"/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mark">
    <w:name w:val="footnote mark"/>
    <w:hidden/>
    <w:rsid w:val="004470B4"/>
    <w:rPr>
      <w:rFonts w:ascii="Arial" w:eastAsia="Arial" w:hAnsi="Arial" w:cs="Arial"/>
      <w:color w:val="000000"/>
      <w:sz w:val="20"/>
      <w:vertAlign w:val="superscript"/>
    </w:rPr>
  </w:style>
  <w:style w:type="table" w:styleId="TableGridLight">
    <w:name w:val="Grid Table Light"/>
    <w:basedOn w:val="TableNormal"/>
    <w:uiPriority w:val="40"/>
    <w:rsid w:val="0039370F"/>
    <w:pPr>
      <w:spacing w:before="8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D67979A73E4EF6AA15797EEC55F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D9F4F-F863-41A8-B7F5-926073132039}"/>
      </w:docPartPr>
      <w:docPartBody>
        <w:p w:rsidR="006B33E4" w:rsidRDefault="006B33E4" w:rsidP="006B33E4">
          <w:pPr>
            <w:pStyle w:val="C4D67979A73E4EF6AA15797EEC55FE9D3"/>
          </w:pPr>
          <w:r w:rsidRPr="002C5FE2">
            <w:rPr>
              <w:rStyle w:val="PlaceholderText"/>
              <w:i/>
              <w:color w:val="FF0000"/>
            </w:rPr>
            <w:t xml:space="preserve">(insert title and full name of </w:t>
          </w:r>
          <w:r>
            <w:rPr>
              <w:rStyle w:val="PlaceholderText"/>
              <w:i/>
              <w:color w:val="FF0000"/>
            </w:rPr>
            <w:t>employer</w:t>
          </w:r>
          <w:r>
            <w:rPr>
              <w:rStyle w:val="FootnoteReference"/>
              <w:i/>
              <w:color w:val="FF0000"/>
            </w:rPr>
            <w:footnoteReference w:id="1"/>
          </w:r>
          <w:r>
            <w:rPr>
              <w:rStyle w:val="PlaceholderText"/>
              <w:i/>
              <w:color w:val="FF0000"/>
            </w:rPr>
            <w:t xml:space="preserve"> here</w:t>
          </w:r>
          <w:r w:rsidRPr="002C5FE2">
            <w:rPr>
              <w:rStyle w:val="PlaceholderText"/>
              <w:i/>
              <w:color w:val="FF0000"/>
            </w:rPr>
            <w:t>)</w:t>
          </w:r>
        </w:p>
      </w:docPartBody>
    </w:docPart>
    <w:docPart>
      <w:docPartPr>
        <w:name w:val="37F3E8C81937451297A4C5423E6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5C1EE-4168-43AB-9EA9-8F5D0698A67C}"/>
      </w:docPartPr>
      <w:docPartBody>
        <w:p w:rsidR="006B33E4" w:rsidRDefault="006B33E4" w:rsidP="006B33E4">
          <w:pPr>
            <w:pStyle w:val="37F3E8C81937451297A4C5423E6B05033"/>
          </w:pPr>
          <w:r w:rsidRPr="004A6992">
            <w:rPr>
              <w:rFonts w:cs="Arial"/>
              <w:i/>
              <w:color w:val="FF0000"/>
            </w:rPr>
            <w:t>(insert title and full name of practitioner)</w:t>
          </w:r>
        </w:p>
      </w:docPartBody>
    </w:docPart>
    <w:docPart>
      <w:docPartPr>
        <w:name w:val="1EFE98275A93467A81B753A5E6F35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37036-6938-4FD0-B97F-D1F72E94E9CF}"/>
      </w:docPartPr>
      <w:docPartBody>
        <w:p w:rsidR="006B33E4" w:rsidRDefault="002F70C1" w:rsidP="002F70C1">
          <w:pPr>
            <w:pStyle w:val="1EFE98275A93467A81B753A5E6F35005"/>
          </w:pPr>
          <w:r w:rsidRPr="00E80800">
            <w:rPr>
              <w:rStyle w:val="PlaceholderText"/>
            </w:rPr>
            <w:t>Click here to enter a date.</w:t>
          </w:r>
        </w:p>
      </w:docPartBody>
    </w:docPart>
    <w:docPart>
      <w:docPartPr>
        <w:name w:val="37B538BB055344F4ADC976A4BBCF2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B59F9-C3BE-4498-B91D-AA8E43DC71D5}"/>
      </w:docPartPr>
      <w:docPartBody>
        <w:p w:rsidR="006B33E4" w:rsidRDefault="006B33E4" w:rsidP="006B33E4">
          <w:pPr>
            <w:pStyle w:val="37B538BB055344F4ADC976A4BBCF21693"/>
          </w:pPr>
          <w:r>
            <w:rPr>
              <w:rStyle w:val="PlaceholderText"/>
              <w:i/>
              <w:color w:val="FF0000"/>
            </w:rPr>
            <w:t>(Insert relationship to practitioner, e.g. employer, co-owner)</w:t>
          </w:r>
        </w:p>
      </w:docPartBody>
    </w:docPart>
    <w:docPart>
      <w:docPartPr>
        <w:name w:val="15F8EBD8ED5A426A857D42F1D5C96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20348-CED4-4AAE-B45C-B8B17FDF6881}"/>
      </w:docPartPr>
      <w:docPartBody>
        <w:p w:rsidR="006B33E4" w:rsidRDefault="006B33E4" w:rsidP="006B33E4">
          <w:pPr>
            <w:pStyle w:val="15F8EBD8ED5A426A857D42F1D5C967233"/>
          </w:pPr>
          <w:r w:rsidRPr="00BF3F58">
            <w:rPr>
              <w:rStyle w:val="PlaceholderText"/>
              <w:i/>
              <w:color w:val="FF0000"/>
            </w:rPr>
            <w:t>(</w:t>
          </w:r>
          <w:r>
            <w:rPr>
              <w:rStyle w:val="PlaceholderText"/>
              <w:i/>
              <w:color w:val="FF0000"/>
            </w:rPr>
            <w:t>Insert practice name)</w:t>
          </w:r>
        </w:p>
      </w:docPartBody>
    </w:docPart>
    <w:docPart>
      <w:docPartPr>
        <w:name w:val="7AAD3C3718D44B679B8C2A7BB0915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A776C-59AE-440D-82FF-F6894536AE55}"/>
      </w:docPartPr>
      <w:docPartBody>
        <w:p w:rsidR="006B33E4" w:rsidRDefault="006B33E4" w:rsidP="006B33E4">
          <w:pPr>
            <w:pStyle w:val="7AAD3C3718D44B679B8C2A7BB0915C983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 xml:space="preserve">practice </w:t>
          </w:r>
          <w:r w:rsidRPr="00BF3F58">
            <w:rPr>
              <w:rStyle w:val="PlaceholderText"/>
              <w:i/>
              <w:color w:val="FF0000"/>
            </w:rPr>
            <w:t>address)</w:t>
          </w:r>
        </w:p>
      </w:docPartBody>
    </w:docPart>
    <w:docPart>
      <w:docPartPr>
        <w:name w:val="BDDFF85DC7DF47409F81F18324629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C1F7C-7A8F-4C66-B392-D76BEDB4CF06}"/>
      </w:docPartPr>
      <w:docPartBody>
        <w:p w:rsidR="006B33E4" w:rsidRDefault="006B33E4" w:rsidP="006B33E4">
          <w:pPr>
            <w:pStyle w:val="BDDFF85DC7DF47409F81F183246295563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 xml:space="preserve">employer </w:t>
          </w:r>
          <w:r w:rsidRPr="00BF3F58">
            <w:rPr>
              <w:rStyle w:val="PlaceholderText"/>
              <w:i/>
              <w:color w:val="FF0000"/>
            </w:rPr>
            <w:t>phone number)</w:t>
          </w:r>
        </w:p>
      </w:docPartBody>
    </w:docPart>
    <w:docPart>
      <w:docPartPr>
        <w:name w:val="8943B3B61DE04F5191848FB5EB564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32FA8-B3FF-4BBF-A2A3-BCB8FB79F357}"/>
      </w:docPartPr>
      <w:docPartBody>
        <w:p w:rsidR="006B33E4" w:rsidRDefault="006B33E4" w:rsidP="006B33E4">
          <w:pPr>
            <w:pStyle w:val="8943B3B61DE04F5191848FB5EB5643613"/>
          </w:pPr>
          <w:r w:rsidRPr="00BF3F58">
            <w:rPr>
              <w:rStyle w:val="PlaceholderText"/>
              <w:i/>
              <w:color w:val="FF0000"/>
            </w:rPr>
            <w:t xml:space="preserve">(Insert </w:t>
          </w:r>
          <w:r>
            <w:rPr>
              <w:rStyle w:val="PlaceholderText"/>
              <w:i/>
              <w:color w:val="FF0000"/>
            </w:rPr>
            <w:t xml:space="preserve">employer </w:t>
          </w:r>
          <w:r w:rsidRPr="00BF3F58">
            <w:rPr>
              <w:rStyle w:val="PlaceholderText"/>
              <w:i/>
              <w:color w:val="FF0000"/>
            </w:rPr>
            <w:t>email address)</w:t>
          </w:r>
        </w:p>
      </w:docPartBody>
    </w:docPart>
    <w:docPart>
      <w:docPartPr>
        <w:name w:val="BC983BCAD5CA4FDEBB15A7146176B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9812A-010D-4617-B52A-E55ECAF455AD}"/>
      </w:docPartPr>
      <w:docPartBody>
        <w:p w:rsidR="006B33E4" w:rsidRDefault="006B33E4" w:rsidP="006B33E4">
          <w:pPr>
            <w:pStyle w:val="BC983BCAD5CA4FDEBB15A7146176B2993"/>
          </w:pPr>
          <w:r w:rsidRPr="0078407A">
            <w:rPr>
              <w:rStyle w:val="PlaceholderText"/>
              <w:i/>
              <w:color w:val="FF0000"/>
            </w:rPr>
            <w:t>Click here to enter a date.</w:t>
          </w:r>
        </w:p>
      </w:docPartBody>
    </w:docPart>
    <w:docPart>
      <w:docPartPr>
        <w:name w:val="79E9D451D2CE40D4B678121699CD6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7264A-817A-4592-AD5A-40A09A18FCD0}"/>
      </w:docPartPr>
      <w:docPartBody>
        <w:p w:rsidR="006B33E4" w:rsidRDefault="006B33E4" w:rsidP="006B33E4">
          <w:pPr>
            <w:pStyle w:val="79E9D451D2CE40D4B678121699CD67B5"/>
          </w:pPr>
          <w:r w:rsidRPr="00E80800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4635" w:rsidRDefault="00584635" w:rsidP="002F70C1">
      <w:pPr>
        <w:spacing w:after="0" w:line="240" w:lineRule="auto"/>
      </w:pPr>
      <w:r>
        <w:separator/>
      </w:r>
    </w:p>
  </w:endnote>
  <w:endnote w:type="continuationSeparator" w:id="0">
    <w:p w:rsidR="00584635" w:rsidRDefault="00584635" w:rsidP="002F70C1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4635" w:rsidRDefault="00584635" w:rsidP="002F70C1">
      <w:pPr>
        <w:spacing w:after="0" w:line="240" w:lineRule="auto"/>
      </w:pPr>
      <w:r>
        <w:separator/>
      </w:r>
    </w:p>
  </w:footnote>
  <w:footnote w:type="continuationSeparator" w:id="0">
    <w:p w:rsidR="00584635" w:rsidRDefault="00584635" w:rsidP="002F70C1">
      <w:pPr>
        <w:spacing w:after="0" w:line="240" w:lineRule="auto"/>
      </w:pPr>
      <w:r>
        <w:continuationSeparator/>
      </w:r>
    </w:p>
  </w:footnote>
  <w:footnote w:id="1">
    <w:p w:rsidR="006B33E4" w:rsidRPr="00433DBD" w:rsidRDefault="006B33E4" w:rsidP="00433DBD">
      <w:pPr>
        <w:pStyle w:val="FootnoteText"/>
      </w:pPr>
      <w:r w:rsidRPr="00433DBD">
        <w:rPr>
          <w:rStyle w:val="FootnoteReference"/>
        </w:rPr>
        <w:footnoteRef/>
      </w:r>
      <w:r w:rsidRPr="00433DBD">
        <w:t xml:space="preserve"> For the purpose of this form, ‘employer’ means an entity that –</w:t>
      </w:r>
    </w:p>
    <w:p w:rsidR="006B33E4" w:rsidRPr="00433DBD" w:rsidRDefault="006B33E4" w:rsidP="00433DBD">
      <w:pPr>
        <w:pStyle w:val="FootnoteText"/>
      </w:pPr>
      <w:r w:rsidRPr="00433DBD">
        <w:tab/>
        <w:t>(a) employs the practitioner to provide health services; or</w:t>
      </w:r>
    </w:p>
    <w:p w:rsidR="006B33E4" w:rsidRPr="00433DBD" w:rsidRDefault="006B33E4" w:rsidP="00433DBD">
      <w:pPr>
        <w:pStyle w:val="FootnoteText"/>
      </w:pPr>
      <w:r w:rsidRPr="00433DBD">
        <w:tab/>
        <w:t>(b) engages the practitioner to provide health services under a contract for services;</w:t>
      </w:r>
      <w:r>
        <w:t xml:space="preserve"> or</w:t>
      </w:r>
    </w:p>
    <w:p w:rsidR="006B33E4" w:rsidRDefault="006B33E4" w:rsidP="00433DBD">
      <w:pPr>
        <w:pStyle w:val="FootnoteText"/>
      </w:pPr>
      <w:r w:rsidRPr="00433DBD">
        <w:tab/>
        <w:t>(c) operates a facility at which the health practitioner provides health services</w:t>
      </w:r>
      <w:r>
        <w:t>; or</w:t>
      </w:r>
    </w:p>
    <w:p w:rsidR="006B33E4" w:rsidRPr="00433DBD" w:rsidRDefault="006B33E4" w:rsidP="0040634B">
      <w:pPr>
        <w:pStyle w:val="FootnoteText"/>
        <w:ind w:left="720"/>
      </w:pPr>
      <w:r>
        <w:t>(d) the practitioner is providing services to or on behalf of, whether in an honorary capacity, as a volunteer or otherwise, and whether or not the practitioner receives payment from the entity for the services.</w:t>
      </w:r>
    </w:p>
    <w:p w:rsidR="006B33E4" w:rsidRPr="00433DBD" w:rsidRDefault="006B33E4" w:rsidP="00433DBD">
      <w:pPr>
        <w:pStyle w:val="FootnoteText"/>
      </w:pPr>
    </w:p>
    <w:p w:rsidR="006B33E4" w:rsidRPr="00433DBD" w:rsidRDefault="006B33E4" w:rsidP="00433DBD">
      <w:pPr>
        <w:pStyle w:val="FootnoteText"/>
      </w:pPr>
      <w:r w:rsidRPr="00433DBD">
        <w:t>‘Employer’ therefore also includes co-owners, co-directors, contractors of service, and/or owners/operators of medical practices, hospitals and/or facilities where the practitioner provides a health service (even if there is no contractual relationship between the practitioner and the owner/operator).</w:t>
      </w:r>
    </w:p>
    <w:p w:rsidR="006B33E4" w:rsidRDefault="006B33E4" w:rsidP="00433DBD">
      <w:pPr>
        <w:pStyle w:val="FootnoteText"/>
      </w:pP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0C1"/>
    <w:rsid w:val="00157A89"/>
    <w:rsid w:val="002F70C1"/>
    <w:rsid w:val="00584635"/>
    <w:rsid w:val="006B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33E4"/>
    <w:rPr>
      <w:color w:val="808080"/>
    </w:rPr>
  </w:style>
  <w:style w:type="paragraph" w:styleId="FootnoteText">
    <w:name w:val="footnote text"/>
    <w:basedOn w:val="Normal"/>
    <w:link w:val="FootnoteTextChar"/>
    <w:uiPriority w:val="99"/>
    <w:rsid w:val="006B33E4"/>
    <w:pPr>
      <w:spacing w:after="0" w:line="240" w:lineRule="auto"/>
    </w:pPr>
    <w:rPr>
      <w:rFonts w:eastAsiaTheme="minorHAnsi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B33E4"/>
    <w:rPr>
      <w:rFonts w:eastAsiaTheme="minorHAnsi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6B33E4"/>
    <w:rPr>
      <w:vertAlign w:val="superscript"/>
    </w:rPr>
  </w:style>
  <w:style w:type="paragraph" w:customStyle="1" w:styleId="1EFE98275A93467A81B753A5E6F35005">
    <w:name w:val="1EFE98275A93467A81B753A5E6F35005"/>
    <w:rsid w:val="002F70C1"/>
  </w:style>
  <w:style w:type="paragraph" w:customStyle="1" w:styleId="79E9D451D2CE40D4B678121699CD67B5">
    <w:name w:val="79E9D451D2CE40D4B678121699CD67B5"/>
    <w:rsid w:val="006B33E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D67979A73E4EF6AA15797EEC55FE9D3">
    <w:name w:val="C4D67979A73E4EF6AA15797EEC55FE9D3"/>
    <w:rsid w:val="006B33E4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37F3E8C81937451297A4C5423E6B05033">
    <w:name w:val="37F3E8C81937451297A4C5423E6B05033"/>
    <w:rsid w:val="006B33E4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37B538BB055344F4ADC976A4BBCF21693">
    <w:name w:val="37B538BB055344F4ADC976A4BBCF21693"/>
    <w:rsid w:val="006B33E4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15F8EBD8ED5A426A857D42F1D5C967233">
    <w:name w:val="15F8EBD8ED5A426A857D42F1D5C967233"/>
    <w:rsid w:val="006B33E4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7AAD3C3718D44B679B8C2A7BB0915C983">
    <w:name w:val="7AAD3C3718D44B679B8C2A7BB0915C983"/>
    <w:rsid w:val="006B33E4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BDDFF85DC7DF47409F81F183246295563">
    <w:name w:val="BDDFF85DC7DF47409F81F183246295563"/>
    <w:rsid w:val="006B33E4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8943B3B61DE04F5191848FB5EB5643613">
    <w:name w:val="8943B3B61DE04F5191848FB5EB5643613"/>
    <w:rsid w:val="006B33E4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BC983BCAD5CA4FDEBB15A7146176B2993">
    <w:name w:val="BC983BCAD5CA4FDEBB15A7146176B2993"/>
    <w:rsid w:val="006B33E4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920A31-96DD-493E-92BC-CA742494409E}">
  <ds:schemaRefs>
    <ds:schemaRef ds:uri="http://schemas.microsoft.com/office/2006/metadata/properties"/>
    <ds:schemaRef ds:uri="http://schemas.microsoft.com/office/infopath/2007/PartnerControls"/>
    <ds:schemaRef ds:uri="fe7c3c81-7d1f-4b02-8b5d-4fbfbafc3a9b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71D625D0-05C1-4574-962B-35B0154CDB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13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Employer acknowledgement</vt:lpstr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Employer acknowledgement</dc:title>
  <dc:subject/>
  <dc:creator>Joyclyn Vincent</dc:creator>
  <cp:keywords/>
  <dc:description/>
  <cp:lastModifiedBy>Katrina Lewis</cp:lastModifiedBy>
  <cp:revision>7</cp:revision>
  <dcterms:created xsi:type="dcterms:W3CDTF">2020-11-03T02:41:00Z</dcterms:created>
  <dcterms:modified xsi:type="dcterms:W3CDTF">2024-06-17T23:40:00Z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