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6CC23" w14:textId="1E5A6858" w:rsidR="001751B1" w:rsidRDefault="001751B1" w:rsidP="001751B1">
      <w:pPr>
        <w:pStyle w:val="Heading1"/>
      </w:pPr>
      <w:r>
        <w:t>Employment advice</w:t>
      </w:r>
    </w:p>
    <w:p w14:paraId="50C39058" w14:textId="0EB6ACFB" w:rsidR="002142B9" w:rsidRDefault="002142B9" w:rsidP="007B5E95">
      <w:pPr>
        <w:pStyle w:val="BodyText"/>
        <w:rPr>
          <w:rFonts w:cs="Arial"/>
        </w:rPr>
      </w:pPr>
      <w:r>
        <w:rPr>
          <w:rFonts w:cs="Arial"/>
        </w:rPr>
        <w:t xml:space="preserve">I, </w:t>
      </w:r>
      <w:sdt>
        <w:sdtPr>
          <w:rPr>
            <w:rFonts w:cs="Arial"/>
          </w:rPr>
          <w:id w:val="241529256"/>
          <w:placeholder>
            <w:docPart w:val="D69D6141F1FC4A3D8A49C2C5D8814107"/>
          </w:placeholder>
          <w:showingPlcHdr/>
        </w:sdtPr>
        <w:sdtContent>
          <w:r w:rsidRPr="004A6992">
            <w:rPr>
              <w:rFonts w:cs="Arial"/>
              <w:i/>
              <w:color w:val="FF0000"/>
            </w:rPr>
            <w:t>(insert title and full name of practitioner)</w:t>
          </w:r>
        </w:sdtContent>
      </w:sdt>
      <w:r>
        <w:rPr>
          <w:rFonts w:cs="Arial"/>
        </w:rPr>
        <w:t>, am currently subject to conditions on my registration</w:t>
      </w:r>
      <w:r w:rsidR="00C84865">
        <w:rPr>
          <w:rFonts w:cs="Arial"/>
        </w:rPr>
        <w:t>, or undertakings accepted by the Health Ombudsman,</w:t>
      </w:r>
      <w:r>
        <w:rPr>
          <w:rFonts w:cs="Arial"/>
        </w:rPr>
        <w:t xml:space="preserve"> and/or </w:t>
      </w:r>
      <w:r>
        <w:t xml:space="preserve">restrictions </w:t>
      </w:r>
      <w:r w:rsidR="00C84865">
        <w:t xml:space="preserve">imposed </w:t>
      </w:r>
      <w:r>
        <w:t>on my provision of health service</w:t>
      </w:r>
      <w:r w:rsidR="00C84865">
        <w:t>s</w:t>
      </w:r>
      <w:r>
        <w:t>, as outlined in my</w:t>
      </w:r>
      <w:r>
        <w:rPr>
          <w:rFonts w:eastAsia="Times New Roman" w:cs="Times New Roman"/>
          <w:szCs w:val="24"/>
          <w:lang w:eastAsia="en-AU"/>
        </w:rPr>
        <w:t xml:space="preserve"> </w:t>
      </w:r>
      <w:r w:rsidRPr="00DE57E4">
        <w:rPr>
          <w:rFonts w:cs="Arial"/>
          <w:i/>
          <w:color w:val="FF0000"/>
        </w:rPr>
        <w:t>(tick and complete applicable option/s)</w:t>
      </w:r>
      <w:r>
        <w:rPr>
          <w:rFonts w:cs="Arial"/>
        </w:rPr>
        <w:t>:</w:t>
      </w:r>
    </w:p>
    <w:p w14:paraId="79855A08" w14:textId="77777777" w:rsidR="002142B9" w:rsidRDefault="00000000" w:rsidP="002142B9">
      <w:pPr>
        <w:pStyle w:val="BodyText"/>
      </w:pPr>
      <w:sdt>
        <w:sdtPr>
          <w:id w:val="425387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42B9">
            <w:rPr>
              <w:rFonts w:ascii="MS Gothic" w:eastAsia="MS Gothic" w:hAnsi="MS Gothic" w:hint="eastAsia"/>
            </w:rPr>
            <w:t>☐</w:t>
          </w:r>
        </w:sdtContent>
      </w:sdt>
      <w:r w:rsidR="002142B9">
        <w:t xml:space="preserve"> schedule of conditions, effective from </w:t>
      </w:r>
      <w:sdt>
        <w:sdtPr>
          <w:id w:val="936555220"/>
          <w:placeholder>
            <w:docPart w:val="08F5A551DA5C49C99B19282AC73978A7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2142B9" w:rsidRPr="004B1B0D">
            <w:rPr>
              <w:rStyle w:val="PlaceholderText"/>
              <w:i/>
              <w:color w:val="FF0000"/>
            </w:rPr>
            <w:t>Insert date conditions came into effect here</w:t>
          </w:r>
        </w:sdtContent>
      </w:sdt>
    </w:p>
    <w:p w14:paraId="4DEA096B" w14:textId="32715F72" w:rsidR="00C84865" w:rsidRDefault="00000000" w:rsidP="00C84865">
      <w:pPr>
        <w:pStyle w:val="BodyText"/>
      </w:pPr>
      <w:sdt>
        <w:sdtPr>
          <w:id w:val="-2103405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4865">
            <w:rPr>
              <w:rFonts w:ascii="MS Gothic" w:eastAsia="MS Gothic" w:hAnsi="MS Gothic" w:hint="eastAsia"/>
            </w:rPr>
            <w:t>☐</w:t>
          </w:r>
        </w:sdtContent>
      </w:sdt>
      <w:r w:rsidR="00C84865">
        <w:t xml:space="preserve"> schedule of undertakings, effective from </w:t>
      </w:r>
      <w:sdt>
        <w:sdtPr>
          <w:id w:val="-1339388578"/>
          <w:placeholder>
            <w:docPart w:val="12D826E7D84244CA8380C9C6DE258E44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C84865" w:rsidRPr="004B1B0D">
            <w:rPr>
              <w:rStyle w:val="PlaceholderText"/>
              <w:i/>
              <w:color w:val="FF0000"/>
            </w:rPr>
            <w:t xml:space="preserve">Insert date </w:t>
          </w:r>
          <w:r w:rsidR="00C84865">
            <w:rPr>
              <w:rStyle w:val="PlaceholderText"/>
              <w:i/>
              <w:color w:val="FF0000"/>
            </w:rPr>
            <w:t>undertakings</w:t>
          </w:r>
          <w:r w:rsidR="00C84865" w:rsidRPr="004B1B0D">
            <w:rPr>
              <w:rStyle w:val="PlaceholderText"/>
              <w:i/>
              <w:color w:val="FF0000"/>
            </w:rPr>
            <w:t xml:space="preserve"> came into effect here</w:t>
          </w:r>
        </w:sdtContent>
      </w:sdt>
    </w:p>
    <w:p w14:paraId="0BDBCB7D" w14:textId="77777777" w:rsidR="002142B9" w:rsidRDefault="00000000" w:rsidP="002142B9">
      <w:pPr>
        <w:pStyle w:val="BodyText"/>
      </w:pPr>
      <w:sdt>
        <w:sdtPr>
          <w:id w:val="-291363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42B9">
            <w:rPr>
              <w:rFonts w:ascii="MS Gothic" w:eastAsia="MS Gothic" w:hAnsi="MS Gothic" w:hint="eastAsia"/>
            </w:rPr>
            <w:t>☐</w:t>
          </w:r>
        </w:sdtContent>
      </w:sdt>
      <w:r w:rsidR="002142B9">
        <w:t xml:space="preserve"> schedule of restrictions, effective from </w:t>
      </w:r>
      <w:sdt>
        <w:sdtPr>
          <w:id w:val="-1922549480"/>
          <w:placeholder>
            <w:docPart w:val="26BB8470F4EF4DBA82C51CB64ABD6EB6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2142B9" w:rsidRPr="004B1B0D">
            <w:rPr>
              <w:rStyle w:val="PlaceholderText"/>
              <w:i/>
              <w:color w:val="FF0000"/>
            </w:rPr>
            <w:t xml:space="preserve">Insert date </w:t>
          </w:r>
          <w:r w:rsidR="002142B9">
            <w:rPr>
              <w:rStyle w:val="PlaceholderText"/>
              <w:i/>
              <w:color w:val="FF0000"/>
            </w:rPr>
            <w:t>restrictions</w:t>
          </w:r>
          <w:r w:rsidR="002142B9" w:rsidRPr="004B1B0D">
            <w:rPr>
              <w:rStyle w:val="PlaceholderText"/>
              <w:i/>
              <w:color w:val="FF0000"/>
            </w:rPr>
            <w:t xml:space="preserve"> came into effect here</w:t>
          </w:r>
        </w:sdtContent>
      </w:sdt>
      <w:r w:rsidR="002142B9">
        <w:t>.</w:t>
      </w:r>
    </w:p>
    <w:p w14:paraId="27768520" w14:textId="77777777" w:rsidR="002142B9" w:rsidRDefault="002142B9" w:rsidP="002142B9">
      <w:pPr>
        <w:pStyle w:val="BodyText"/>
        <w:rPr>
          <w:rFonts w:cs="Arial"/>
        </w:rPr>
      </w:pPr>
      <w:r>
        <w:t xml:space="preserve">I confirm I am currently </w:t>
      </w:r>
      <w:r w:rsidRPr="00DE57E4">
        <w:rPr>
          <w:rFonts w:cs="Arial"/>
          <w:i/>
          <w:color w:val="FF0000"/>
        </w:rPr>
        <w:t>(tick and complete applicable option/s)</w:t>
      </w:r>
      <w:r>
        <w:rPr>
          <w:rFonts w:cs="Arial"/>
        </w:rPr>
        <w:t>:</w:t>
      </w:r>
    </w:p>
    <w:p w14:paraId="08DDD9B2" w14:textId="77777777" w:rsidR="002142B9" w:rsidRDefault="00000000" w:rsidP="002142B9">
      <w:pPr>
        <w:pStyle w:val="BodyText"/>
      </w:pPr>
      <w:sdt>
        <w:sdtPr>
          <w:id w:val="-1890252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42B9">
            <w:rPr>
              <w:rFonts w:ascii="MS Gothic" w:eastAsia="MS Gothic" w:hAnsi="MS Gothic" w:hint="eastAsia"/>
            </w:rPr>
            <w:t>☐</w:t>
          </w:r>
        </w:sdtContent>
      </w:sdt>
      <w:r w:rsidR="002142B9">
        <w:t xml:space="preserve"> </w:t>
      </w:r>
      <w:r w:rsidR="002142B9" w:rsidRPr="00C84865">
        <w:rPr>
          <w:u w:val="single"/>
        </w:rPr>
        <w:t>not employed</w:t>
      </w:r>
      <w:r w:rsidR="002142B9">
        <w:t xml:space="preserve"> as a health service provider</w:t>
      </w:r>
    </w:p>
    <w:p w14:paraId="41F53690" w14:textId="77777777" w:rsidR="002142B9" w:rsidRDefault="00000000" w:rsidP="002142B9">
      <w:pPr>
        <w:pStyle w:val="BodyText"/>
      </w:pPr>
      <w:sdt>
        <w:sdtPr>
          <w:id w:val="626585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42B9">
            <w:rPr>
              <w:rFonts w:ascii="MS Gothic" w:eastAsia="MS Gothic" w:hAnsi="MS Gothic" w:hint="eastAsia"/>
            </w:rPr>
            <w:t>☐</w:t>
          </w:r>
        </w:sdtContent>
      </w:sdt>
      <w:r w:rsidR="002142B9">
        <w:t xml:space="preserve"> </w:t>
      </w:r>
      <w:sdt>
        <w:sdtPr>
          <w:id w:val="2117395031"/>
          <w:placeholder>
            <w:docPart w:val="48C39065BF174D85983316D63075A2E7"/>
          </w:placeholder>
          <w:showingPlcHdr/>
          <w:dropDownList>
            <w:listItem w:value="Choose an item."/>
            <w:listItem w:displayText="employed" w:value="employed"/>
            <w:listItem w:displayText="self employed" w:value="self employed"/>
          </w:dropDownList>
        </w:sdtPr>
        <w:sdtContent>
          <w:r w:rsidR="002142B9" w:rsidRPr="00875AEB">
            <w:rPr>
              <w:rStyle w:val="PlaceholderText"/>
              <w:i/>
              <w:color w:val="FF0000"/>
            </w:rPr>
            <w:t>Choose an item</w:t>
          </w:r>
        </w:sdtContent>
      </w:sdt>
      <w:r w:rsidR="002142B9">
        <w:t xml:space="preserve"> as a health service provider at the following place/s of practice:</w:t>
      </w:r>
    </w:p>
    <w:tbl>
      <w:tblPr>
        <w:tblStyle w:val="PlainTable3"/>
        <w:tblW w:w="9639" w:type="dxa"/>
        <w:tblInd w:w="284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2142B9" w:rsidRPr="00585443" w14:paraId="30ACB610" w14:textId="77777777" w:rsidTr="00672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2"/>
          </w:tcPr>
          <w:p w14:paraId="773B154A" w14:textId="77777777" w:rsidR="002142B9" w:rsidRPr="001751B1" w:rsidRDefault="002142B9" w:rsidP="001751B1">
            <w:pPr>
              <w:pStyle w:val="Heading2"/>
              <w:spacing w:before="0"/>
            </w:pPr>
            <w:r w:rsidRPr="001751B1">
              <w:t>Position 1</w:t>
            </w:r>
          </w:p>
        </w:tc>
      </w:tr>
      <w:tr w:rsidR="002142B9" w14:paraId="22738EB5" w14:textId="77777777" w:rsidTr="007B5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6CD15927" w14:textId="27319DC9" w:rsidR="002142B9" w:rsidRPr="00585443" w:rsidRDefault="00F86D4E" w:rsidP="007B5E95">
            <w:pPr>
              <w:pStyle w:val="TableText"/>
            </w:pPr>
            <w:r>
              <w:t>position</w:t>
            </w:r>
            <w:r w:rsidR="002142B9" w:rsidRPr="00F160EE">
              <w:t>:</w:t>
            </w:r>
          </w:p>
        </w:tc>
        <w:tc>
          <w:tcPr>
            <w:tcW w:w="6237" w:type="dxa"/>
          </w:tcPr>
          <w:p w14:paraId="3656291A" w14:textId="77777777" w:rsidR="002142B9" w:rsidRDefault="00000000" w:rsidP="007B5E9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478414452"/>
                <w:placeholder>
                  <w:docPart w:val="46C3EC852C2440E4BCD4D3B508DC5C9F"/>
                </w:placeholder>
                <w:showingPlcHdr/>
              </w:sdtPr>
              <w:sdtContent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position title and description)</w:t>
                </w:r>
              </w:sdtContent>
            </w:sdt>
          </w:p>
        </w:tc>
      </w:tr>
      <w:tr w:rsidR="002142B9" w14:paraId="79193EA0" w14:textId="77777777" w:rsidTr="007B5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6367B70" w14:textId="77777777" w:rsidR="002142B9" w:rsidRPr="00585443" w:rsidRDefault="002142B9" w:rsidP="007B5E95">
            <w:pPr>
              <w:pStyle w:val="TableText"/>
            </w:pPr>
            <w:r w:rsidRPr="00F160EE">
              <w:t>Employment type:</w:t>
            </w:r>
          </w:p>
        </w:tc>
        <w:tc>
          <w:tcPr>
            <w:tcW w:w="6237" w:type="dxa"/>
          </w:tcPr>
          <w:p w14:paraId="332A4EAE" w14:textId="77777777" w:rsidR="002142B9" w:rsidRDefault="00000000" w:rsidP="007B5E9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133203"/>
                <w:placeholder>
                  <w:docPart w:val="6522A722D5E04E028E6D7835BD70917B"/>
                </w:placeholder>
                <w:showingPlcHdr/>
                <w:dropDownList>
                  <w:listItem w:displayText="Full time" w:value="Full time"/>
                  <w:listItem w:displayText="Part time" w:value="Part time"/>
                  <w:listItem w:displayText="Casual" w:value="Casual"/>
                  <w:listItem w:displayText="Temporary" w:value="Temporary"/>
                  <w:listItem w:displayText="Self employed" w:value="Self employed"/>
                </w:dropDownList>
              </w:sdtPr>
              <w:sdtContent>
                <w:r w:rsidR="002142B9" w:rsidRPr="00F76A5A">
                  <w:rPr>
                    <w:i/>
                    <w:color w:val="FF0000"/>
                    <w:sz w:val="22"/>
                  </w:rPr>
                  <w:t>(Select one)</w:t>
                </w:r>
              </w:sdtContent>
            </w:sdt>
          </w:p>
        </w:tc>
      </w:tr>
      <w:tr w:rsidR="002142B9" w14:paraId="0D3116C4" w14:textId="77777777" w:rsidTr="007B5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8848306" w14:textId="229AB82F" w:rsidR="002142B9" w:rsidRPr="00585443" w:rsidRDefault="002142B9" w:rsidP="007B5E95">
            <w:pPr>
              <w:pStyle w:val="TableText"/>
            </w:pPr>
            <w:r w:rsidRPr="00F160EE">
              <w:t>Practice name:</w:t>
            </w:r>
          </w:p>
        </w:tc>
        <w:tc>
          <w:tcPr>
            <w:tcW w:w="6237" w:type="dxa"/>
          </w:tcPr>
          <w:p w14:paraId="6EA3639B" w14:textId="4C097A04" w:rsidR="002142B9" w:rsidRPr="00585443" w:rsidRDefault="00000000" w:rsidP="007B5E9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1274904254"/>
                <w:placeholder>
                  <w:docPart w:val="AE16F7851E31418DB80A71D21DB387C6"/>
                </w:placeholder>
                <w:showingPlcHdr/>
              </w:sdtPr>
              <w:sdtContent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(Insert </w:t>
                </w:r>
                <w:r w:rsidR="00F86D4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practice/trading</w:t>
                </w:r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 name)</w:t>
                </w:r>
              </w:sdtContent>
            </w:sdt>
          </w:p>
        </w:tc>
      </w:tr>
      <w:tr w:rsidR="002142B9" w14:paraId="3CEB868E" w14:textId="77777777" w:rsidTr="007B5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F430E95" w14:textId="77777777" w:rsidR="002142B9" w:rsidRPr="00585443" w:rsidRDefault="002142B9" w:rsidP="007B5E95">
            <w:pPr>
              <w:pStyle w:val="TableText"/>
            </w:pPr>
            <w:r w:rsidRPr="00F160EE">
              <w:t>Practice location:</w:t>
            </w:r>
          </w:p>
        </w:tc>
        <w:tc>
          <w:tcPr>
            <w:tcW w:w="6237" w:type="dxa"/>
          </w:tcPr>
          <w:p w14:paraId="3A933881" w14:textId="77777777" w:rsidR="002142B9" w:rsidRPr="00585443" w:rsidRDefault="00000000" w:rsidP="007B5E9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1592585573"/>
                <w:placeholder>
                  <w:docPart w:val="E138E5563ED84EE99CEAC9F91929D705"/>
                </w:placeholder>
                <w:showingPlcHdr/>
              </w:sdtPr>
              <w:sdtContent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physical location of practice)</w:t>
                </w:r>
              </w:sdtContent>
            </w:sdt>
          </w:p>
        </w:tc>
      </w:tr>
      <w:tr w:rsidR="002142B9" w14:paraId="77C6DCB5" w14:textId="77777777" w:rsidTr="007B5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295B952" w14:textId="22966E5C" w:rsidR="002142B9" w:rsidRDefault="002142B9" w:rsidP="007B5E95">
            <w:pPr>
              <w:pStyle w:val="TableText"/>
            </w:pPr>
            <w:r w:rsidRPr="00F160EE">
              <w:t xml:space="preserve">Employer </w:t>
            </w:r>
            <w:r w:rsidR="00F86D4E">
              <w:t>NAME</w:t>
            </w:r>
            <w:r w:rsidR="00F86D4E">
              <w:rPr>
                <w:rStyle w:val="FootnoteReference"/>
              </w:rPr>
              <w:footnoteReference w:id="1"/>
            </w:r>
          </w:p>
        </w:tc>
        <w:tc>
          <w:tcPr>
            <w:tcW w:w="6237" w:type="dxa"/>
          </w:tcPr>
          <w:p w14:paraId="34F3606C" w14:textId="77777777" w:rsidR="002142B9" w:rsidRDefault="00000000" w:rsidP="007B5E9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461796462"/>
                <w:placeholder>
                  <w:docPart w:val="F1A72992FA6947AF85790C915E0B07EF"/>
                </w:placeholder>
                <w:showingPlcHdr/>
              </w:sdtPr>
              <w:sdtContent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name)</w:t>
                </w:r>
              </w:sdtContent>
            </w:sdt>
          </w:p>
        </w:tc>
      </w:tr>
      <w:tr w:rsidR="002142B9" w14:paraId="71A2CF62" w14:textId="77777777" w:rsidTr="007B5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30E04EA" w14:textId="77777777" w:rsidR="002142B9" w:rsidRPr="00585443" w:rsidRDefault="002142B9" w:rsidP="007B5E95">
            <w:pPr>
              <w:pStyle w:val="TableText"/>
            </w:pPr>
            <w:r w:rsidRPr="00F160EE">
              <w:t>Contact phone number:</w:t>
            </w:r>
          </w:p>
        </w:tc>
        <w:tc>
          <w:tcPr>
            <w:tcW w:w="6237" w:type="dxa"/>
          </w:tcPr>
          <w:p w14:paraId="6BDF53E8" w14:textId="2498968D" w:rsidR="002142B9" w:rsidRPr="00585443" w:rsidRDefault="00000000" w:rsidP="007B5E9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1384942028"/>
                <w:placeholder>
                  <w:docPart w:val="D91B2BC1479748328CFF29B65F0D45A8"/>
                </w:placeholder>
                <w:showingPlcHdr/>
              </w:sdtPr>
              <w:sdtContent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phone number</w:t>
                </w:r>
                <w:r w:rsidR="00C84865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 of employer/senior person</w:t>
                </w:r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)</w:t>
                </w:r>
              </w:sdtContent>
            </w:sdt>
          </w:p>
        </w:tc>
      </w:tr>
      <w:tr w:rsidR="002142B9" w14:paraId="68C218DA" w14:textId="77777777" w:rsidTr="007B5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DFAD638" w14:textId="77777777" w:rsidR="002142B9" w:rsidRPr="00585443" w:rsidRDefault="002142B9" w:rsidP="007B5E95">
            <w:pPr>
              <w:pStyle w:val="TableText"/>
            </w:pPr>
            <w:r w:rsidRPr="00F160EE">
              <w:t>Contact email address:</w:t>
            </w:r>
          </w:p>
        </w:tc>
        <w:tc>
          <w:tcPr>
            <w:tcW w:w="6237" w:type="dxa"/>
          </w:tcPr>
          <w:p w14:paraId="6AF8E04F" w14:textId="0CD470E6" w:rsidR="002142B9" w:rsidRDefault="00000000" w:rsidP="007B5E9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2062552509"/>
                <w:placeholder>
                  <w:docPart w:val="4B5588C6C8BF4B07B6A994EE39DD1668"/>
                </w:placeholder>
                <w:showingPlcHdr/>
              </w:sdtPr>
              <w:sdtContent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(Insert contact email </w:t>
                </w:r>
                <w:r w:rsidR="00C84865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of employer/senior person</w:t>
                </w:r>
                <w:r w:rsidR="002142B9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)</w:t>
                </w:r>
              </w:sdtContent>
            </w:sdt>
          </w:p>
        </w:tc>
      </w:tr>
    </w:tbl>
    <w:p w14:paraId="79406199" w14:textId="77777777" w:rsidR="002142B9" w:rsidRDefault="002142B9" w:rsidP="002142B9">
      <w:pPr>
        <w:rPr>
          <w:b/>
          <w:bCs/>
          <w:caps/>
        </w:rPr>
      </w:pPr>
    </w:p>
    <w:tbl>
      <w:tblPr>
        <w:tblStyle w:val="PlainTable3"/>
        <w:tblW w:w="9639" w:type="dxa"/>
        <w:tblInd w:w="284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F86D4E" w:rsidRPr="007B5E95" w14:paraId="66D03BB1" w14:textId="77777777" w:rsidTr="001C0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2"/>
          </w:tcPr>
          <w:p w14:paraId="5FF2205B" w14:textId="7C091253" w:rsidR="00F86D4E" w:rsidRPr="007B5E95" w:rsidRDefault="00F86D4E" w:rsidP="001751B1">
            <w:pPr>
              <w:pStyle w:val="Heading2"/>
              <w:spacing w:before="0"/>
            </w:pPr>
            <w:r w:rsidRPr="007B5E95">
              <w:t xml:space="preserve">Position </w:t>
            </w:r>
            <w:r>
              <w:t>2</w:t>
            </w:r>
          </w:p>
        </w:tc>
      </w:tr>
      <w:tr w:rsidR="00F86D4E" w14:paraId="53E83F6E" w14:textId="77777777" w:rsidTr="001C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D8EE012" w14:textId="77777777" w:rsidR="00F86D4E" w:rsidRPr="00585443" w:rsidRDefault="00F86D4E" w:rsidP="001C04C1">
            <w:pPr>
              <w:pStyle w:val="TableText"/>
            </w:pPr>
            <w:r>
              <w:t>position</w:t>
            </w:r>
            <w:r w:rsidRPr="00F160EE">
              <w:t>:</w:t>
            </w:r>
          </w:p>
        </w:tc>
        <w:tc>
          <w:tcPr>
            <w:tcW w:w="6237" w:type="dxa"/>
          </w:tcPr>
          <w:p w14:paraId="4D370C86" w14:textId="77777777" w:rsidR="00F86D4E" w:rsidRDefault="00000000" w:rsidP="001C04C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139910156"/>
                <w:placeholder>
                  <w:docPart w:val="D124BB11C88A4AD3A1122219C31F5069"/>
                </w:placeholder>
                <w:showingPlcHdr/>
              </w:sdtPr>
              <w:sdtContent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position title and description)</w:t>
                </w:r>
              </w:sdtContent>
            </w:sdt>
          </w:p>
        </w:tc>
      </w:tr>
      <w:tr w:rsidR="00F86D4E" w14:paraId="336F3A31" w14:textId="77777777" w:rsidTr="001C0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FD63522" w14:textId="77777777" w:rsidR="00F86D4E" w:rsidRPr="00585443" w:rsidRDefault="00F86D4E" w:rsidP="001C04C1">
            <w:pPr>
              <w:pStyle w:val="TableText"/>
            </w:pPr>
            <w:r w:rsidRPr="00F160EE">
              <w:t>Employment type:</w:t>
            </w:r>
          </w:p>
        </w:tc>
        <w:tc>
          <w:tcPr>
            <w:tcW w:w="6237" w:type="dxa"/>
          </w:tcPr>
          <w:p w14:paraId="27C1087C" w14:textId="77777777" w:rsidR="00F86D4E" w:rsidRDefault="00000000" w:rsidP="001C04C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11456153"/>
                <w:placeholder>
                  <w:docPart w:val="A790D1EA027B4053A8F1990A2EFEE9D0"/>
                </w:placeholder>
                <w:showingPlcHdr/>
                <w:dropDownList>
                  <w:listItem w:displayText="Full time" w:value="Full time"/>
                  <w:listItem w:displayText="Part time" w:value="Part time"/>
                  <w:listItem w:displayText="Casual" w:value="Casual"/>
                  <w:listItem w:displayText="Temporary" w:value="Temporary"/>
                  <w:listItem w:displayText="Self employed" w:value="Self employed"/>
                </w:dropDownList>
              </w:sdtPr>
              <w:sdtContent>
                <w:r w:rsidR="00F86D4E" w:rsidRPr="00F160EE">
                  <w:rPr>
                    <w:i/>
                    <w:color w:val="FF0000"/>
                  </w:rPr>
                  <w:t>(</w:t>
                </w:r>
                <w:r w:rsidR="00F86D4E" w:rsidRPr="00F76A5A">
                  <w:rPr>
                    <w:i/>
                    <w:color w:val="FF0000"/>
                    <w:sz w:val="22"/>
                  </w:rPr>
                  <w:t>Select one</w:t>
                </w:r>
                <w:r w:rsidR="00F86D4E" w:rsidRPr="00F160EE">
                  <w:rPr>
                    <w:i/>
                    <w:color w:val="FF0000"/>
                  </w:rPr>
                  <w:t>)</w:t>
                </w:r>
              </w:sdtContent>
            </w:sdt>
          </w:p>
        </w:tc>
      </w:tr>
      <w:tr w:rsidR="00F86D4E" w:rsidRPr="00585443" w14:paraId="25284860" w14:textId="77777777" w:rsidTr="001C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D1825AB" w14:textId="77777777" w:rsidR="00F86D4E" w:rsidRPr="00585443" w:rsidRDefault="00F86D4E" w:rsidP="001C04C1">
            <w:pPr>
              <w:pStyle w:val="TableText"/>
            </w:pPr>
            <w:r w:rsidRPr="00F160EE">
              <w:t>Practice name:</w:t>
            </w:r>
          </w:p>
        </w:tc>
        <w:tc>
          <w:tcPr>
            <w:tcW w:w="6237" w:type="dxa"/>
          </w:tcPr>
          <w:p w14:paraId="3269EFFB" w14:textId="77777777" w:rsidR="00F86D4E" w:rsidRPr="00585443" w:rsidRDefault="00000000" w:rsidP="001C04C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15004273"/>
                <w:placeholder>
                  <w:docPart w:val="D84E56463FAA4CADB4BC415212E8E7AB"/>
                </w:placeholder>
                <w:showingPlcHdr/>
              </w:sdtPr>
              <w:sdtContent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(Insert </w:t>
                </w:r>
                <w:r w:rsidR="00F86D4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practice/trading</w:t>
                </w:r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 name)</w:t>
                </w:r>
              </w:sdtContent>
            </w:sdt>
          </w:p>
        </w:tc>
      </w:tr>
      <w:tr w:rsidR="00F86D4E" w:rsidRPr="00585443" w14:paraId="0C2E7943" w14:textId="77777777" w:rsidTr="001C0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56D5CB3" w14:textId="77777777" w:rsidR="00F86D4E" w:rsidRPr="00585443" w:rsidRDefault="00F86D4E" w:rsidP="001C04C1">
            <w:pPr>
              <w:pStyle w:val="TableText"/>
            </w:pPr>
            <w:r w:rsidRPr="00F160EE">
              <w:t>Practice location:</w:t>
            </w:r>
          </w:p>
        </w:tc>
        <w:tc>
          <w:tcPr>
            <w:tcW w:w="6237" w:type="dxa"/>
          </w:tcPr>
          <w:p w14:paraId="1F89FFFE" w14:textId="77777777" w:rsidR="00F86D4E" w:rsidRPr="00585443" w:rsidRDefault="00000000" w:rsidP="001C04C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1789399432"/>
                <w:placeholder>
                  <w:docPart w:val="ECB0B42ED4064666BA52B898CCDBFD50"/>
                </w:placeholder>
                <w:showingPlcHdr/>
              </w:sdtPr>
              <w:sdtContent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physical location of practice)</w:t>
                </w:r>
              </w:sdtContent>
            </w:sdt>
          </w:p>
        </w:tc>
      </w:tr>
      <w:tr w:rsidR="00F86D4E" w14:paraId="323C9F6F" w14:textId="77777777" w:rsidTr="001C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6DEEA57A" w14:textId="0310EB13" w:rsidR="00F86D4E" w:rsidRDefault="00F86D4E" w:rsidP="001C04C1">
            <w:pPr>
              <w:pStyle w:val="TableText"/>
            </w:pPr>
            <w:r w:rsidRPr="00F160EE">
              <w:t xml:space="preserve">Employer </w:t>
            </w:r>
            <w:r>
              <w:t>NAME</w:t>
            </w:r>
          </w:p>
        </w:tc>
        <w:tc>
          <w:tcPr>
            <w:tcW w:w="6237" w:type="dxa"/>
          </w:tcPr>
          <w:p w14:paraId="774F249D" w14:textId="77777777" w:rsidR="00F86D4E" w:rsidRDefault="00000000" w:rsidP="001C04C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620754385"/>
                <w:placeholder>
                  <w:docPart w:val="E550E234E740425099C5DFA1F762C0F4"/>
                </w:placeholder>
                <w:showingPlcHdr/>
              </w:sdtPr>
              <w:sdtContent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name)</w:t>
                </w:r>
              </w:sdtContent>
            </w:sdt>
          </w:p>
        </w:tc>
      </w:tr>
      <w:tr w:rsidR="00F86D4E" w:rsidRPr="00585443" w14:paraId="20E2E10A" w14:textId="77777777" w:rsidTr="001C0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ABD3DAA" w14:textId="77777777" w:rsidR="00F86D4E" w:rsidRPr="00585443" w:rsidRDefault="00F86D4E" w:rsidP="001C04C1">
            <w:pPr>
              <w:pStyle w:val="TableText"/>
            </w:pPr>
            <w:r w:rsidRPr="00F160EE">
              <w:t>Contact phone number:</w:t>
            </w:r>
          </w:p>
        </w:tc>
        <w:tc>
          <w:tcPr>
            <w:tcW w:w="6237" w:type="dxa"/>
          </w:tcPr>
          <w:p w14:paraId="28F38285" w14:textId="77777777" w:rsidR="00F86D4E" w:rsidRPr="00585443" w:rsidRDefault="00000000" w:rsidP="001C04C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266936607"/>
                <w:placeholder>
                  <w:docPart w:val="062E51284D34483A949664E689F812AC"/>
                </w:placeholder>
                <w:showingPlcHdr/>
              </w:sdtPr>
              <w:sdtContent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phone number</w:t>
                </w:r>
                <w:r w:rsidR="00F86D4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 of employer/senior person</w:t>
                </w:r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)</w:t>
                </w:r>
              </w:sdtContent>
            </w:sdt>
          </w:p>
        </w:tc>
      </w:tr>
      <w:tr w:rsidR="00F86D4E" w14:paraId="49810CC2" w14:textId="77777777" w:rsidTr="001C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AE0035E" w14:textId="77777777" w:rsidR="00F86D4E" w:rsidRPr="00585443" w:rsidRDefault="00F86D4E" w:rsidP="001C04C1">
            <w:pPr>
              <w:pStyle w:val="TableText"/>
            </w:pPr>
            <w:r w:rsidRPr="00F160EE">
              <w:t>Contact email address:</w:t>
            </w:r>
          </w:p>
        </w:tc>
        <w:tc>
          <w:tcPr>
            <w:tcW w:w="6237" w:type="dxa"/>
          </w:tcPr>
          <w:p w14:paraId="3EEDF29B" w14:textId="77777777" w:rsidR="00F86D4E" w:rsidRDefault="00000000" w:rsidP="001C04C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658759421"/>
                <w:placeholder>
                  <w:docPart w:val="1904F8E28E58405790AF735BAD84E52E"/>
                </w:placeholder>
                <w:showingPlcHdr/>
              </w:sdtPr>
              <w:sdtContent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 xml:space="preserve">(Insert contact email </w:t>
                </w:r>
                <w:r w:rsidR="00F86D4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of employer/senior person</w:t>
                </w:r>
                <w:r w:rsidR="00F86D4E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)</w:t>
                </w:r>
              </w:sdtContent>
            </w:sdt>
          </w:p>
        </w:tc>
      </w:tr>
    </w:tbl>
    <w:p w14:paraId="35ED14D5" w14:textId="77777777" w:rsidR="002142B9" w:rsidRDefault="002142B9" w:rsidP="002142B9">
      <w:pPr>
        <w:rPr>
          <w:b/>
          <w:bCs/>
          <w:caps/>
        </w:rPr>
      </w:pPr>
    </w:p>
    <w:p w14:paraId="613BE794" w14:textId="4D648E37" w:rsidR="002142B9" w:rsidRDefault="00000000" w:rsidP="002142B9">
      <w:pPr>
        <w:pStyle w:val="BodyText"/>
      </w:pPr>
      <w:sdt>
        <w:sdtPr>
          <w:id w:val="-20021124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F76A5A">
            <w:rPr>
              <w:rFonts w:ascii="MS Gothic" w:eastAsia="MS Gothic" w:hAnsi="MS Gothic" w:hint="eastAsia"/>
            </w:rPr>
            <w:t>☒</w:t>
          </w:r>
        </w:sdtContent>
      </w:sdt>
      <w:r w:rsidR="002142B9">
        <w:t xml:space="preserve"> </w:t>
      </w:r>
      <w:r w:rsidR="002142B9">
        <w:rPr>
          <w:rFonts w:cs="Arial"/>
        </w:rPr>
        <w:t>I have provided my employer (or senior person, if the practitioner is the employer) at each place of practice stated above with a copy of my schedule of conditions</w:t>
      </w:r>
      <w:r w:rsidR="00C84865">
        <w:rPr>
          <w:rFonts w:cs="Arial"/>
        </w:rPr>
        <w:t>/undertakings/</w:t>
      </w:r>
      <w:r w:rsidR="002142B9">
        <w:rPr>
          <w:rFonts w:cs="Arial"/>
        </w:rPr>
        <w:t>restrictions.</w:t>
      </w:r>
    </w:p>
    <w:p w14:paraId="05488BA1" w14:textId="77777777" w:rsidR="00F76A5A" w:rsidRDefault="00F76A5A" w:rsidP="002142B9">
      <w:pPr>
        <w:pStyle w:val="BodyText"/>
        <w:ind w:left="4820" w:hanging="4820"/>
      </w:pPr>
    </w:p>
    <w:p w14:paraId="044939DF" w14:textId="262D4F76" w:rsidR="00F76A5A" w:rsidRDefault="002142B9" w:rsidP="00F76A5A">
      <w:pPr>
        <w:pStyle w:val="BodyText"/>
        <w:ind w:left="4820" w:hanging="4820"/>
      </w:pPr>
      <w:r>
        <w:t>Signature:</w:t>
      </w:r>
      <w:r>
        <w:tab/>
      </w:r>
      <w:r w:rsidR="001751B1">
        <w:tab/>
      </w:r>
      <w:r w:rsidR="001751B1">
        <w:tab/>
      </w:r>
      <w:r w:rsidR="001751B1">
        <w:tab/>
      </w:r>
      <w:r>
        <w:t xml:space="preserve">Date: </w:t>
      </w:r>
      <w:sdt>
        <w:sdtPr>
          <w:id w:val="-1992248354"/>
          <w:placeholder>
            <w:docPart w:val="47B5BDA6EB1F454483FD966FA3680164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Pr="0078407A">
            <w:rPr>
              <w:rStyle w:val="PlaceholderText"/>
              <w:i/>
              <w:color w:val="FF0000"/>
            </w:rPr>
            <w:t>Click here to enter a date.</w:t>
          </w:r>
        </w:sdtContent>
      </w:sdt>
    </w:p>
    <w:sectPr w:rsidR="00F76A5A" w:rsidSect="001751B1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269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05B28" w14:textId="77777777" w:rsidR="0054262C" w:rsidRDefault="0054262C" w:rsidP="00C20C17">
      <w:r>
        <w:separator/>
      </w:r>
    </w:p>
  </w:endnote>
  <w:endnote w:type="continuationSeparator" w:id="0">
    <w:p w14:paraId="7E5C3129" w14:textId="77777777" w:rsidR="0054262C" w:rsidRDefault="0054262C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1841721154" name="Picture 1841721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633461582" name="Picture 633461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1190328921" name="Picture 1190328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1348226854" name="Picture 1348226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1284240175" name="Picture 1284240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3D1B" w14:textId="77777777" w:rsidR="00C84865" w:rsidRDefault="00C84865" w:rsidP="00C84865">
    <w:pPr>
      <w:pStyle w:val="Footer"/>
      <w:spacing w:before="120"/>
      <w:rPr>
        <w:b/>
        <w:bCs/>
        <w:szCs w:val="20"/>
      </w:rPr>
    </w:pPr>
    <w:r>
      <w:rPr>
        <w:b/>
        <w:bCs/>
        <w:szCs w:val="20"/>
      </w:rPr>
      <w:t>Please return this form to the Office of the Health Ombudsman.</w:t>
    </w:r>
  </w:p>
  <w:p w14:paraId="0F9F165E" w14:textId="62402E3B" w:rsidR="00C84865" w:rsidRDefault="00C84865" w:rsidP="00C84865">
    <w:pPr>
      <w:pStyle w:val="Footer"/>
      <w:spacing w:before="60"/>
      <w:rPr>
        <w:color w:val="auto"/>
      </w:rPr>
    </w:pPr>
    <w:r>
      <w:rPr>
        <w:noProof/>
        <w:color w:val="auto"/>
      </w:rPr>
      <w:drawing>
        <wp:inline distT="0" distB="0" distL="0" distR="0" wp14:anchorId="07D959A8" wp14:editId="455B7FBC">
          <wp:extent cx="95250" cy="66675"/>
          <wp:effectExtent l="0" t="0" r="0" b="9525"/>
          <wp:docPr id="648732182" name="Picture 3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red and white envelo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6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monitoring@oho.qld.gov.au   </w:t>
    </w:r>
    <w:r>
      <w:rPr>
        <w:noProof/>
        <w:color w:val="auto"/>
      </w:rPr>
      <w:drawing>
        <wp:inline distT="0" distB="0" distL="0" distR="0" wp14:anchorId="3851410C" wp14:editId="0491733B">
          <wp:extent cx="95250" cy="95250"/>
          <wp:effectExtent l="0" t="0" r="0" b="0"/>
          <wp:docPr id="761476771" name="Picture 2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hone receiver with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07 3158 1329   </w:t>
    </w:r>
    <w:r>
      <w:rPr>
        <w:noProof/>
        <w:color w:val="auto"/>
      </w:rPr>
      <w:drawing>
        <wp:inline distT="0" distB="0" distL="0" distR="0" wp14:anchorId="203939FC" wp14:editId="6C8326C7">
          <wp:extent cx="95250" cy="95250"/>
          <wp:effectExtent l="0" t="0" r="0" b="0"/>
          <wp:docPr id="383896896" name="Picture 1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red and white fax machi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07 3319 6350</w:t>
    </w:r>
  </w:p>
  <w:p w14:paraId="6529DAA7" w14:textId="04EB840D" w:rsidR="00C84865" w:rsidRDefault="00C84865" w:rsidP="00C84865">
    <w:pPr>
      <w:pStyle w:val="Footer"/>
      <w:rPr>
        <w:color w:val="auto"/>
      </w:rPr>
    </w:pPr>
    <w:r>
      <w:rPr>
        <w:color w:val="auto"/>
      </w:rPr>
      <w:t>PO Box 13281 George Street Brisbane Qld 4003</w:t>
    </w:r>
    <w:r>
      <w:rPr>
        <w:noProof/>
      </w:rPr>
      <w:drawing>
        <wp:anchor distT="0" distB="0" distL="114300" distR="114300" simplePos="0" relativeHeight="251681792" behindDoc="1" locked="0" layoutInCell="1" allowOverlap="1" wp14:anchorId="6CC976A4" wp14:editId="67DC2E5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5775" cy="1216660"/>
          <wp:effectExtent l="0" t="0" r="9525" b="2540"/>
          <wp:wrapNone/>
          <wp:docPr id="157048928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D3120" w14:textId="72062D44" w:rsidR="009B5108" w:rsidRPr="009B5108" w:rsidRDefault="009B5108" w:rsidP="006A0F20">
    <w:pPr>
      <w:pStyle w:val="Footer"/>
      <w:spacing w:before="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B8110" w14:textId="77777777" w:rsidR="0054262C" w:rsidRDefault="0054262C" w:rsidP="00C20C17">
      <w:r>
        <w:separator/>
      </w:r>
    </w:p>
  </w:footnote>
  <w:footnote w:type="continuationSeparator" w:id="0">
    <w:p w14:paraId="39C1C941" w14:textId="77777777" w:rsidR="0054262C" w:rsidRDefault="0054262C" w:rsidP="00C20C17">
      <w:r>
        <w:continuationSeparator/>
      </w:r>
    </w:p>
  </w:footnote>
  <w:footnote w:id="1">
    <w:p w14:paraId="78F91374" w14:textId="3B16E130" w:rsidR="00F86D4E" w:rsidRPr="00F86D4E" w:rsidRDefault="00F86D4E">
      <w:pPr>
        <w:pStyle w:val="FootnoteText"/>
        <w:rPr>
          <w:szCs w:val="16"/>
        </w:rPr>
      </w:pPr>
      <w:r>
        <w:rPr>
          <w:rStyle w:val="FootnoteReference"/>
        </w:rPr>
        <w:footnoteRef/>
      </w:r>
      <w:r>
        <w:t xml:space="preserve"> If the practitioner is the ‘employer’, please instead provide the name of the senior person at your place of practice</w:t>
      </w:r>
      <w:r w:rsidRPr="00F86D4E">
        <w:rPr>
          <w:szCs w:val="16"/>
        </w:rPr>
        <w:t>. A</w:t>
      </w:r>
      <w:r w:rsidRPr="00F86D4E">
        <w:rPr>
          <w:rFonts w:asciiTheme="majorHAnsi" w:hAnsiTheme="majorHAnsi" w:cstheme="majorHAnsi"/>
          <w:szCs w:val="16"/>
        </w:rPr>
        <w:t xml:space="preserve"> ‘senior person’ is defined as a person where the practitioner is providing a health service (practising) such as the Director of Medical Services, Director of Nursing, Senior Practice Manager, Senior Manager, Senior Partner, Proprietor, Owner, or </w:t>
      </w:r>
      <w:proofErr w:type="gramStart"/>
      <w:r w:rsidRPr="00F86D4E">
        <w:rPr>
          <w:rFonts w:asciiTheme="majorHAnsi" w:hAnsiTheme="majorHAnsi" w:cstheme="majorHAnsi"/>
          <w:szCs w:val="16"/>
        </w:rPr>
        <w:t>equivalent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1798925889" name="Picture 1798925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1185116695" name="Picture 1185116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60298" w14:textId="507ABFCC" w:rsidR="004C51F1" w:rsidRDefault="00C064D2">
    <w:pPr>
      <w:pStyle w:val="Header"/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3EE86876" wp14:editId="7605F389">
              <wp:simplePos x="0" y="0"/>
              <wp:positionH relativeFrom="margin">
                <wp:posOffset>4257675</wp:posOffset>
              </wp:positionH>
              <wp:positionV relativeFrom="page">
                <wp:posOffset>442595</wp:posOffset>
              </wp:positionV>
              <wp:extent cx="2359660" cy="561975"/>
              <wp:effectExtent l="0" t="0" r="2540" b="9525"/>
              <wp:wrapNone/>
              <wp:docPr id="6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660" cy="561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56315646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DB505B5" w14:textId="5D23CFD3" w:rsidR="00C064D2" w:rsidRPr="007C74A4" w:rsidRDefault="00C064D2" w:rsidP="00C064D2">
                              <w:pPr>
                                <w:pStyle w:val="Title"/>
                                <w:jc w:val="left"/>
                                <w:rPr>
                                  <w:color w:val="558374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375E" w:themeColor="accent1" w:themeShade="BF"/>
                                  <w:sz w:val="32"/>
                                  <w:szCs w:val="32"/>
                                </w:rPr>
                                <w:t>Employment advice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86876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margin-left:335.25pt;margin-top:34.85pt;width:185.8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" filled="f" stroked="f" strokeweight=".5pt">
              <v:textbox inset="0,0,0,0">
                <w:txbxContent>
                  <w:sdt>
                    <w:sdtPr>
                      <w:rPr>
                        <w:color w:val="00375E" w:themeColor="accent1" w:themeShade="BF"/>
                        <w:sz w:val="32"/>
                        <w:szCs w:val="32"/>
                      </w:rPr>
                      <w:alias w:val="Title"/>
                      <w:tag w:val=""/>
                      <w:id w:val="56315646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DB505B5" w14:textId="5D23CFD3" w:rsidR="00C064D2" w:rsidRPr="007C74A4" w:rsidRDefault="00C064D2" w:rsidP="00C064D2">
                        <w:pPr>
                          <w:pStyle w:val="Title"/>
                          <w:jc w:val="left"/>
                          <w:rPr>
                            <w:color w:val="558374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00375E" w:themeColor="accent1" w:themeShade="BF"/>
                            <w:sz w:val="32"/>
                            <w:szCs w:val="32"/>
                          </w:rPr>
                          <w:t>Employment advice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893B91">
      <w:rPr>
        <w:noProof/>
      </w:rPr>
      <w:t xml:space="preserve"> </w:t>
    </w:r>
    <w:r w:rsidR="000C5E9E"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786099593" name="Picture 786099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114837358" name="Picture 114837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2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627E68"/>
    <w:multiLevelType w:val="multilevel"/>
    <w:tmpl w:val="42AE73EC"/>
    <w:numStyleLink w:val="ListTableBullet"/>
  </w:abstractNum>
  <w:abstractNum w:abstractNumId="19" w15:restartNumberingAfterBreak="0">
    <w:nsid w:val="4E79317C"/>
    <w:multiLevelType w:val="multilevel"/>
    <w:tmpl w:val="56B2745A"/>
    <w:numStyleLink w:val="ListAppendix"/>
  </w:abstractNum>
  <w:abstractNum w:abstractNumId="20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8AD136A"/>
    <w:multiLevelType w:val="multilevel"/>
    <w:tmpl w:val="56B2745A"/>
    <w:numStyleLink w:val="ListAppendix"/>
  </w:abstractNum>
  <w:abstractNum w:abstractNumId="25" w15:restartNumberingAfterBreak="0">
    <w:nsid w:val="6DD55E20"/>
    <w:multiLevelType w:val="multilevel"/>
    <w:tmpl w:val="5318203A"/>
    <w:numStyleLink w:val="ListNumber"/>
  </w:abstractNum>
  <w:abstractNum w:abstractNumId="26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106E"/>
    <w:multiLevelType w:val="multilevel"/>
    <w:tmpl w:val="2F6CA4A0"/>
    <w:numStyleLink w:val="ListBullet"/>
  </w:abstractNum>
  <w:abstractNum w:abstractNumId="28" w15:restartNumberingAfterBreak="0">
    <w:nsid w:val="72155220"/>
    <w:multiLevelType w:val="multilevel"/>
    <w:tmpl w:val="2F6CA4A0"/>
    <w:numStyleLink w:val="ListBullet"/>
  </w:abstractNum>
  <w:abstractNum w:abstractNumId="29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8BA596A"/>
    <w:multiLevelType w:val="multilevel"/>
    <w:tmpl w:val="93A6D96E"/>
    <w:numStyleLink w:val="ListNbrHeading"/>
  </w:abstractNum>
  <w:num w:numId="1" w16cid:durableId="1614750260">
    <w:abstractNumId w:val="0"/>
  </w:num>
  <w:num w:numId="2" w16cid:durableId="422190814">
    <w:abstractNumId w:val="3"/>
  </w:num>
  <w:num w:numId="3" w16cid:durableId="869100473">
    <w:abstractNumId w:val="1"/>
  </w:num>
  <w:num w:numId="4" w16cid:durableId="37439966">
    <w:abstractNumId w:val="29"/>
  </w:num>
  <w:num w:numId="5" w16cid:durableId="957833594">
    <w:abstractNumId w:val="10"/>
  </w:num>
  <w:num w:numId="6" w16cid:durableId="390273336">
    <w:abstractNumId w:val="8"/>
  </w:num>
  <w:num w:numId="7" w16cid:durableId="1691371293">
    <w:abstractNumId w:val="15"/>
  </w:num>
  <w:num w:numId="8" w16cid:durableId="1991329237">
    <w:abstractNumId w:val="12"/>
  </w:num>
  <w:num w:numId="9" w16cid:durableId="1797330688">
    <w:abstractNumId w:val="13"/>
  </w:num>
  <w:num w:numId="10" w16cid:durableId="98571981">
    <w:abstractNumId w:val="24"/>
  </w:num>
  <w:num w:numId="11" w16cid:durableId="1306084352">
    <w:abstractNumId w:val="18"/>
  </w:num>
  <w:num w:numId="12" w16cid:durableId="604382128">
    <w:abstractNumId w:val="7"/>
  </w:num>
  <w:num w:numId="13" w16cid:durableId="820736838">
    <w:abstractNumId w:val="25"/>
  </w:num>
  <w:num w:numId="14" w16cid:durableId="337927802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 w16cid:durableId="1939827384">
    <w:abstractNumId w:val="28"/>
  </w:num>
  <w:num w:numId="16" w16cid:durableId="1836920302">
    <w:abstractNumId w:val="27"/>
  </w:num>
  <w:num w:numId="17" w16cid:durableId="522476091">
    <w:abstractNumId w:val="9"/>
  </w:num>
  <w:num w:numId="18" w16cid:durableId="1937514085">
    <w:abstractNumId w:val="4"/>
  </w:num>
  <w:num w:numId="19" w16cid:durableId="693767202">
    <w:abstractNumId w:val="5"/>
  </w:num>
  <w:num w:numId="20" w16cid:durableId="146559626">
    <w:abstractNumId w:val="19"/>
  </w:num>
  <w:num w:numId="21" w16cid:durableId="483741794">
    <w:abstractNumId w:val="30"/>
  </w:num>
  <w:num w:numId="22" w16cid:durableId="1245653245">
    <w:abstractNumId w:val="14"/>
  </w:num>
  <w:num w:numId="23" w16cid:durableId="1739284398">
    <w:abstractNumId w:val="16"/>
  </w:num>
  <w:num w:numId="24" w16cid:durableId="889464932">
    <w:abstractNumId w:val="14"/>
  </w:num>
  <w:num w:numId="25" w16cid:durableId="965621076">
    <w:abstractNumId w:val="22"/>
  </w:num>
  <w:num w:numId="26" w16cid:durableId="6102849">
    <w:abstractNumId w:val="26"/>
  </w:num>
  <w:num w:numId="27" w16cid:durableId="1490944578">
    <w:abstractNumId w:val="21"/>
  </w:num>
  <w:num w:numId="28" w16cid:durableId="1711371723">
    <w:abstractNumId w:val="23"/>
  </w:num>
  <w:num w:numId="29" w16cid:durableId="1709525936">
    <w:abstractNumId w:val="11"/>
  </w:num>
  <w:num w:numId="30" w16cid:durableId="1514029959">
    <w:abstractNumId w:val="2"/>
  </w:num>
  <w:num w:numId="31" w16cid:durableId="914242842">
    <w:abstractNumId w:val="20"/>
  </w:num>
  <w:num w:numId="32" w16cid:durableId="99184068">
    <w:abstractNumId w:val="17"/>
  </w:num>
  <w:num w:numId="33" w16cid:durableId="630357202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 w16cid:durableId="169025730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xEGUS2e4VEmnycBCsyi8F9MbXps9JqL2pnRQAoU2ksbCy1UzuIaWRz95v0eCK4Kq4KkqMe2OsZysjyJcxxvk+Q==" w:salt="rm4E9cTX6kzo3sA7WsmOQ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F2A71"/>
    <w:rsid w:val="00120CAC"/>
    <w:rsid w:val="00126732"/>
    <w:rsid w:val="001273E5"/>
    <w:rsid w:val="00144A01"/>
    <w:rsid w:val="00166706"/>
    <w:rsid w:val="001751B1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142B9"/>
    <w:rsid w:val="00242901"/>
    <w:rsid w:val="00242C26"/>
    <w:rsid w:val="00243EBA"/>
    <w:rsid w:val="0026771A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370F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262C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A9A"/>
    <w:rsid w:val="00670B05"/>
    <w:rsid w:val="00687CE0"/>
    <w:rsid w:val="006977FB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B5E95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2F0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064D2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84865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45F1F"/>
    <w:rsid w:val="00F6284A"/>
    <w:rsid w:val="00F63CF4"/>
    <w:rsid w:val="00F76A5A"/>
    <w:rsid w:val="00F86D4E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D4E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qFormat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9D6141F1FC4A3D8A49C2C5D8814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FE593-F5DB-46BC-BF84-BF503C8995C0}"/>
      </w:docPartPr>
      <w:docPartBody>
        <w:p w:rsidR="00180E75" w:rsidRDefault="00180E75" w:rsidP="00180E75">
          <w:pPr>
            <w:pStyle w:val="D69D6141F1FC4A3D8A49C2C5D88141074"/>
          </w:pPr>
          <w:r w:rsidRPr="004A6992">
            <w:rPr>
              <w:rFonts w:cs="Arial"/>
              <w:i/>
              <w:color w:val="FF0000"/>
            </w:rPr>
            <w:t>(insert title and full name of practitioner)</w:t>
          </w:r>
        </w:p>
      </w:docPartBody>
    </w:docPart>
    <w:docPart>
      <w:docPartPr>
        <w:name w:val="08F5A551DA5C49C99B19282AC7397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49DF4-CB81-4895-AF7C-F292122C87DB}"/>
      </w:docPartPr>
      <w:docPartBody>
        <w:p w:rsidR="00180E75" w:rsidRDefault="00180E75" w:rsidP="00180E75">
          <w:pPr>
            <w:pStyle w:val="08F5A551DA5C49C99B19282AC73978A74"/>
          </w:pPr>
          <w:r w:rsidRPr="004B1B0D">
            <w:rPr>
              <w:rStyle w:val="PlaceholderText"/>
              <w:i/>
              <w:color w:val="FF0000"/>
            </w:rPr>
            <w:t>Insert date conditions came into effect here</w:t>
          </w:r>
        </w:p>
      </w:docPartBody>
    </w:docPart>
    <w:docPart>
      <w:docPartPr>
        <w:name w:val="26BB8470F4EF4DBA82C51CB64ABD6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47178-9CB8-414A-95C4-D8743DFF1D95}"/>
      </w:docPartPr>
      <w:docPartBody>
        <w:p w:rsidR="00180E75" w:rsidRDefault="00180E75" w:rsidP="00180E75">
          <w:pPr>
            <w:pStyle w:val="26BB8470F4EF4DBA82C51CB64ABD6EB64"/>
          </w:pPr>
          <w:r w:rsidRPr="004B1B0D">
            <w:rPr>
              <w:rStyle w:val="PlaceholderText"/>
              <w:i/>
              <w:color w:val="FF0000"/>
            </w:rPr>
            <w:t xml:space="preserve">Insert date </w:t>
          </w:r>
          <w:r>
            <w:rPr>
              <w:rStyle w:val="PlaceholderText"/>
              <w:i/>
              <w:color w:val="FF0000"/>
            </w:rPr>
            <w:t>restrictions</w:t>
          </w:r>
          <w:r w:rsidRPr="004B1B0D">
            <w:rPr>
              <w:rStyle w:val="PlaceholderText"/>
              <w:i/>
              <w:color w:val="FF0000"/>
            </w:rPr>
            <w:t xml:space="preserve"> came into effect here</w:t>
          </w:r>
        </w:p>
      </w:docPartBody>
    </w:docPart>
    <w:docPart>
      <w:docPartPr>
        <w:name w:val="48C39065BF174D85983316D63075A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C810-1795-4853-ABA6-4545E8D03F3A}"/>
      </w:docPartPr>
      <w:docPartBody>
        <w:p w:rsidR="00180E75" w:rsidRDefault="00180E75" w:rsidP="00180E75">
          <w:pPr>
            <w:pStyle w:val="48C39065BF174D85983316D63075A2E74"/>
          </w:pPr>
          <w:r w:rsidRPr="00875AEB">
            <w:rPr>
              <w:rStyle w:val="PlaceholderText"/>
              <w:i/>
              <w:color w:val="FF0000"/>
            </w:rPr>
            <w:t>Choose an item</w:t>
          </w:r>
        </w:p>
      </w:docPartBody>
    </w:docPart>
    <w:docPart>
      <w:docPartPr>
        <w:name w:val="46C3EC852C2440E4BCD4D3B508DC5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09DF0-0B7A-4BB0-9D5F-988D3AE8B35F}"/>
      </w:docPartPr>
      <w:docPartBody>
        <w:p w:rsidR="00180E75" w:rsidRDefault="00180E75" w:rsidP="00180E75">
          <w:pPr>
            <w:pStyle w:val="46C3EC852C2440E4BCD4D3B508DC5C9F4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position title and description)</w:t>
          </w:r>
        </w:p>
      </w:docPartBody>
    </w:docPart>
    <w:docPart>
      <w:docPartPr>
        <w:name w:val="6522A722D5E04E028E6D7835BD709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20E3F-2819-4A2D-B1CA-9EE3264193D2}"/>
      </w:docPartPr>
      <w:docPartBody>
        <w:p w:rsidR="00180E75" w:rsidRDefault="00180E75" w:rsidP="00180E75">
          <w:pPr>
            <w:pStyle w:val="6522A722D5E04E028E6D7835BD70917B4"/>
          </w:pPr>
          <w:r w:rsidRPr="00F76A5A">
            <w:rPr>
              <w:i/>
              <w:color w:val="FF0000"/>
              <w:sz w:val="22"/>
            </w:rPr>
            <w:t>(Select one)</w:t>
          </w:r>
        </w:p>
      </w:docPartBody>
    </w:docPart>
    <w:docPart>
      <w:docPartPr>
        <w:name w:val="AE16F7851E31418DB80A71D21DB38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37D8B-64A2-4163-B78A-72F8221D97BF}"/>
      </w:docPartPr>
      <w:docPartBody>
        <w:p w:rsidR="00180E75" w:rsidRDefault="00180E75" w:rsidP="00180E75">
          <w:pPr>
            <w:pStyle w:val="AE16F7851E31418DB80A71D21DB387C64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 xml:space="preserve">(Insert </w:t>
          </w:r>
          <w:r>
            <w:rPr>
              <w:rStyle w:val="PlaceholderText"/>
              <w:i/>
              <w:color w:val="FF0000"/>
              <w:sz w:val="21"/>
              <w:szCs w:val="21"/>
            </w:rPr>
            <w:t>practice/trading</w:t>
          </w:r>
          <w:r w:rsidRPr="00F160EE">
            <w:rPr>
              <w:rStyle w:val="PlaceholderText"/>
              <w:i/>
              <w:color w:val="FF0000"/>
              <w:sz w:val="21"/>
              <w:szCs w:val="21"/>
            </w:rPr>
            <w:t xml:space="preserve"> name)</w:t>
          </w:r>
        </w:p>
      </w:docPartBody>
    </w:docPart>
    <w:docPart>
      <w:docPartPr>
        <w:name w:val="E138E5563ED84EE99CEAC9F91929D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35C7D-E5B2-43D4-B32D-59BBED72EBBF}"/>
      </w:docPartPr>
      <w:docPartBody>
        <w:p w:rsidR="00180E75" w:rsidRDefault="00180E75" w:rsidP="00180E75">
          <w:pPr>
            <w:pStyle w:val="E138E5563ED84EE99CEAC9F91929D7054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physical location of practice)</w:t>
          </w:r>
        </w:p>
      </w:docPartBody>
    </w:docPart>
    <w:docPart>
      <w:docPartPr>
        <w:name w:val="F1A72992FA6947AF85790C915E0B0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E1668-81A5-4897-B27A-6D96AB2164CC}"/>
      </w:docPartPr>
      <w:docPartBody>
        <w:p w:rsidR="00180E75" w:rsidRDefault="00180E75" w:rsidP="00180E75">
          <w:pPr>
            <w:pStyle w:val="F1A72992FA6947AF85790C915E0B07EF4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contact name)</w:t>
          </w:r>
        </w:p>
      </w:docPartBody>
    </w:docPart>
    <w:docPart>
      <w:docPartPr>
        <w:name w:val="D91B2BC1479748328CFF29B65F0D4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34046-602D-4404-98E2-8ABEE1FC2F18}"/>
      </w:docPartPr>
      <w:docPartBody>
        <w:p w:rsidR="00180E75" w:rsidRDefault="00180E75" w:rsidP="00180E75">
          <w:pPr>
            <w:pStyle w:val="D91B2BC1479748328CFF29B65F0D45A84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phone number</w:t>
          </w:r>
          <w:r>
            <w:rPr>
              <w:rStyle w:val="PlaceholderText"/>
              <w:i/>
              <w:color w:val="FF0000"/>
              <w:sz w:val="21"/>
              <w:szCs w:val="21"/>
            </w:rPr>
            <w:t xml:space="preserve"> of employer/senior person</w:t>
          </w:r>
          <w:r w:rsidRPr="00F160EE">
            <w:rPr>
              <w:rStyle w:val="PlaceholderText"/>
              <w:i/>
              <w:color w:val="FF0000"/>
              <w:sz w:val="21"/>
              <w:szCs w:val="21"/>
            </w:rPr>
            <w:t>)</w:t>
          </w:r>
        </w:p>
      </w:docPartBody>
    </w:docPart>
    <w:docPart>
      <w:docPartPr>
        <w:name w:val="4B5588C6C8BF4B07B6A994EE39DD1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D2C53-0C0F-4C04-A10F-678106E80466}"/>
      </w:docPartPr>
      <w:docPartBody>
        <w:p w:rsidR="00180E75" w:rsidRDefault="00180E75" w:rsidP="00180E75">
          <w:pPr>
            <w:pStyle w:val="4B5588C6C8BF4B07B6A994EE39DD16684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 xml:space="preserve">(Insert contact email </w:t>
          </w:r>
          <w:r>
            <w:rPr>
              <w:rStyle w:val="PlaceholderText"/>
              <w:i/>
              <w:color w:val="FF0000"/>
              <w:sz w:val="21"/>
              <w:szCs w:val="21"/>
            </w:rPr>
            <w:t>of employer/senior person</w:t>
          </w:r>
          <w:r w:rsidRPr="00F160EE">
            <w:rPr>
              <w:rStyle w:val="PlaceholderText"/>
              <w:i/>
              <w:color w:val="FF0000"/>
              <w:sz w:val="21"/>
              <w:szCs w:val="21"/>
            </w:rPr>
            <w:t>)</w:t>
          </w:r>
        </w:p>
      </w:docPartBody>
    </w:docPart>
    <w:docPart>
      <w:docPartPr>
        <w:name w:val="47B5BDA6EB1F454483FD966FA3680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7CD7A-3861-46B0-B6E9-49656620AB33}"/>
      </w:docPartPr>
      <w:docPartBody>
        <w:p w:rsidR="00180E75" w:rsidRDefault="00180E75" w:rsidP="00180E75">
          <w:pPr>
            <w:pStyle w:val="47B5BDA6EB1F454483FD966FA36801644"/>
          </w:pPr>
          <w:r w:rsidRPr="0078407A">
            <w:rPr>
              <w:rStyle w:val="PlaceholderText"/>
              <w:i/>
              <w:color w:val="FF0000"/>
            </w:rPr>
            <w:t>Click here to enter a date.</w:t>
          </w:r>
        </w:p>
      </w:docPartBody>
    </w:docPart>
    <w:docPart>
      <w:docPartPr>
        <w:name w:val="12D826E7D84244CA8380C9C6DE258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66E35-24D3-423A-AA22-42BA4268FF54}"/>
      </w:docPartPr>
      <w:docPartBody>
        <w:p w:rsidR="00180E75" w:rsidRDefault="00180E75" w:rsidP="00180E75">
          <w:pPr>
            <w:pStyle w:val="12D826E7D84244CA8380C9C6DE258E444"/>
          </w:pPr>
          <w:r w:rsidRPr="004B1B0D">
            <w:rPr>
              <w:rStyle w:val="PlaceholderText"/>
              <w:i/>
              <w:color w:val="FF0000"/>
            </w:rPr>
            <w:t xml:space="preserve">Insert date </w:t>
          </w:r>
          <w:r>
            <w:rPr>
              <w:rStyle w:val="PlaceholderText"/>
              <w:i/>
              <w:color w:val="FF0000"/>
            </w:rPr>
            <w:t>undertakings</w:t>
          </w:r>
          <w:r w:rsidRPr="004B1B0D">
            <w:rPr>
              <w:rStyle w:val="PlaceholderText"/>
              <w:i/>
              <w:color w:val="FF0000"/>
            </w:rPr>
            <w:t xml:space="preserve"> came into effect here</w:t>
          </w:r>
        </w:p>
      </w:docPartBody>
    </w:docPart>
    <w:docPart>
      <w:docPartPr>
        <w:name w:val="D124BB11C88A4AD3A1122219C31F5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7FFCF-DD56-40C6-BE82-BF209C229FB6}"/>
      </w:docPartPr>
      <w:docPartBody>
        <w:p w:rsidR="00180E75" w:rsidRDefault="00180E75" w:rsidP="00180E75">
          <w:pPr>
            <w:pStyle w:val="D124BB11C88A4AD3A1122219C31F50691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position title and description)</w:t>
          </w:r>
        </w:p>
      </w:docPartBody>
    </w:docPart>
    <w:docPart>
      <w:docPartPr>
        <w:name w:val="A790D1EA027B4053A8F1990A2EFEE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217AC-2B83-4F46-B9E5-87E2E28BD772}"/>
      </w:docPartPr>
      <w:docPartBody>
        <w:p w:rsidR="00180E75" w:rsidRDefault="00180E75" w:rsidP="00180E75">
          <w:pPr>
            <w:pStyle w:val="A790D1EA027B4053A8F1990A2EFEE9D01"/>
          </w:pPr>
          <w:r w:rsidRPr="00F160EE">
            <w:rPr>
              <w:i/>
              <w:color w:val="FF0000"/>
            </w:rPr>
            <w:t>(</w:t>
          </w:r>
          <w:r w:rsidRPr="00F76A5A">
            <w:rPr>
              <w:i/>
              <w:color w:val="FF0000"/>
              <w:sz w:val="22"/>
            </w:rPr>
            <w:t>Select one</w:t>
          </w:r>
          <w:r w:rsidRPr="00F160EE">
            <w:rPr>
              <w:i/>
              <w:color w:val="FF0000"/>
            </w:rPr>
            <w:t>)</w:t>
          </w:r>
        </w:p>
      </w:docPartBody>
    </w:docPart>
    <w:docPart>
      <w:docPartPr>
        <w:name w:val="D84E56463FAA4CADB4BC415212E8E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65E4C-DA66-4B1D-B7D0-680527B956BF}"/>
      </w:docPartPr>
      <w:docPartBody>
        <w:p w:rsidR="00180E75" w:rsidRDefault="00180E75" w:rsidP="00180E75">
          <w:pPr>
            <w:pStyle w:val="D84E56463FAA4CADB4BC415212E8E7AB1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 xml:space="preserve">(Insert </w:t>
          </w:r>
          <w:r>
            <w:rPr>
              <w:rStyle w:val="PlaceholderText"/>
              <w:i/>
              <w:color w:val="FF0000"/>
              <w:sz w:val="21"/>
              <w:szCs w:val="21"/>
            </w:rPr>
            <w:t>practice/trading</w:t>
          </w:r>
          <w:r w:rsidRPr="00F160EE">
            <w:rPr>
              <w:rStyle w:val="PlaceholderText"/>
              <w:i/>
              <w:color w:val="FF0000"/>
              <w:sz w:val="21"/>
              <w:szCs w:val="21"/>
            </w:rPr>
            <w:t xml:space="preserve"> name)</w:t>
          </w:r>
        </w:p>
      </w:docPartBody>
    </w:docPart>
    <w:docPart>
      <w:docPartPr>
        <w:name w:val="ECB0B42ED4064666BA52B898CCDBF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ED103-4160-4DCA-B239-8D2D63F375FF}"/>
      </w:docPartPr>
      <w:docPartBody>
        <w:p w:rsidR="00180E75" w:rsidRDefault="00180E75" w:rsidP="00180E75">
          <w:pPr>
            <w:pStyle w:val="ECB0B42ED4064666BA52B898CCDBFD501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physical location of practice)</w:t>
          </w:r>
        </w:p>
      </w:docPartBody>
    </w:docPart>
    <w:docPart>
      <w:docPartPr>
        <w:name w:val="E550E234E740425099C5DFA1F762C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95DA7-1061-4943-A0DF-B1AFD05F80A7}"/>
      </w:docPartPr>
      <w:docPartBody>
        <w:p w:rsidR="00180E75" w:rsidRDefault="00180E75" w:rsidP="00180E75">
          <w:pPr>
            <w:pStyle w:val="E550E234E740425099C5DFA1F762C0F41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contact name)</w:t>
          </w:r>
        </w:p>
      </w:docPartBody>
    </w:docPart>
    <w:docPart>
      <w:docPartPr>
        <w:name w:val="062E51284D34483A949664E689F81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B45F2-DF0F-4970-85BA-BE8DE20D0A80}"/>
      </w:docPartPr>
      <w:docPartBody>
        <w:p w:rsidR="00180E75" w:rsidRDefault="00180E75" w:rsidP="00180E75">
          <w:pPr>
            <w:pStyle w:val="062E51284D34483A949664E689F812AC1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>(Insert phone number</w:t>
          </w:r>
          <w:r>
            <w:rPr>
              <w:rStyle w:val="PlaceholderText"/>
              <w:i/>
              <w:color w:val="FF0000"/>
              <w:sz w:val="21"/>
              <w:szCs w:val="21"/>
            </w:rPr>
            <w:t xml:space="preserve"> of employer/senior person</w:t>
          </w:r>
          <w:r w:rsidRPr="00F160EE">
            <w:rPr>
              <w:rStyle w:val="PlaceholderText"/>
              <w:i/>
              <w:color w:val="FF0000"/>
              <w:sz w:val="21"/>
              <w:szCs w:val="21"/>
            </w:rPr>
            <w:t>)</w:t>
          </w:r>
        </w:p>
      </w:docPartBody>
    </w:docPart>
    <w:docPart>
      <w:docPartPr>
        <w:name w:val="1904F8E28E58405790AF735BAD84E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0730C-E6DE-45E3-BF17-54E6D23D5328}"/>
      </w:docPartPr>
      <w:docPartBody>
        <w:p w:rsidR="00180E75" w:rsidRDefault="00180E75" w:rsidP="00180E75">
          <w:pPr>
            <w:pStyle w:val="1904F8E28E58405790AF735BAD84E52E1"/>
          </w:pPr>
          <w:r w:rsidRPr="00F160EE">
            <w:rPr>
              <w:rStyle w:val="PlaceholderText"/>
              <w:i/>
              <w:color w:val="FF0000"/>
              <w:sz w:val="21"/>
              <w:szCs w:val="21"/>
            </w:rPr>
            <w:t xml:space="preserve">(Insert contact email </w:t>
          </w:r>
          <w:r>
            <w:rPr>
              <w:rStyle w:val="PlaceholderText"/>
              <w:i/>
              <w:color w:val="FF0000"/>
              <w:sz w:val="21"/>
              <w:szCs w:val="21"/>
            </w:rPr>
            <w:t>of employer/senior person</w:t>
          </w:r>
          <w:r w:rsidRPr="00F160EE">
            <w:rPr>
              <w:rStyle w:val="PlaceholderText"/>
              <w:i/>
              <w:color w:val="FF0000"/>
              <w:sz w:val="21"/>
              <w:szCs w:val="21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11"/>
    <w:rsid w:val="00180E75"/>
    <w:rsid w:val="00597311"/>
    <w:rsid w:val="007950B1"/>
    <w:rsid w:val="0083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0E75"/>
    <w:rPr>
      <w:color w:val="808080"/>
    </w:rPr>
  </w:style>
  <w:style w:type="paragraph" w:customStyle="1" w:styleId="D69D6141F1FC4A3D8A49C2C5D88141074">
    <w:name w:val="D69D6141F1FC4A3D8A49C2C5D88141074"/>
    <w:rsid w:val="00180E7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08F5A551DA5C49C99B19282AC73978A74">
    <w:name w:val="08F5A551DA5C49C99B19282AC73978A74"/>
    <w:rsid w:val="00180E7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12D826E7D84244CA8380C9C6DE258E444">
    <w:name w:val="12D826E7D84244CA8380C9C6DE258E444"/>
    <w:rsid w:val="00180E7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26BB8470F4EF4DBA82C51CB64ABD6EB64">
    <w:name w:val="26BB8470F4EF4DBA82C51CB64ABD6EB64"/>
    <w:rsid w:val="00180E7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48C39065BF174D85983316D63075A2E74">
    <w:name w:val="48C39065BF174D85983316D63075A2E74"/>
    <w:rsid w:val="00180E7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46C3EC852C2440E4BCD4D3B508DC5C9F4">
    <w:name w:val="46C3EC852C2440E4BCD4D3B508DC5C9F4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6522A722D5E04E028E6D7835BD70917B4">
    <w:name w:val="6522A722D5E04E028E6D7835BD70917B4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AE16F7851E31418DB80A71D21DB387C64">
    <w:name w:val="AE16F7851E31418DB80A71D21DB387C64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E138E5563ED84EE99CEAC9F91929D7054">
    <w:name w:val="E138E5563ED84EE99CEAC9F91929D7054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F1A72992FA6947AF85790C915E0B07EF4">
    <w:name w:val="F1A72992FA6947AF85790C915E0B07EF4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D91B2BC1479748328CFF29B65F0D45A84">
    <w:name w:val="D91B2BC1479748328CFF29B65F0D45A84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4B5588C6C8BF4B07B6A994EE39DD16684">
    <w:name w:val="4B5588C6C8BF4B07B6A994EE39DD16684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D124BB11C88A4AD3A1122219C31F50691">
    <w:name w:val="D124BB11C88A4AD3A1122219C31F50691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A790D1EA027B4053A8F1990A2EFEE9D01">
    <w:name w:val="A790D1EA027B4053A8F1990A2EFEE9D01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D84E56463FAA4CADB4BC415212E8E7AB1">
    <w:name w:val="D84E56463FAA4CADB4BC415212E8E7AB1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ECB0B42ED4064666BA52B898CCDBFD501">
    <w:name w:val="ECB0B42ED4064666BA52B898CCDBFD501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E550E234E740425099C5DFA1F762C0F41">
    <w:name w:val="E550E234E740425099C5DFA1F762C0F41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062E51284D34483A949664E689F812AC1">
    <w:name w:val="062E51284D34483A949664E689F812AC1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1904F8E28E58405790AF735BAD84E52E1">
    <w:name w:val="1904F8E28E58405790AF735BAD84E52E1"/>
    <w:rsid w:val="00180E75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47B5BDA6EB1F454483FD966FA36801644">
    <w:name w:val="47B5BDA6EB1F454483FD966FA36801644"/>
    <w:rsid w:val="00180E75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920A31-96DD-493E-92BC-CA742494409E}">
  <ds:schemaRefs>
    <ds:schemaRef ds:uri="http://schemas.microsoft.com/office/2006/metadata/properties"/>
    <ds:schemaRef ds:uri="http://schemas.microsoft.com/office/infopath/2007/PartnerControls"/>
    <ds:schemaRef ds:uri="fe7c3c81-7d1f-4b02-8b5d-4fbfbafc3a9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E9F1679-79D1-4D96-8B53-70C6E9813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85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advice</vt:lpstr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advice</dc:title>
  <dc:subject/>
  <dc:creator>Joyclyn Vincent</dc:creator>
  <cp:keywords/>
  <dc:description/>
  <cp:lastModifiedBy>Katrina Lewis</cp:lastModifiedBy>
  <cp:revision>6</cp:revision>
  <dcterms:created xsi:type="dcterms:W3CDTF">2020-11-03T02:45:00Z</dcterms:created>
  <dcterms:modified xsi:type="dcterms:W3CDTF">2024-06-17T23:43:00Z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