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349E7" w14:textId="77777777" w:rsidR="00D838E5" w:rsidRDefault="00D838E5" w:rsidP="00D838E5">
      <w:pPr>
        <w:pStyle w:val="Heading1"/>
      </w:pPr>
      <w:r>
        <w:t>Request for approval of employment and practice locations</w:t>
      </w:r>
    </w:p>
    <w:p w14:paraId="5BB6E7DA" w14:textId="77777777" w:rsidR="00D838E5" w:rsidRDefault="00D838E5" w:rsidP="00D838E5">
      <w:pPr>
        <w:pStyle w:val="BodyText"/>
      </w:pPr>
      <w:r>
        <w:t xml:space="preserve">I, </w:t>
      </w:r>
      <w:sdt>
        <w:sdtPr>
          <w:id w:val="585730230"/>
          <w:placeholder>
            <w:docPart w:val="7424E5E3E2194554858874E52F321E63"/>
          </w:placeholder>
          <w:showingPlcHdr/>
        </w:sdtPr>
        <w:sdtEndPr/>
        <w:sdtContent>
          <w:bookmarkStart w:id="0" w:name="_GoBack"/>
          <w:r w:rsidRPr="00BF3F58">
            <w:rPr>
              <w:rStyle w:val="PlaceholderText"/>
              <w:i/>
              <w:color w:val="FF0000"/>
            </w:rPr>
            <w:t>(insert title and full name of practitioner here)</w:t>
          </w:r>
          <w:bookmarkEnd w:id="0"/>
        </w:sdtContent>
      </w:sdt>
      <w:r>
        <w:t xml:space="preserve">, am currently subject to conditions on my registration and/or restrictions on my right to practise imposed by the Health Ombudsman, as outlined in my </w:t>
      </w:r>
      <w:r w:rsidRPr="00DE57E4">
        <w:rPr>
          <w:i/>
          <w:color w:val="FF0000"/>
        </w:rPr>
        <w:t>(tick and complete applicable option/s)</w:t>
      </w:r>
      <w:r>
        <w:t>:</w:t>
      </w:r>
    </w:p>
    <w:p w14:paraId="12E9743C" w14:textId="77777777" w:rsidR="00D838E5" w:rsidRDefault="00C6431D" w:rsidP="00D838E5">
      <w:pPr>
        <w:pStyle w:val="BodyText"/>
      </w:pPr>
      <w:sdt>
        <w:sdtPr>
          <w:id w:val="425387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38E5">
            <w:rPr>
              <w:rFonts w:ascii="MS Gothic" w:eastAsia="MS Gothic" w:hAnsi="MS Gothic" w:hint="eastAsia"/>
            </w:rPr>
            <w:t>☐</w:t>
          </w:r>
        </w:sdtContent>
      </w:sdt>
      <w:r w:rsidR="00D838E5">
        <w:t xml:space="preserve"> schedule of conditions, effective from </w:t>
      </w:r>
      <w:sdt>
        <w:sdtPr>
          <w:rPr>
            <w:i/>
            <w:color w:val="FF0000"/>
          </w:rPr>
          <w:id w:val="1014502497"/>
          <w:placeholder>
            <w:docPart w:val="B63295872524451FB1691A308378724F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D838E5" w:rsidRPr="00DE57E4">
            <w:rPr>
              <w:i/>
              <w:color w:val="FF0000"/>
            </w:rPr>
            <w:t>(insert date conditions came into effect here)</w:t>
          </w:r>
        </w:sdtContent>
      </w:sdt>
    </w:p>
    <w:p w14:paraId="211CD3B4" w14:textId="77777777" w:rsidR="00D838E5" w:rsidRDefault="00C6431D" w:rsidP="00D838E5">
      <w:pPr>
        <w:pStyle w:val="BodyText"/>
      </w:pPr>
      <w:sdt>
        <w:sdtPr>
          <w:id w:val="-291363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38E5">
            <w:rPr>
              <w:rFonts w:ascii="MS Gothic" w:eastAsia="MS Gothic" w:hAnsi="MS Gothic" w:hint="eastAsia"/>
            </w:rPr>
            <w:t>☐</w:t>
          </w:r>
        </w:sdtContent>
      </w:sdt>
      <w:r w:rsidR="00D838E5">
        <w:t xml:space="preserve"> schedule of restrictions, effective from </w:t>
      </w:r>
      <w:sdt>
        <w:sdtPr>
          <w:rPr>
            <w:i/>
            <w:color w:val="FF0000"/>
          </w:rPr>
          <w:id w:val="-1355421075"/>
          <w:placeholder>
            <w:docPart w:val="B63295872524451FB1691A308378724F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D838E5" w:rsidRPr="00DE57E4">
            <w:rPr>
              <w:i/>
              <w:color w:val="FF0000"/>
            </w:rPr>
            <w:t>(insert date restrictions came into effect here)</w:t>
          </w:r>
        </w:sdtContent>
      </w:sdt>
      <w:r w:rsidR="00D838E5">
        <w:t>.</w:t>
      </w:r>
    </w:p>
    <w:p w14:paraId="69F252D1" w14:textId="77777777" w:rsidR="00D838E5" w:rsidRDefault="00D838E5" w:rsidP="00D838E5">
      <w:pPr>
        <w:pStyle w:val="BodyText"/>
      </w:pPr>
      <w:r>
        <w:t xml:space="preserve">I confirm that I am currently </w:t>
      </w:r>
      <w:r w:rsidRPr="00DE57E4">
        <w:rPr>
          <w:i/>
          <w:color w:val="FF0000"/>
        </w:rPr>
        <w:t>(tick applicable option/s)</w:t>
      </w:r>
      <w:r>
        <w:t>:</w:t>
      </w:r>
    </w:p>
    <w:p w14:paraId="105FFF22" w14:textId="77777777" w:rsidR="00D838E5" w:rsidRDefault="00C6431D" w:rsidP="00D838E5">
      <w:pPr>
        <w:pStyle w:val="BodyText"/>
      </w:pPr>
      <w:sdt>
        <w:sdtPr>
          <w:id w:val="626585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38E5">
            <w:rPr>
              <w:rFonts w:ascii="MS Gothic" w:eastAsia="MS Gothic" w:hAnsi="MS Gothic" w:hint="eastAsia"/>
            </w:rPr>
            <w:t>☐</w:t>
          </w:r>
        </w:sdtContent>
      </w:sdt>
      <w:r w:rsidR="00D838E5">
        <w:t xml:space="preserve"> employed as a health service provider</w:t>
      </w:r>
    </w:p>
    <w:p w14:paraId="4DCB81B5" w14:textId="77777777" w:rsidR="00D838E5" w:rsidRDefault="00C6431D" w:rsidP="00D838E5">
      <w:pPr>
        <w:pStyle w:val="BodyText"/>
      </w:pPr>
      <w:sdt>
        <w:sdtPr>
          <w:id w:val="1711918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38E5">
            <w:rPr>
              <w:rFonts w:ascii="MS Gothic" w:eastAsia="MS Gothic" w:hAnsi="MS Gothic" w:hint="eastAsia"/>
            </w:rPr>
            <w:t>☐</w:t>
          </w:r>
        </w:sdtContent>
      </w:sdt>
      <w:r w:rsidR="00D838E5">
        <w:t xml:space="preserve"> self-employed as a health service provider</w:t>
      </w:r>
    </w:p>
    <w:p w14:paraId="133BEC1A" w14:textId="77777777" w:rsidR="00D838E5" w:rsidRDefault="00C6431D" w:rsidP="00D838E5">
      <w:pPr>
        <w:pStyle w:val="BodyText"/>
      </w:pPr>
      <w:sdt>
        <w:sdtPr>
          <w:id w:val="-1719505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38E5">
            <w:rPr>
              <w:rFonts w:ascii="MS Gothic" w:eastAsia="MS Gothic" w:hAnsi="MS Gothic" w:hint="eastAsia"/>
            </w:rPr>
            <w:t>☐</w:t>
          </w:r>
        </w:sdtContent>
      </w:sdt>
      <w:r w:rsidR="00D838E5">
        <w:t xml:space="preserve"> not employed as a health service provider.</w:t>
      </w:r>
    </w:p>
    <w:p w14:paraId="7CDD51C5" w14:textId="77777777" w:rsidR="00D838E5" w:rsidRDefault="00D838E5" w:rsidP="00D838E5">
      <w:pPr>
        <w:pStyle w:val="BodyText"/>
      </w:pPr>
      <w:r>
        <w:t xml:space="preserve">In accordance with my schedule of conditions and/or schedule of restrictions, I seek approval to </w:t>
      </w:r>
      <w:sdt>
        <w:sdtPr>
          <w:id w:val="1168911056"/>
          <w:placeholder>
            <w:docPart w:val="BF2C7E41302546579584D01BB91EE3AB"/>
          </w:placeholder>
          <w:showingPlcHdr/>
          <w:dropDownList>
            <w:listItem w:displayText="commence" w:value="commence"/>
            <w:listItem w:displayText="continue" w:value="continue"/>
          </w:dropDownList>
        </w:sdtPr>
        <w:sdtEndPr/>
        <w:sdtContent>
          <w:r w:rsidRPr="00705C60">
            <w:rPr>
              <w:i/>
              <w:color w:val="FF0000"/>
            </w:rPr>
            <w:t>(choose a</w:t>
          </w:r>
          <w:r>
            <w:rPr>
              <w:i/>
              <w:color w:val="FF0000"/>
            </w:rPr>
            <w:t>n option</w:t>
          </w:r>
          <w:r w:rsidRPr="00705C60">
            <w:rPr>
              <w:i/>
              <w:color w:val="FF0000"/>
            </w:rPr>
            <w:t>)</w:t>
          </w:r>
        </w:sdtContent>
      </w:sdt>
      <w:r>
        <w:t xml:space="preserve"> employment at the following practice locations:</w:t>
      </w:r>
    </w:p>
    <w:tbl>
      <w:tblPr>
        <w:tblStyle w:val="PlainTable3"/>
        <w:tblW w:w="9639" w:type="dxa"/>
        <w:tblInd w:w="284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D838E5" w:rsidRPr="00585443" w14:paraId="27D516C4" w14:textId="77777777" w:rsidTr="00764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39" w:type="dxa"/>
            <w:gridSpan w:val="2"/>
          </w:tcPr>
          <w:p w14:paraId="5196F8D6" w14:textId="77777777" w:rsidR="00D838E5" w:rsidRPr="00585443" w:rsidRDefault="00D838E5" w:rsidP="00D838E5">
            <w:pPr>
              <w:pStyle w:val="TableHeading"/>
            </w:pPr>
            <w:r w:rsidRPr="00585443">
              <w:t>P</w:t>
            </w:r>
            <w:r>
              <w:t>ractice location</w:t>
            </w:r>
            <w:r w:rsidRPr="00585443">
              <w:t xml:space="preserve"> 1</w:t>
            </w:r>
          </w:p>
        </w:tc>
      </w:tr>
      <w:tr w:rsidR="00D838E5" w14:paraId="4441E96B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4D71BB2" w14:textId="77777777" w:rsidR="00D838E5" w:rsidRPr="00F160EE" w:rsidRDefault="00D838E5" w:rsidP="00D838E5">
            <w:pPr>
              <w:pStyle w:val="TableText"/>
            </w:pPr>
            <w:r w:rsidRPr="00F160EE">
              <w:t>Position:</w:t>
            </w:r>
          </w:p>
        </w:tc>
        <w:tc>
          <w:tcPr>
            <w:tcW w:w="6662" w:type="dxa"/>
          </w:tcPr>
          <w:p w14:paraId="3B4E41DF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478414452"/>
                <w:placeholder>
                  <w:docPart w:val="8C37A476A1694F8CB4118EB926AA1B3F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position title and description)</w:t>
                </w:r>
              </w:sdtContent>
            </w:sdt>
          </w:p>
        </w:tc>
      </w:tr>
      <w:tr w:rsidR="00D838E5" w14:paraId="4FB29956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FA48CCE" w14:textId="77777777" w:rsidR="00D838E5" w:rsidRPr="00F160EE" w:rsidRDefault="00D838E5" w:rsidP="00D838E5">
            <w:pPr>
              <w:pStyle w:val="TableText"/>
            </w:pPr>
            <w:r w:rsidRPr="00F160EE">
              <w:t>Employment type:</w:t>
            </w:r>
          </w:p>
        </w:tc>
        <w:tc>
          <w:tcPr>
            <w:tcW w:w="6662" w:type="dxa"/>
          </w:tcPr>
          <w:p w14:paraId="56BA99FE" w14:textId="77777777" w:rsidR="00D838E5" w:rsidRPr="00F160EE" w:rsidRDefault="00C6431D" w:rsidP="00D838E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133203"/>
                <w:placeholder>
                  <w:docPart w:val="CB8280594A2441ADA9DEA7392950D430"/>
                </w:placeholder>
                <w:showingPlcHdr/>
                <w:dropDownList>
                  <w:listItem w:displayText="Full time" w:value="Full time"/>
                  <w:listItem w:displayText="Part time" w:value="Part time"/>
                  <w:listItem w:displayText="Casual" w:value="Casual"/>
                  <w:listItem w:displayText="Temporary" w:value="Temporary"/>
                  <w:listItem w:displayText="Self employed" w:value="Self employed"/>
                </w:dropDownList>
              </w:sdtPr>
              <w:sdtEndPr/>
              <w:sdtContent>
                <w:r w:rsidR="00D838E5" w:rsidRPr="00F160EE">
                  <w:rPr>
                    <w:i/>
                    <w:color w:val="FF0000"/>
                  </w:rPr>
                  <w:t>(Select one)</w:t>
                </w:r>
              </w:sdtContent>
            </w:sdt>
          </w:p>
        </w:tc>
      </w:tr>
      <w:tr w:rsidR="00D838E5" w14:paraId="7B350622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1B15FF2" w14:textId="77777777" w:rsidR="00D838E5" w:rsidRPr="00F160EE" w:rsidRDefault="00D838E5" w:rsidP="00D838E5">
            <w:pPr>
              <w:pStyle w:val="TableText"/>
            </w:pPr>
            <w:r w:rsidRPr="00F160EE">
              <w:t>Practice name:</w:t>
            </w:r>
          </w:p>
        </w:tc>
        <w:tc>
          <w:tcPr>
            <w:tcW w:w="6662" w:type="dxa"/>
          </w:tcPr>
          <w:p w14:paraId="5CBA8960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1274904254"/>
                <w:placeholder>
                  <w:docPart w:val="2982982247F744299B282B5F82158D0F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company/business/trading name)</w:t>
                </w:r>
              </w:sdtContent>
            </w:sdt>
          </w:p>
        </w:tc>
      </w:tr>
      <w:tr w:rsidR="00D838E5" w14:paraId="67FB9802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C393386" w14:textId="77777777" w:rsidR="00D838E5" w:rsidRPr="00F160EE" w:rsidRDefault="00D838E5" w:rsidP="00D838E5">
            <w:pPr>
              <w:pStyle w:val="TableText"/>
            </w:pPr>
            <w:r w:rsidRPr="00F160EE">
              <w:t>Practice location:</w:t>
            </w:r>
          </w:p>
        </w:tc>
        <w:tc>
          <w:tcPr>
            <w:tcW w:w="6662" w:type="dxa"/>
          </w:tcPr>
          <w:p w14:paraId="797A682E" w14:textId="77777777" w:rsidR="00D838E5" w:rsidRPr="00F160EE" w:rsidRDefault="00C6431D" w:rsidP="00D838E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592585573"/>
                <w:placeholder>
                  <w:docPart w:val="40CBA64E46FE44598727B870C699A1C1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physical location of practice)</w:t>
                </w:r>
              </w:sdtContent>
            </w:sdt>
          </w:p>
        </w:tc>
      </w:tr>
      <w:tr w:rsidR="00D838E5" w14:paraId="61E10399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A0362C3" w14:textId="77777777" w:rsidR="00D838E5" w:rsidRPr="00F160EE" w:rsidRDefault="00D838E5" w:rsidP="00D838E5">
            <w:pPr>
              <w:pStyle w:val="TableText"/>
            </w:pPr>
            <w:r w:rsidRPr="00F160EE">
              <w:t>Employer or ‘senior person’</w:t>
            </w:r>
            <w:r w:rsidRPr="00F160EE">
              <w:rPr>
                <w:rStyle w:val="FootnoteReference"/>
                <w:b w:val="0"/>
                <w:caps w:val="0"/>
                <w:sz w:val="21"/>
                <w:szCs w:val="21"/>
              </w:rPr>
              <w:footnoteReference w:id="1"/>
            </w:r>
            <w:r w:rsidRPr="00F160EE">
              <w:t xml:space="preserve"> contact name and position:</w:t>
            </w:r>
          </w:p>
        </w:tc>
        <w:tc>
          <w:tcPr>
            <w:tcW w:w="6662" w:type="dxa"/>
          </w:tcPr>
          <w:p w14:paraId="2EF0AB1B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-1461796462"/>
                <w:placeholder>
                  <w:docPart w:val="F2D517B813554D1BBB20E049C4E38C7E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name)</w:t>
                </w:r>
              </w:sdtContent>
            </w:sdt>
          </w:p>
        </w:tc>
      </w:tr>
      <w:tr w:rsidR="00D838E5" w14:paraId="79D9A000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053E7CA" w14:textId="77777777" w:rsidR="00D838E5" w:rsidRPr="00F160EE" w:rsidRDefault="00D838E5" w:rsidP="00D838E5">
            <w:pPr>
              <w:pStyle w:val="TableText"/>
            </w:pPr>
            <w:r w:rsidRPr="00F160EE">
              <w:t>Contact phone number:</w:t>
            </w:r>
          </w:p>
        </w:tc>
        <w:tc>
          <w:tcPr>
            <w:tcW w:w="6662" w:type="dxa"/>
          </w:tcPr>
          <w:p w14:paraId="7DEFF6BD" w14:textId="77777777" w:rsidR="00D838E5" w:rsidRPr="00F160EE" w:rsidRDefault="00C6431D" w:rsidP="00D838E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-1384942028"/>
                <w:placeholder>
                  <w:docPart w:val="7E2D561465A44882BDA00A7AED377584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phone number)</w:t>
                </w:r>
              </w:sdtContent>
            </w:sdt>
          </w:p>
        </w:tc>
      </w:tr>
      <w:tr w:rsidR="00D838E5" w14:paraId="623E8DF2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CDC1D35" w14:textId="77777777" w:rsidR="00D838E5" w:rsidRPr="00F160EE" w:rsidRDefault="00D838E5" w:rsidP="00D838E5">
            <w:pPr>
              <w:pStyle w:val="TableText"/>
            </w:pPr>
            <w:r w:rsidRPr="00F160EE">
              <w:t>Contact email address:</w:t>
            </w:r>
          </w:p>
        </w:tc>
        <w:tc>
          <w:tcPr>
            <w:tcW w:w="6662" w:type="dxa"/>
          </w:tcPr>
          <w:p w14:paraId="135941D0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2062552509"/>
                <w:placeholder>
                  <w:docPart w:val="3AC2E41F5EE6404BB219A0BF04E7A049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email address)</w:t>
                </w:r>
              </w:sdtContent>
            </w:sdt>
          </w:p>
        </w:tc>
      </w:tr>
    </w:tbl>
    <w:p w14:paraId="14D85E66" w14:textId="77777777" w:rsidR="00D838E5" w:rsidRDefault="00D838E5" w:rsidP="00D838E5">
      <w:pPr>
        <w:pStyle w:val="BodyText"/>
        <w:ind w:left="4820" w:hanging="4820"/>
      </w:pPr>
    </w:p>
    <w:p w14:paraId="4BAA2E98" w14:textId="77777777" w:rsidR="00D838E5" w:rsidRDefault="00D838E5" w:rsidP="00D838E5">
      <w:pPr>
        <w:pStyle w:val="BodyText"/>
        <w:ind w:left="4820" w:hanging="4820"/>
        <w:rPr>
          <w:rFonts w:cs="Arial"/>
        </w:rPr>
      </w:pPr>
      <w:r>
        <w:t>Signature:</w:t>
      </w:r>
      <w:r>
        <w:tab/>
        <w:t xml:space="preserve">Date: </w:t>
      </w:r>
      <w:sdt>
        <w:sdtPr>
          <w:id w:val="1789014533"/>
          <w:placeholder>
            <w:docPart w:val="A402AA924B5B400D88B42591CDEFF3EB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78407A">
            <w:rPr>
              <w:rStyle w:val="PlaceholderText"/>
              <w:i/>
              <w:color w:val="FF0000"/>
            </w:rPr>
            <w:t>Click here to enter a date.</w:t>
          </w:r>
        </w:sdtContent>
      </w:sdt>
    </w:p>
    <w:p w14:paraId="7EA4A617" w14:textId="77777777" w:rsidR="00D838E5" w:rsidRDefault="00D838E5">
      <w:r>
        <w:rPr>
          <w:bCs/>
          <w:caps/>
        </w:rPr>
        <w:br w:type="page"/>
      </w:r>
    </w:p>
    <w:tbl>
      <w:tblPr>
        <w:tblStyle w:val="PlainTable3"/>
        <w:tblW w:w="9639" w:type="dxa"/>
        <w:tblInd w:w="284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D838E5" w:rsidRPr="00585443" w14:paraId="1FA8AA0E" w14:textId="77777777" w:rsidTr="00764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39" w:type="dxa"/>
            <w:gridSpan w:val="2"/>
          </w:tcPr>
          <w:p w14:paraId="5ACA5841" w14:textId="2A9A5B13" w:rsidR="00D838E5" w:rsidRPr="00585443" w:rsidRDefault="00D838E5" w:rsidP="00D838E5">
            <w:pPr>
              <w:pStyle w:val="TableHeading"/>
            </w:pPr>
            <w:r w:rsidRPr="00585443">
              <w:lastRenderedPageBreak/>
              <w:t>P</w:t>
            </w:r>
            <w:r>
              <w:t>ractice location 2</w:t>
            </w:r>
          </w:p>
        </w:tc>
      </w:tr>
      <w:tr w:rsidR="00D838E5" w14:paraId="63F9E0D9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49098E7" w14:textId="77777777" w:rsidR="00D838E5" w:rsidRPr="00F160EE" w:rsidRDefault="00D838E5" w:rsidP="00D838E5">
            <w:pPr>
              <w:pStyle w:val="TableText"/>
            </w:pPr>
            <w:r w:rsidRPr="00F160EE">
              <w:t>Position:</w:t>
            </w:r>
          </w:p>
        </w:tc>
        <w:tc>
          <w:tcPr>
            <w:tcW w:w="6662" w:type="dxa"/>
          </w:tcPr>
          <w:p w14:paraId="5A46AA23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348865425"/>
                <w:placeholder>
                  <w:docPart w:val="82BE169E67A7435EA1A6B1CFE36C7223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position title and description)</w:t>
                </w:r>
              </w:sdtContent>
            </w:sdt>
          </w:p>
        </w:tc>
      </w:tr>
      <w:tr w:rsidR="00D838E5" w14:paraId="5CE1C168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433C066" w14:textId="77777777" w:rsidR="00D838E5" w:rsidRPr="00F160EE" w:rsidRDefault="00D838E5" w:rsidP="00D838E5">
            <w:pPr>
              <w:pStyle w:val="TableText"/>
            </w:pPr>
            <w:r w:rsidRPr="00F160EE">
              <w:t>Employment type:</w:t>
            </w:r>
          </w:p>
        </w:tc>
        <w:tc>
          <w:tcPr>
            <w:tcW w:w="6662" w:type="dxa"/>
          </w:tcPr>
          <w:p w14:paraId="5068BB2E" w14:textId="77777777" w:rsidR="00D838E5" w:rsidRPr="00F160EE" w:rsidRDefault="00C6431D" w:rsidP="00D838E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7390848"/>
                <w:placeholder>
                  <w:docPart w:val="4FAF727FBB624E7C85B90A5D1728DB38"/>
                </w:placeholder>
                <w:showingPlcHdr/>
                <w:dropDownList>
                  <w:listItem w:displayText="Full time" w:value="Full time"/>
                  <w:listItem w:displayText="Part time" w:value="Part time"/>
                  <w:listItem w:displayText="Casual" w:value="Casual"/>
                  <w:listItem w:displayText="Temporary" w:value="Temporary"/>
                  <w:listItem w:displayText="Self employed" w:value="Self employed"/>
                </w:dropDownList>
              </w:sdtPr>
              <w:sdtEndPr/>
              <w:sdtContent>
                <w:r w:rsidR="00D838E5" w:rsidRPr="00F160EE">
                  <w:rPr>
                    <w:i/>
                    <w:color w:val="FF0000"/>
                  </w:rPr>
                  <w:t>(Select one)</w:t>
                </w:r>
              </w:sdtContent>
            </w:sdt>
          </w:p>
        </w:tc>
      </w:tr>
      <w:tr w:rsidR="00D838E5" w14:paraId="0761CD17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BC5899F" w14:textId="77777777" w:rsidR="00D838E5" w:rsidRPr="00F160EE" w:rsidRDefault="00D838E5" w:rsidP="00D838E5">
            <w:pPr>
              <w:pStyle w:val="TableText"/>
            </w:pPr>
            <w:r w:rsidRPr="00F160EE">
              <w:t>Practice name:</w:t>
            </w:r>
          </w:p>
        </w:tc>
        <w:tc>
          <w:tcPr>
            <w:tcW w:w="6662" w:type="dxa"/>
          </w:tcPr>
          <w:p w14:paraId="443D869B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1357850905"/>
                <w:placeholder>
                  <w:docPart w:val="4BFFECA604CE4D38B27D347E0CD83FA4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company/business/trading name)</w:t>
                </w:r>
              </w:sdtContent>
            </w:sdt>
          </w:p>
        </w:tc>
      </w:tr>
      <w:tr w:rsidR="00D838E5" w14:paraId="099B73F3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E05AA98" w14:textId="77777777" w:rsidR="00D838E5" w:rsidRPr="00F160EE" w:rsidRDefault="00D838E5" w:rsidP="00D838E5">
            <w:pPr>
              <w:pStyle w:val="TableText"/>
            </w:pPr>
            <w:r w:rsidRPr="00F160EE">
              <w:t>Practice location:</w:t>
            </w:r>
          </w:p>
        </w:tc>
        <w:tc>
          <w:tcPr>
            <w:tcW w:w="6662" w:type="dxa"/>
          </w:tcPr>
          <w:p w14:paraId="4A6E6EBF" w14:textId="77777777" w:rsidR="00D838E5" w:rsidRPr="00F160EE" w:rsidRDefault="00C6431D" w:rsidP="00D838E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86233828"/>
                <w:placeholder>
                  <w:docPart w:val="AC6934188AEB480198E10690AF010B10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physical location of practice)</w:t>
                </w:r>
              </w:sdtContent>
            </w:sdt>
          </w:p>
        </w:tc>
      </w:tr>
      <w:tr w:rsidR="00D838E5" w14:paraId="29B17482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BBBED99" w14:textId="77777777" w:rsidR="00D838E5" w:rsidRPr="00F160EE" w:rsidRDefault="00D838E5" w:rsidP="00D838E5">
            <w:pPr>
              <w:pStyle w:val="TableText"/>
            </w:pPr>
            <w:r w:rsidRPr="00F160EE">
              <w:t>Employer or ‘senior person’</w:t>
            </w:r>
            <w:r w:rsidRPr="00F160EE">
              <w:rPr>
                <w:rStyle w:val="FootnoteReference"/>
                <w:b w:val="0"/>
                <w:caps w:val="0"/>
                <w:sz w:val="21"/>
                <w:szCs w:val="21"/>
              </w:rPr>
              <w:footnoteReference w:id="2"/>
            </w:r>
            <w:r w:rsidRPr="00F160EE">
              <w:t xml:space="preserve"> contact name and position:</w:t>
            </w:r>
          </w:p>
        </w:tc>
        <w:tc>
          <w:tcPr>
            <w:tcW w:w="6662" w:type="dxa"/>
          </w:tcPr>
          <w:p w14:paraId="6396C286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-893808843"/>
                <w:placeholder>
                  <w:docPart w:val="BBCD0D8135874DA59DC02D09E06C5D62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name)</w:t>
                </w:r>
              </w:sdtContent>
            </w:sdt>
          </w:p>
        </w:tc>
      </w:tr>
      <w:tr w:rsidR="00D838E5" w14:paraId="319D4EA4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7CF734D" w14:textId="77777777" w:rsidR="00D838E5" w:rsidRPr="00F160EE" w:rsidRDefault="00D838E5" w:rsidP="00D838E5">
            <w:pPr>
              <w:pStyle w:val="TableText"/>
            </w:pPr>
            <w:r w:rsidRPr="00F160EE">
              <w:t>Contact phone number:</w:t>
            </w:r>
          </w:p>
        </w:tc>
        <w:tc>
          <w:tcPr>
            <w:tcW w:w="6662" w:type="dxa"/>
          </w:tcPr>
          <w:p w14:paraId="0C86FCCF" w14:textId="77777777" w:rsidR="00D838E5" w:rsidRPr="00F160EE" w:rsidRDefault="00C6431D" w:rsidP="00D838E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1251855488"/>
                <w:placeholder>
                  <w:docPart w:val="5081A51B5640426A8340A14C281EFE45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phone number)</w:t>
                </w:r>
              </w:sdtContent>
            </w:sdt>
          </w:p>
        </w:tc>
      </w:tr>
      <w:tr w:rsidR="00D838E5" w14:paraId="19236619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ADEC151" w14:textId="77777777" w:rsidR="00D838E5" w:rsidRPr="00F160EE" w:rsidRDefault="00D838E5" w:rsidP="00D838E5">
            <w:pPr>
              <w:pStyle w:val="TableText"/>
            </w:pPr>
            <w:r w:rsidRPr="00F160EE">
              <w:t>Contact email address:</w:t>
            </w:r>
          </w:p>
        </w:tc>
        <w:tc>
          <w:tcPr>
            <w:tcW w:w="6662" w:type="dxa"/>
          </w:tcPr>
          <w:p w14:paraId="4EAB352A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018541561"/>
                <w:placeholder>
                  <w:docPart w:val="44B10CCDAB4E4EF1AE0F6CA1CBB9F239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email address)</w:t>
                </w:r>
              </w:sdtContent>
            </w:sdt>
          </w:p>
        </w:tc>
      </w:tr>
      <w:tr w:rsidR="00D838E5" w:rsidRPr="00585443" w14:paraId="5EA72B80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55DB41C9" w14:textId="77777777" w:rsidR="00D838E5" w:rsidRDefault="00D838E5" w:rsidP="00D838E5">
            <w:pPr>
              <w:pStyle w:val="TableHeading"/>
              <w:rPr>
                <w:b/>
                <w:bCs w:val="0"/>
                <w:caps w:val="0"/>
              </w:rPr>
            </w:pPr>
          </w:p>
          <w:p w14:paraId="7E109EC0" w14:textId="6953FB44" w:rsidR="00D838E5" w:rsidRPr="00585443" w:rsidRDefault="00D838E5" w:rsidP="00D838E5">
            <w:pPr>
              <w:pStyle w:val="TableHeading"/>
            </w:pPr>
            <w:r w:rsidRPr="00585443">
              <w:t>P</w:t>
            </w:r>
            <w:r>
              <w:t>ractice location 3</w:t>
            </w:r>
          </w:p>
        </w:tc>
      </w:tr>
      <w:tr w:rsidR="00D838E5" w14:paraId="4E60400A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E3CC22A" w14:textId="77777777" w:rsidR="00D838E5" w:rsidRPr="00F160EE" w:rsidRDefault="00D838E5" w:rsidP="00D838E5">
            <w:pPr>
              <w:pStyle w:val="TableText"/>
            </w:pPr>
            <w:r w:rsidRPr="00F160EE">
              <w:t>Position:</w:t>
            </w:r>
          </w:p>
        </w:tc>
        <w:tc>
          <w:tcPr>
            <w:tcW w:w="6662" w:type="dxa"/>
          </w:tcPr>
          <w:p w14:paraId="0BF197FB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139598854"/>
                <w:placeholder>
                  <w:docPart w:val="32A727B864114029BFFF0712EE476D59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position title and description)</w:t>
                </w:r>
              </w:sdtContent>
            </w:sdt>
          </w:p>
        </w:tc>
      </w:tr>
      <w:tr w:rsidR="00D838E5" w14:paraId="698A550D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D85A0E3" w14:textId="77777777" w:rsidR="00D838E5" w:rsidRPr="00F160EE" w:rsidRDefault="00D838E5" w:rsidP="00D838E5">
            <w:pPr>
              <w:pStyle w:val="TableText"/>
            </w:pPr>
            <w:r w:rsidRPr="00F160EE">
              <w:t>Employment type:</w:t>
            </w:r>
          </w:p>
        </w:tc>
        <w:tc>
          <w:tcPr>
            <w:tcW w:w="6662" w:type="dxa"/>
          </w:tcPr>
          <w:p w14:paraId="6A7A1BD3" w14:textId="77777777" w:rsidR="00D838E5" w:rsidRPr="00F160EE" w:rsidRDefault="00C6431D" w:rsidP="00D838E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04979589"/>
                <w:placeholder>
                  <w:docPart w:val="DC733CB6F66F459F9887143EDE18BB5A"/>
                </w:placeholder>
                <w:showingPlcHdr/>
                <w:dropDownList>
                  <w:listItem w:displayText="Full time" w:value="Full time"/>
                  <w:listItem w:displayText="Part time" w:value="Part time"/>
                  <w:listItem w:displayText="Casual" w:value="Casual"/>
                  <w:listItem w:displayText="Temporary" w:value="Temporary"/>
                  <w:listItem w:displayText="Self employed" w:value="Self employed"/>
                </w:dropDownList>
              </w:sdtPr>
              <w:sdtEndPr/>
              <w:sdtContent>
                <w:r w:rsidR="00D838E5" w:rsidRPr="00F160EE">
                  <w:rPr>
                    <w:i/>
                    <w:color w:val="FF0000"/>
                  </w:rPr>
                  <w:t>(Select one)</w:t>
                </w:r>
              </w:sdtContent>
            </w:sdt>
          </w:p>
        </w:tc>
      </w:tr>
      <w:tr w:rsidR="00D838E5" w14:paraId="1789C5EA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AEDC709" w14:textId="77777777" w:rsidR="00D838E5" w:rsidRPr="00F160EE" w:rsidRDefault="00D838E5" w:rsidP="00D838E5">
            <w:pPr>
              <w:pStyle w:val="TableText"/>
            </w:pPr>
            <w:r w:rsidRPr="00F160EE">
              <w:t>Practice name:</w:t>
            </w:r>
          </w:p>
        </w:tc>
        <w:tc>
          <w:tcPr>
            <w:tcW w:w="6662" w:type="dxa"/>
          </w:tcPr>
          <w:p w14:paraId="0EF99304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1741204865"/>
                <w:placeholder>
                  <w:docPart w:val="56AE0866A0034D328305447555DD0A82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company/business/trading name)</w:t>
                </w:r>
              </w:sdtContent>
            </w:sdt>
          </w:p>
        </w:tc>
      </w:tr>
      <w:tr w:rsidR="00D838E5" w14:paraId="6D24DFE9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B7A6419" w14:textId="77777777" w:rsidR="00D838E5" w:rsidRPr="00F160EE" w:rsidRDefault="00D838E5" w:rsidP="00D838E5">
            <w:pPr>
              <w:pStyle w:val="TableText"/>
            </w:pPr>
            <w:r w:rsidRPr="00F160EE">
              <w:t>Practice location:</w:t>
            </w:r>
          </w:p>
        </w:tc>
        <w:tc>
          <w:tcPr>
            <w:tcW w:w="6662" w:type="dxa"/>
          </w:tcPr>
          <w:p w14:paraId="415ECE80" w14:textId="77777777" w:rsidR="00D838E5" w:rsidRPr="00F160EE" w:rsidRDefault="00C6431D" w:rsidP="00D838E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-2005890458"/>
                <w:placeholder>
                  <w:docPart w:val="1F6959B5CF634A49AEB6AB32A6524582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physical location of practice)</w:t>
                </w:r>
              </w:sdtContent>
            </w:sdt>
          </w:p>
        </w:tc>
      </w:tr>
      <w:tr w:rsidR="00D838E5" w14:paraId="6093FF6D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AAEDE90" w14:textId="77777777" w:rsidR="00D838E5" w:rsidRPr="00F160EE" w:rsidRDefault="00D838E5" w:rsidP="00D838E5">
            <w:pPr>
              <w:pStyle w:val="TableText"/>
            </w:pPr>
            <w:r w:rsidRPr="00F160EE">
              <w:t>Employer or ‘senior person’</w:t>
            </w:r>
            <w:r w:rsidRPr="00F160EE">
              <w:rPr>
                <w:rStyle w:val="FootnoteReference"/>
                <w:b w:val="0"/>
                <w:caps w:val="0"/>
                <w:sz w:val="21"/>
                <w:szCs w:val="21"/>
              </w:rPr>
              <w:footnoteReference w:id="3"/>
            </w:r>
            <w:r w:rsidRPr="00F160EE">
              <w:t xml:space="preserve"> contact name and position:</w:t>
            </w:r>
          </w:p>
        </w:tc>
        <w:tc>
          <w:tcPr>
            <w:tcW w:w="6662" w:type="dxa"/>
          </w:tcPr>
          <w:p w14:paraId="619D09F6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-622467200"/>
                <w:placeholder>
                  <w:docPart w:val="E59AABA5F6874BB9BCBE3CE4B6346EC2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name)</w:t>
                </w:r>
              </w:sdtContent>
            </w:sdt>
          </w:p>
        </w:tc>
      </w:tr>
      <w:tr w:rsidR="00D838E5" w14:paraId="3F9B095B" w14:textId="77777777" w:rsidTr="0076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8BAE95E" w14:textId="77777777" w:rsidR="00D838E5" w:rsidRPr="00F160EE" w:rsidRDefault="00D838E5" w:rsidP="00D838E5">
            <w:pPr>
              <w:pStyle w:val="TableText"/>
            </w:pPr>
            <w:r w:rsidRPr="00F160EE">
              <w:t>Contact phone number:</w:t>
            </w:r>
          </w:p>
        </w:tc>
        <w:tc>
          <w:tcPr>
            <w:tcW w:w="6662" w:type="dxa"/>
          </w:tcPr>
          <w:p w14:paraId="25977CCA" w14:textId="77777777" w:rsidR="00D838E5" w:rsidRPr="00F160EE" w:rsidRDefault="00C6431D" w:rsidP="00D838E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sdt>
              <w:sdtPr>
                <w:id w:val="2114235440"/>
                <w:placeholder>
                  <w:docPart w:val="1B9E37CF86964F82B54813684A455313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phone number)</w:t>
                </w:r>
              </w:sdtContent>
            </w:sdt>
          </w:p>
        </w:tc>
      </w:tr>
      <w:tr w:rsidR="00D838E5" w14:paraId="47370010" w14:textId="77777777" w:rsidTr="0076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9C2B5D6" w14:textId="77777777" w:rsidR="00D838E5" w:rsidRPr="00F160EE" w:rsidRDefault="00D838E5" w:rsidP="00D838E5">
            <w:pPr>
              <w:pStyle w:val="TableText"/>
            </w:pPr>
            <w:r w:rsidRPr="00F160EE">
              <w:t>Contact email address:</w:t>
            </w:r>
          </w:p>
        </w:tc>
        <w:tc>
          <w:tcPr>
            <w:tcW w:w="6662" w:type="dxa"/>
          </w:tcPr>
          <w:p w14:paraId="7DC69B0B" w14:textId="77777777" w:rsidR="00D838E5" w:rsidRPr="00F160EE" w:rsidRDefault="00C6431D" w:rsidP="00D838E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22121370"/>
                <w:placeholder>
                  <w:docPart w:val="6E09FC577ED841DA93F7820FBD9F73B6"/>
                </w:placeholder>
                <w:showingPlcHdr/>
              </w:sdtPr>
              <w:sdtEndPr/>
              <w:sdtContent>
                <w:r w:rsidR="00D838E5" w:rsidRPr="00F160EE">
                  <w:rPr>
                    <w:rStyle w:val="PlaceholderText"/>
                    <w:i/>
                    <w:color w:val="FF0000"/>
                    <w:sz w:val="21"/>
                    <w:szCs w:val="21"/>
                  </w:rPr>
                  <w:t>(Insert contact email address)</w:t>
                </w:r>
              </w:sdtContent>
            </w:sdt>
          </w:p>
        </w:tc>
      </w:tr>
    </w:tbl>
    <w:p w14:paraId="240A4473" w14:textId="77777777" w:rsidR="00D838E5" w:rsidRDefault="00C6431D" w:rsidP="00D838E5">
      <w:pPr>
        <w:pStyle w:val="BodyText"/>
        <w:ind w:left="284"/>
        <w:rPr>
          <w:rFonts w:cs="Arial"/>
        </w:rPr>
      </w:pPr>
      <w:sdt>
        <w:sdtPr>
          <w:id w:val="-2002112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38E5">
            <w:rPr>
              <w:rFonts w:ascii="MS Gothic" w:eastAsia="MS Gothic" w:hAnsi="MS Gothic" w:hint="eastAsia"/>
            </w:rPr>
            <w:t>☐</w:t>
          </w:r>
        </w:sdtContent>
      </w:sdt>
      <w:r w:rsidR="00D838E5">
        <w:t xml:space="preserve"> </w:t>
      </w:r>
      <w:r w:rsidR="00D838E5">
        <w:rPr>
          <w:rFonts w:cs="Arial"/>
        </w:rPr>
        <w:t>I have provided my employer (or senior person, if the practitioner is the employer) at each practice location above with a copy of my schedule of conditions and/or schedule of restrictions.</w:t>
      </w:r>
    </w:p>
    <w:p w14:paraId="38F0B310" w14:textId="77777777" w:rsidR="00D838E5" w:rsidRDefault="00D838E5" w:rsidP="00D838E5">
      <w:pPr>
        <w:pStyle w:val="BodyText"/>
        <w:ind w:left="4820" w:hanging="4820"/>
      </w:pPr>
    </w:p>
    <w:p w14:paraId="05124B00" w14:textId="77777777" w:rsidR="00D838E5" w:rsidRDefault="00D838E5" w:rsidP="00D838E5">
      <w:pPr>
        <w:pStyle w:val="BodyText"/>
        <w:ind w:left="4820" w:hanging="4820"/>
      </w:pPr>
      <w:r>
        <w:t>Signature:</w:t>
      </w:r>
      <w:r>
        <w:tab/>
        <w:t xml:space="preserve">Date: </w:t>
      </w:r>
      <w:sdt>
        <w:sdtPr>
          <w:id w:val="-1992248354"/>
          <w:placeholder>
            <w:docPart w:val="3A2C3FF2540549DE8FACF85D8FFDC716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78407A">
            <w:rPr>
              <w:rStyle w:val="PlaceholderText"/>
              <w:i/>
              <w:color w:val="FF0000"/>
            </w:rPr>
            <w:t>Click here to enter a date.</w:t>
          </w:r>
        </w:sdtContent>
      </w:sdt>
    </w:p>
    <w:p w14:paraId="5E20C7B5" w14:textId="77777777" w:rsidR="00D838E5" w:rsidRDefault="00D838E5" w:rsidP="00D838E5">
      <w:pPr>
        <w:pStyle w:val="BodyText"/>
        <w:rPr>
          <w:szCs w:val="20"/>
        </w:rPr>
      </w:pPr>
    </w:p>
    <w:p w14:paraId="44E44EA7" w14:textId="3D12FF65" w:rsidR="00D838E5" w:rsidRPr="00F160EE" w:rsidRDefault="00D838E5" w:rsidP="00D838E5">
      <w:pPr>
        <w:pStyle w:val="BodyText"/>
        <w:rPr>
          <w:szCs w:val="20"/>
        </w:rPr>
      </w:pPr>
      <w:r w:rsidRPr="00F160EE">
        <w:rPr>
          <w:szCs w:val="20"/>
        </w:rPr>
        <w:t>Please return this form to the Office of the Health Ombudsman.</w:t>
      </w:r>
    </w:p>
    <w:p w14:paraId="33229540" w14:textId="7F730A5B" w:rsidR="0039370F" w:rsidRPr="00C62A47" w:rsidRDefault="0039370F" w:rsidP="0039370F">
      <w:pPr>
        <w:pStyle w:val="BodyText"/>
      </w:pPr>
    </w:p>
    <w:p w14:paraId="5776F1DB" w14:textId="265A6AEA" w:rsidR="006B2386" w:rsidRPr="00AE21CF" w:rsidRDefault="006B2386" w:rsidP="004470B4">
      <w:pPr>
        <w:pStyle w:val="BodyText"/>
        <w:spacing w:before="0" w:after="0"/>
        <w:ind w:left="4820" w:hanging="4820"/>
      </w:pPr>
    </w:p>
    <w:sectPr w:rsidR="006B2386" w:rsidRPr="00AE21CF" w:rsidSect="00D838E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835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E7CE4" w14:textId="77777777" w:rsidR="00956497" w:rsidRDefault="00956497" w:rsidP="00C20C17">
      <w:r>
        <w:separator/>
      </w:r>
    </w:p>
  </w:endnote>
  <w:endnote w:type="continuationSeparator" w:id="0">
    <w:p w14:paraId="44FA207A" w14:textId="77777777" w:rsidR="00956497" w:rsidRDefault="00956497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55C72" w14:textId="77777777" w:rsidR="00D838E5" w:rsidRDefault="00D838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D3120" w14:textId="0D503549" w:rsidR="009B5108" w:rsidRPr="009B5108" w:rsidRDefault="009B5108" w:rsidP="006A0F20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5648" behindDoc="1" locked="0" layoutInCell="1" allowOverlap="1" wp14:anchorId="1C12F4C3" wp14:editId="147BE984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260EE" w14:textId="77777777" w:rsidR="00956497" w:rsidRDefault="00956497" w:rsidP="00C20C17">
      <w:r>
        <w:separator/>
      </w:r>
    </w:p>
  </w:footnote>
  <w:footnote w:type="continuationSeparator" w:id="0">
    <w:p w14:paraId="2B4D6F2B" w14:textId="77777777" w:rsidR="00956497" w:rsidRDefault="00956497" w:rsidP="00C20C17">
      <w:r>
        <w:continuationSeparator/>
      </w:r>
    </w:p>
  </w:footnote>
  <w:footnote w:id="1">
    <w:p w14:paraId="4ED72A2F" w14:textId="77777777" w:rsidR="00D838E5" w:rsidRPr="00D838E5" w:rsidRDefault="00D838E5" w:rsidP="00D838E5">
      <w:pPr>
        <w:pStyle w:val="FootnoteText"/>
      </w:pPr>
      <w:r w:rsidRPr="00F43A6F">
        <w:rPr>
          <w:rStyle w:val="FootnoteReference"/>
          <w:rFonts w:asciiTheme="majorHAnsi" w:hAnsiTheme="majorHAnsi" w:cstheme="majorHAnsi"/>
          <w:sz w:val="18"/>
          <w:szCs w:val="18"/>
        </w:rPr>
        <w:footnoteRef/>
      </w:r>
      <w:r w:rsidRPr="00F43A6F">
        <w:t xml:space="preserve"> </w:t>
      </w:r>
      <w:r w:rsidRPr="00D838E5">
        <w:t>For the purposes of this form, a ‘senior person’ is defined as a person at the place of practice where the practitioner is providing a health service (practising) such as the Director of Medical Services, Director of Nursing, Senior Practice Manager, Senior Manager, Senior Partner, Proprietor, Owner, or equivalent.</w:t>
      </w:r>
    </w:p>
  </w:footnote>
  <w:footnote w:id="2">
    <w:p w14:paraId="2F7A2784" w14:textId="77777777" w:rsidR="00D838E5" w:rsidRPr="006003D9" w:rsidRDefault="00D838E5" w:rsidP="00D838E5">
      <w:pPr>
        <w:pStyle w:val="FootnoteText"/>
      </w:pPr>
      <w:r w:rsidRPr="00D838E5">
        <w:rPr>
          <w:rStyle w:val="FootnoteReference"/>
          <w:vertAlign w:val="baseline"/>
        </w:rPr>
        <w:footnoteRef/>
      </w:r>
      <w:r w:rsidRPr="00D838E5">
        <w:t xml:space="preserve"> For the purposes of this form, a ‘senior person’ is defined as a person at the place of practice where the practitioner is providing a health service (practising) such as the Director of Medical Services, Director of Nursing, Senior Practice Manager, Senior Manager, Senior Partner, Proprietor, Owner, or equivalent.</w:t>
      </w:r>
    </w:p>
  </w:footnote>
  <w:footnote w:id="3">
    <w:p w14:paraId="7C4AAFA4" w14:textId="77777777" w:rsidR="00D838E5" w:rsidRPr="00D838E5" w:rsidRDefault="00D838E5" w:rsidP="00D838E5">
      <w:pPr>
        <w:pStyle w:val="FootnoteText"/>
      </w:pPr>
      <w:r w:rsidRPr="00D838E5">
        <w:rPr>
          <w:rStyle w:val="FootnoteReference"/>
          <w:vertAlign w:val="baseline"/>
        </w:rPr>
        <w:footnoteRef/>
      </w:r>
      <w:r w:rsidRPr="00D838E5">
        <w:t xml:space="preserve"> For the purposes of this form, a ‘senior person’ is defined as a person at the place of practice where the practitioner is providing a health service (practising) such as the Director of Medical Services, Director of Nursing, Senior Practice Manager, Senior Manager, Senior Partner, Proprietor, Owner, or equivalent.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5B2A8" w14:textId="77777777" w:rsidR="00D838E5" w:rsidRDefault="00D838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0298" w14:textId="0CBBF38F" w:rsidR="004C51F1" w:rsidRDefault="00D838E5">
    <w:pPr>
      <w:pStyle w:val="Header"/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217B77A3" wp14:editId="18A97505">
              <wp:simplePos x="0" y="0"/>
              <wp:positionH relativeFrom="margin">
                <wp:posOffset>4267835</wp:posOffset>
              </wp:positionH>
              <wp:positionV relativeFrom="page">
                <wp:posOffset>327660</wp:posOffset>
              </wp:positionV>
              <wp:extent cx="2359660" cy="822960"/>
              <wp:effectExtent l="0" t="0" r="2540" b="15240"/>
              <wp:wrapNone/>
              <wp:docPr id="62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9660" cy="822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56315646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0EBC397" w14:textId="79587D73" w:rsidR="00D838E5" w:rsidRPr="007C74A4" w:rsidRDefault="00D838E5" w:rsidP="00D838E5">
                              <w:pPr>
                                <w:pStyle w:val="Title"/>
                                <w:jc w:val="left"/>
                                <w:rPr>
                                  <w:color w:val="558374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375E" w:themeColor="accent1" w:themeShade="BF"/>
                                  <w:sz w:val="32"/>
                                  <w:szCs w:val="32"/>
                                </w:rPr>
                                <w:t>Request for approval of employment and practice locations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B77A3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margin-left:336.05pt;margin-top:25.8pt;width:185.8pt;height:64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" filled="f" stroked="f" strokeweight=".5pt">
              <v:textbox inset="0,0,0,0">
                <w:txbxContent>
                  <w:sdt>
                    <w:sdtPr>
                      <w:rPr>
                        <w:color w:val="00375E" w:themeColor="accent1" w:themeShade="BF"/>
                        <w:sz w:val="32"/>
                        <w:szCs w:val="32"/>
                      </w:rPr>
                      <w:alias w:val="Title"/>
                      <w:tag w:val=""/>
                      <w:id w:val="56315646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0EBC397" w14:textId="79587D73" w:rsidR="00D838E5" w:rsidRPr="007C74A4" w:rsidRDefault="00D838E5" w:rsidP="00D838E5">
                        <w:pPr>
                          <w:pStyle w:val="Title"/>
                          <w:jc w:val="left"/>
                          <w:rPr>
                            <w:color w:val="558374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00375E" w:themeColor="accent1" w:themeShade="BF"/>
                            <w:sz w:val="32"/>
                            <w:szCs w:val="32"/>
                          </w:rPr>
                          <w:t>Request for approval of employment and practice locations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="000C5E9E"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1C255F6E"/>
    <w:multiLevelType w:val="multilevel"/>
    <w:tmpl w:val="42AE73EC"/>
    <w:numStyleLink w:val="ListTableBullet"/>
  </w:abstractNum>
  <w:abstractNum w:abstractNumId="10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2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7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D627E68"/>
    <w:multiLevelType w:val="multilevel"/>
    <w:tmpl w:val="42AE73EC"/>
    <w:numStyleLink w:val="ListTableBullet"/>
  </w:abstractNum>
  <w:abstractNum w:abstractNumId="19" w15:restartNumberingAfterBreak="0">
    <w:nsid w:val="4E79317C"/>
    <w:multiLevelType w:val="multilevel"/>
    <w:tmpl w:val="56B2745A"/>
    <w:numStyleLink w:val="ListAppendix"/>
  </w:abstractNum>
  <w:abstractNum w:abstractNumId="20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8AD136A"/>
    <w:multiLevelType w:val="multilevel"/>
    <w:tmpl w:val="56B2745A"/>
    <w:numStyleLink w:val="ListAppendix"/>
  </w:abstractNum>
  <w:abstractNum w:abstractNumId="25" w15:restartNumberingAfterBreak="0">
    <w:nsid w:val="6DD55E20"/>
    <w:multiLevelType w:val="multilevel"/>
    <w:tmpl w:val="5318203A"/>
    <w:numStyleLink w:val="ListNumber"/>
  </w:abstractNum>
  <w:abstractNum w:abstractNumId="26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C106E"/>
    <w:multiLevelType w:val="multilevel"/>
    <w:tmpl w:val="2F6CA4A0"/>
    <w:numStyleLink w:val="ListBullet"/>
  </w:abstractNum>
  <w:abstractNum w:abstractNumId="28" w15:restartNumberingAfterBreak="0">
    <w:nsid w:val="72155220"/>
    <w:multiLevelType w:val="multilevel"/>
    <w:tmpl w:val="2F6CA4A0"/>
    <w:numStyleLink w:val="ListBullet"/>
  </w:abstractNum>
  <w:abstractNum w:abstractNumId="29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3106EF6"/>
    <w:multiLevelType w:val="multilevel"/>
    <w:tmpl w:val="2F506ED2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 w:themeColor="text1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</w:abstractNum>
  <w:abstractNum w:abstractNumId="31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9"/>
  </w:num>
  <w:num w:numId="5">
    <w:abstractNumId w:val="10"/>
  </w:num>
  <w:num w:numId="6">
    <w:abstractNumId w:val="8"/>
  </w:num>
  <w:num w:numId="7">
    <w:abstractNumId w:val="15"/>
  </w:num>
  <w:num w:numId="8">
    <w:abstractNumId w:val="12"/>
  </w:num>
  <w:num w:numId="9">
    <w:abstractNumId w:val="13"/>
  </w:num>
  <w:num w:numId="10">
    <w:abstractNumId w:val="24"/>
  </w:num>
  <w:num w:numId="11">
    <w:abstractNumId w:val="18"/>
  </w:num>
  <w:num w:numId="12">
    <w:abstractNumId w:val="7"/>
  </w:num>
  <w:num w:numId="13">
    <w:abstractNumId w:val="25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8"/>
  </w:num>
  <w:num w:numId="16">
    <w:abstractNumId w:val="27"/>
  </w:num>
  <w:num w:numId="17">
    <w:abstractNumId w:val="9"/>
  </w:num>
  <w:num w:numId="18">
    <w:abstractNumId w:val="4"/>
  </w:num>
  <w:num w:numId="19">
    <w:abstractNumId w:val="5"/>
  </w:num>
  <w:num w:numId="20">
    <w:abstractNumId w:val="19"/>
  </w:num>
  <w:num w:numId="21">
    <w:abstractNumId w:val="31"/>
  </w:num>
  <w:num w:numId="22">
    <w:abstractNumId w:val="14"/>
  </w:num>
  <w:num w:numId="23">
    <w:abstractNumId w:val="16"/>
  </w:num>
  <w:num w:numId="24">
    <w:abstractNumId w:val="14"/>
  </w:num>
  <w:num w:numId="25">
    <w:abstractNumId w:val="22"/>
  </w:num>
  <w:num w:numId="26">
    <w:abstractNumId w:val="26"/>
  </w:num>
  <w:num w:numId="27">
    <w:abstractNumId w:val="21"/>
  </w:num>
  <w:num w:numId="28">
    <w:abstractNumId w:val="23"/>
  </w:num>
  <w:num w:numId="29">
    <w:abstractNumId w:val="11"/>
  </w:num>
  <w:num w:numId="30">
    <w:abstractNumId w:val="2"/>
  </w:num>
  <w:num w:numId="31">
    <w:abstractNumId w:val="20"/>
  </w:num>
  <w:num w:numId="32">
    <w:abstractNumId w:val="17"/>
  </w:num>
  <w:num w:numId="33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>
    <w:abstractNumId w:val="6"/>
  </w:num>
  <w:num w:numId="35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O0fIUmxw+mW1bIdN8tx5ix+W2HBa1ixAgE/6eSn5NKN2m6pC6bcGdNjfv9EPmdh7iGuewzt3R0S7QSUly9Xu2w==" w:salt="EYd84vOGqVyg+b0HkXfPWQ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72A93"/>
    <w:rsid w:val="00074D3A"/>
    <w:rsid w:val="00080D95"/>
    <w:rsid w:val="000C5E9E"/>
    <w:rsid w:val="000F0B6F"/>
    <w:rsid w:val="000F2A71"/>
    <w:rsid w:val="00120CAC"/>
    <w:rsid w:val="00126732"/>
    <w:rsid w:val="001273E5"/>
    <w:rsid w:val="00144A01"/>
    <w:rsid w:val="00166706"/>
    <w:rsid w:val="001832DB"/>
    <w:rsid w:val="001872EA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42901"/>
    <w:rsid w:val="00242C26"/>
    <w:rsid w:val="00243EBA"/>
    <w:rsid w:val="0026771A"/>
    <w:rsid w:val="00287A8E"/>
    <w:rsid w:val="00292A6C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3B0E"/>
    <w:rsid w:val="00326913"/>
    <w:rsid w:val="003413D7"/>
    <w:rsid w:val="0034352B"/>
    <w:rsid w:val="00357051"/>
    <w:rsid w:val="0035730D"/>
    <w:rsid w:val="00361F94"/>
    <w:rsid w:val="003637BD"/>
    <w:rsid w:val="00372A4B"/>
    <w:rsid w:val="0039370F"/>
    <w:rsid w:val="00395CC2"/>
    <w:rsid w:val="003A0096"/>
    <w:rsid w:val="003D0EDA"/>
    <w:rsid w:val="003D3410"/>
    <w:rsid w:val="00407DD9"/>
    <w:rsid w:val="00411753"/>
    <w:rsid w:val="00420398"/>
    <w:rsid w:val="004256AC"/>
    <w:rsid w:val="0043588E"/>
    <w:rsid w:val="004405F2"/>
    <w:rsid w:val="00445521"/>
    <w:rsid w:val="004470B4"/>
    <w:rsid w:val="00464F1A"/>
    <w:rsid w:val="004815E1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5349DA"/>
    <w:rsid w:val="005439D7"/>
    <w:rsid w:val="00545B3A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62F4D"/>
    <w:rsid w:val="00663457"/>
    <w:rsid w:val="00664CBC"/>
    <w:rsid w:val="00670B05"/>
    <w:rsid w:val="00687CE0"/>
    <w:rsid w:val="006A0F20"/>
    <w:rsid w:val="006B2386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B215D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D0E0C"/>
    <w:rsid w:val="00905A84"/>
    <w:rsid w:val="00932128"/>
    <w:rsid w:val="00953942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55B40"/>
    <w:rsid w:val="00A63BC8"/>
    <w:rsid w:val="00A63CCB"/>
    <w:rsid w:val="00A7253E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B60A5"/>
    <w:rsid w:val="00BC0E71"/>
    <w:rsid w:val="00BE6AC0"/>
    <w:rsid w:val="00BF01F6"/>
    <w:rsid w:val="00BF1CA3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431D"/>
    <w:rsid w:val="00C65B45"/>
    <w:rsid w:val="00CB56B9"/>
    <w:rsid w:val="00CD7DC3"/>
    <w:rsid w:val="00D1125E"/>
    <w:rsid w:val="00D2606A"/>
    <w:rsid w:val="00D32224"/>
    <w:rsid w:val="00D43DF0"/>
    <w:rsid w:val="00D61606"/>
    <w:rsid w:val="00D669F4"/>
    <w:rsid w:val="00D720AD"/>
    <w:rsid w:val="00D77058"/>
    <w:rsid w:val="00D838E5"/>
    <w:rsid w:val="00D93867"/>
    <w:rsid w:val="00DA02C8"/>
    <w:rsid w:val="00DA495A"/>
    <w:rsid w:val="00DD0AFE"/>
    <w:rsid w:val="00DD6018"/>
    <w:rsid w:val="00DE2E90"/>
    <w:rsid w:val="00E21A0A"/>
    <w:rsid w:val="00E23079"/>
    <w:rsid w:val="00E26F06"/>
    <w:rsid w:val="00E37401"/>
    <w:rsid w:val="00E742AC"/>
    <w:rsid w:val="00E84E05"/>
    <w:rsid w:val="00E87A8D"/>
    <w:rsid w:val="00E94D3E"/>
    <w:rsid w:val="00E95944"/>
    <w:rsid w:val="00EC6027"/>
    <w:rsid w:val="00EC7BB0"/>
    <w:rsid w:val="00F00EA7"/>
    <w:rsid w:val="00F105BE"/>
    <w:rsid w:val="00F34109"/>
    <w:rsid w:val="00F45F1F"/>
    <w:rsid w:val="00F6284A"/>
    <w:rsid w:val="00F63CF4"/>
    <w:rsid w:val="00F9070E"/>
    <w:rsid w:val="00F91302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qFormat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qFormat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424E5E3E2194554858874E52F321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B1D65-6521-4303-A2DE-2026DE002F0D}"/>
      </w:docPartPr>
      <w:docPartBody>
        <w:p w:rsidR="00AF5525" w:rsidRDefault="001831A0" w:rsidP="001831A0">
          <w:pPr>
            <w:pStyle w:val="7424E5E3E2194554858874E52F321E63"/>
          </w:pPr>
          <w:r w:rsidRPr="00BF3F58">
            <w:rPr>
              <w:rStyle w:val="PlaceholderText"/>
              <w:i/>
              <w:color w:val="FF0000"/>
            </w:rPr>
            <w:t>(insert title and full name of practitioner here)</w:t>
          </w:r>
        </w:p>
      </w:docPartBody>
    </w:docPart>
    <w:docPart>
      <w:docPartPr>
        <w:name w:val="B63295872524451FB1691A3083787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A7FF6-ABDF-473A-8BA5-E39DBE4F7904}"/>
      </w:docPartPr>
      <w:docPartBody>
        <w:p w:rsidR="00AF5525" w:rsidRDefault="001831A0" w:rsidP="001831A0">
          <w:pPr>
            <w:pStyle w:val="B63295872524451FB1691A308378724F"/>
          </w:pPr>
          <w:r w:rsidRPr="00E80800">
            <w:rPr>
              <w:rStyle w:val="PlaceholderText"/>
            </w:rPr>
            <w:t>Click here to enter a date.</w:t>
          </w:r>
        </w:p>
      </w:docPartBody>
    </w:docPart>
    <w:docPart>
      <w:docPartPr>
        <w:name w:val="BF2C7E41302546579584D01BB91EE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AC200-6056-4378-83FC-EF102F20FFCE}"/>
      </w:docPartPr>
      <w:docPartBody>
        <w:p w:rsidR="00AF5525" w:rsidRDefault="001831A0" w:rsidP="001831A0">
          <w:pPr>
            <w:pStyle w:val="BF2C7E41302546579584D01BB91EE3AB"/>
          </w:pPr>
          <w:r w:rsidRPr="00705C60">
            <w:rPr>
              <w:i/>
              <w:color w:val="FF0000"/>
            </w:rPr>
            <w:t>(choose a</w:t>
          </w:r>
          <w:r>
            <w:rPr>
              <w:i/>
              <w:color w:val="FF0000"/>
            </w:rPr>
            <w:t>n option</w:t>
          </w:r>
          <w:r w:rsidRPr="00705C60">
            <w:rPr>
              <w:i/>
              <w:color w:val="FF0000"/>
            </w:rPr>
            <w:t>)</w:t>
          </w:r>
        </w:p>
      </w:docPartBody>
    </w:docPart>
    <w:docPart>
      <w:docPartPr>
        <w:name w:val="8C37A476A1694F8CB4118EB926AA1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13DCE-48F7-469D-B82C-C9A6F31F880D}"/>
      </w:docPartPr>
      <w:docPartBody>
        <w:p w:rsidR="00AF5525" w:rsidRDefault="001831A0" w:rsidP="001831A0">
          <w:pPr>
            <w:pStyle w:val="8C37A476A1694F8CB4118EB926AA1B3F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>position title and description</w:t>
          </w:r>
          <w:r w:rsidRPr="00BF3F58">
            <w:rPr>
              <w:rStyle w:val="PlaceholderText"/>
              <w:i/>
              <w:color w:val="FF0000"/>
            </w:rPr>
            <w:t>)</w:t>
          </w:r>
        </w:p>
      </w:docPartBody>
    </w:docPart>
    <w:docPart>
      <w:docPartPr>
        <w:name w:val="CB8280594A2441ADA9DEA7392950D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E0BEE-5DF1-457D-A275-912823A36E21}"/>
      </w:docPartPr>
      <w:docPartBody>
        <w:p w:rsidR="00AF5525" w:rsidRDefault="001831A0" w:rsidP="001831A0">
          <w:pPr>
            <w:pStyle w:val="CB8280594A2441ADA9DEA7392950D430"/>
          </w:pPr>
          <w:r w:rsidRPr="00705C60">
            <w:rPr>
              <w:i/>
              <w:color w:val="FF0000"/>
            </w:rPr>
            <w:t>(</w:t>
          </w:r>
          <w:r>
            <w:rPr>
              <w:i/>
              <w:color w:val="FF0000"/>
            </w:rPr>
            <w:t>Select one</w:t>
          </w:r>
          <w:r w:rsidRPr="00705C60">
            <w:rPr>
              <w:i/>
              <w:color w:val="FF0000"/>
            </w:rPr>
            <w:t>)</w:t>
          </w:r>
        </w:p>
      </w:docPartBody>
    </w:docPart>
    <w:docPart>
      <w:docPartPr>
        <w:name w:val="2982982247F744299B282B5F82158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2D2A5-E76A-43B1-97EE-2EFB26154387}"/>
      </w:docPartPr>
      <w:docPartBody>
        <w:p w:rsidR="00AF5525" w:rsidRDefault="001831A0" w:rsidP="001831A0">
          <w:pPr>
            <w:pStyle w:val="2982982247F744299B282B5F82158D0F"/>
          </w:pPr>
          <w:r>
            <w:rPr>
              <w:rStyle w:val="PlaceholderText"/>
              <w:i/>
              <w:color w:val="FF0000"/>
            </w:rPr>
            <w:t>(Insert company/business/trading name)</w:t>
          </w:r>
        </w:p>
      </w:docPartBody>
    </w:docPart>
    <w:docPart>
      <w:docPartPr>
        <w:name w:val="40CBA64E46FE44598727B870C699A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EA0B7-3075-4520-B056-42E4FBDD9413}"/>
      </w:docPartPr>
      <w:docPartBody>
        <w:p w:rsidR="00AF5525" w:rsidRDefault="001831A0" w:rsidP="001831A0">
          <w:pPr>
            <w:pStyle w:val="40CBA64E46FE44598727B870C699A1C1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>physical location of practice</w:t>
          </w:r>
          <w:r w:rsidRPr="00BF3F58">
            <w:rPr>
              <w:rStyle w:val="PlaceholderText"/>
              <w:i/>
              <w:color w:val="FF0000"/>
            </w:rPr>
            <w:t>)</w:t>
          </w:r>
        </w:p>
      </w:docPartBody>
    </w:docPart>
    <w:docPart>
      <w:docPartPr>
        <w:name w:val="F2D517B813554D1BBB20E049C4E38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57C90-9C5F-4182-BD29-F34DB1B8821F}"/>
      </w:docPartPr>
      <w:docPartBody>
        <w:p w:rsidR="00AF5525" w:rsidRDefault="001831A0" w:rsidP="001831A0">
          <w:pPr>
            <w:pStyle w:val="F2D517B813554D1BBB20E049C4E38C7E"/>
          </w:pPr>
          <w:r w:rsidRPr="00BF3F58">
            <w:rPr>
              <w:rStyle w:val="PlaceholderText"/>
              <w:i/>
              <w:color w:val="FF0000"/>
            </w:rPr>
            <w:t>(</w:t>
          </w:r>
          <w:r>
            <w:rPr>
              <w:rStyle w:val="PlaceholderText"/>
              <w:i/>
              <w:color w:val="FF0000"/>
            </w:rPr>
            <w:t>Insert contact name)</w:t>
          </w:r>
        </w:p>
      </w:docPartBody>
    </w:docPart>
    <w:docPart>
      <w:docPartPr>
        <w:name w:val="7E2D561465A44882BDA00A7AED37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5275A-7C37-4302-8C07-5DF4E343FCDF}"/>
      </w:docPartPr>
      <w:docPartBody>
        <w:p w:rsidR="00AF5525" w:rsidRDefault="001831A0" w:rsidP="001831A0">
          <w:pPr>
            <w:pStyle w:val="7E2D561465A44882BDA00A7AED377584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 xml:space="preserve">contact </w:t>
          </w:r>
          <w:r w:rsidRPr="00BF3F58">
            <w:rPr>
              <w:rStyle w:val="PlaceholderText"/>
              <w:i/>
              <w:color w:val="FF0000"/>
            </w:rPr>
            <w:t>phone number)</w:t>
          </w:r>
        </w:p>
      </w:docPartBody>
    </w:docPart>
    <w:docPart>
      <w:docPartPr>
        <w:name w:val="3AC2E41F5EE6404BB219A0BF04E7A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C984E-9FF7-4765-975E-2588AB7BEE1E}"/>
      </w:docPartPr>
      <w:docPartBody>
        <w:p w:rsidR="00AF5525" w:rsidRDefault="001831A0" w:rsidP="001831A0">
          <w:pPr>
            <w:pStyle w:val="3AC2E41F5EE6404BB219A0BF04E7A049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>contact email</w:t>
          </w:r>
          <w:r w:rsidRPr="00BF3F58">
            <w:rPr>
              <w:rStyle w:val="PlaceholderText"/>
              <w:i/>
              <w:color w:val="FF0000"/>
            </w:rPr>
            <w:t xml:space="preserve"> address)</w:t>
          </w:r>
        </w:p>
      </w:docPartBody>
    </w:docPart>
    <w:docPart>
      <w:docPartPr>
        <w:name w:val="A402AA924B5B400D88B42591CDEFF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A65C1-6E89-483A-98FA-1D634367BF40}"/>
      </w:docPartPr>
      <w:docPartBody>
        <w:p w:rsidR="00AF5525" w:rsidRDefault="001831A0" w:rsidP="001831A0">
          <w:pPr>
            <w:pStyle w:val="A402AA924B5B400D88B42591CDEFF3EB"/>
          </w:pPr>
          <w:r w:rsidRPr="0078407A">
            <w:rPr>
              <w:rStyle w:val="PlaceholderText"/>
              <w:i/>
              <w:color w:val="FF0000"/>
            </w:rPr>
            <w:t>Click here to enter a date.</w:t>
          </w:r>
        </w:p>
      </w:docPartBody>
    </w:docPart>
    <w:docPart>
      <w:docPartPr>
        <w:name w:val="82BE169E67A7435EA1A6B1CFE36C7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A1301-0147-4BFF-95D9-7A584A3A749C}"/>
      </w:docPartPr>
      <w:docPartBody>
        <w:p w:rsidR="00AF5525" w:rsidRDefault="001831A0" w:rsidP="001831A0">
          <w:pPr>
            <w:pStyle w:val="82BE169E67A7435EA1A6B1CFE36C7223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>position title and description</w:t>
          </w:r>
          <w:r w:rsidRPr="00BF3F58">
            <w:rPr>
              <w:rStyle w:val="PlaceholderText"/>
              <w:i/>
              <w:color w:val="FF0000"/>
            </w:rPr>
            <w:t>)</w:t>
          </w:r>
        </w:p>
      </w:docPartBody>
    </w:docPart>
    <w:docPart>
      <w:docPartPr>
        <w:name w:val="4FAF727FBB624E7C85B90A5D1728D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EDF54-4A4F-4256-B156-3C8E90E26CFF}"/>
      </w:docPartPr>
      <w:docPartBody>
        <w:p w:rsidR="00AF5525" w:rsidRDefault="001831A0" w:rsidP="001831A0">
          <w:pPr>
            <w:pStyle w:val="4FAF727FBB624E7C85B90A5D1728DB38"/>
          </w:pPr>
          <w:r w:rsidRPr="00705C60">
            <w:rPr>
              <w:i/>
              <w:color w:val="FF0000"/>
            </w:rPr>
            <w:t>(</w:t>
          </w:r>
          <w:r>
            <w:rPr>
              <w:i/>
              <w:color w:val="FF0000"/>
            </w:rPr>
            <w:t>Select one</w:t>
          </w:r>
          <w:r w:rsidRPr="00705C60">
            <w:rPr>
              <w:i/>
              <w:color w:val="FF0000"/>
            </w:rPr>
            <w:t>)</w:t>
          </w:r>
        </w:p>
      </w:docPartBody>
    </w:docPart>
    <w:docPart>
      <w:docPartPr>
        <w:name w:val="4BFFECA604CE4D38B27D347E0CD83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6F1D2-6C62-4D90-8535-71EF619E0CFC}"/>
      </w:docPartPr>
      <w:docPartBody>
        <w:p w:rsidR="00AF5525" w:rsidRDefault="001831A0" w:rsidP="001831A0">
          <w:pPr>
            <w:pStyle w:val="4BFFECA604CE4D38B27D347E0CD83FA4"/>
          </w:pPr>
          <w:r>
            <w:rPr>
              <w:rStyle w:val="PlaceholderText"/>
              <w:i/>
              <w:color w:val="FF0000"/>
            </w:rPr>
            <w:t>(Insert company/business/trading name)</w:t>
          </w:r>
        </w:p>
      </w:docPartBody>
    </w:docPart>
    <w:docPart>
      <w:docPartPr>
        <w:name w:val="AC6934188AEB480198E10690AF010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AE13C-5368-4BB9-AF5E-818455ADCC19}"/>
      </w:docPartPr>
      <w:docPartBody>
        <w:p w:rsidR="00AF5525" w:rsidRDefault="001831A0" w:rsidP="001831A0">
          <w:pPr>
            <w:pStyle w:val="AC6934188AEB480198E10690AF010B10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>physical location of practice</w:t>
          </w:r>
          <w:r w:rsidRPr="00BF3F58">
            <w:rPr>
              <w:rStyle w:val="PlaceholderText"/>
              <w:i/>
              <w:color w:val="FF0000"/>
            </w:rPr>
            <w:t>)</w:t>
          </w:r>
        </w:p>
      </w:docPartBody>
    </w:docPart>
    <w:docPart>
      <w:docPartPr>
        <w:name w:val="BBCD0D8135874DA59DC02D09E06C5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4C2FC-5964-48B1-A7F5-AED35051E953}"/>
      </w:docPartPr>
      <w:docPartBody>
        <w:p w:rsidR="00AF5525" w:rsidRDefault="001831A0" w:rsidP="001831A0">
          <w:pPr>
            <w:pStyle w:val="BBCD0D8135874DA59DC02D09E06C5D62"/>
          </w:pPr>
          <w:r w:rsidRPr="00BF3F58">
            <w:rPr>
              <w:rStyle w:val="PlaceholderText"/>
              <w:i/>
              <w:color w:val="FF0000"/>
            </w:rPr>
            <w:t>(</w:t>
          </w:r>
          <w:r>
            <w:rPr>
              <w:rStyle w:val="PlaceholderText"/>
              <w:i/>
              <w:color w:val="FF0000"/>
            </w:rPr>
            <w:t>Insert contact name)</w:t>
          </w:r>
        </w:p>
      </w:docPartBody>
    </w:docPart>
    <w:docPart>
      <w:docPartPr>
        <w:name w:val="5081A51B5640426A8340A14C281EF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CAECA-A057-4EAA-B439-0CA3553A166A}"/>
      </w:docPartPr>
      <w:docPartBody>
        <w:p w:rsidR="00AF5525" w:rsidRDefault="001831A0" w:rsidP="001831A0">
          <w:pPr>
            <w:pStyle w:val="5081A51B5640426A8340A14C281EFE45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 xml:space="preserve">contact </w:t>
          </w:r>
          <w:r w:rsidRPr="00BF3F58">
            <w:rPr>
              <w:rStyle w:val="PlaceholderText"/>
              <w:i/>
              <w:color w:val="FF0000"/>
            </w:rPr>
            <w:t>phone number)</w:t>
          </w:r>
        </w:p>
      </w:docPartBody>
    </w:docPart>
    <w:docPart>
      <w:docPartPr>
        <w:name w:val="44B10CCDAB4E4EF1AE0F6CA1CBB9F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D891F-252F-47FC-ABE2-D98FB748A29F}"/>
      </w:docPartPr>
      <w:docPartBody>
        <w:p w:rsidR="00AF5525" w:rsidRDefault="001831A0" w:rsidP="001831A0">
          <w:pPr>
            <w:pStyle w:val="44B10CCDAB4E4EF1AE0F6CA1CBB9F239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>contact email</w:t>
          </w:r>
          <w:r w:rsidRPr="00BF3F58">
            <w:rPr>
              <w:rStyle w:val="PlaceholderText"/>
              <w:i/>
              <w:color w:val="FF0000"/>
            </w:rPr>
            <w:t xml:space="preserve"> address)</w:t>
          </w:r>
        </w:p>
      </w:docPartBody>
    </w:docPart>
    <w:docPart>
      <w:docPartPr>
        <w:name w:val="32A727B864114029BFFF0712EE47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62EA4-E357-4235-992E-B9A11378C461}"/>
      </w:docPartPr>
      <w:docPartBody>
        <w:p w:rsidR="00AF5525" w:rsidRDefault="001831A0" w:rsidP="001831A0">
          <w:pPr>
            <w:pStyle w:val="32A727B864114029BFFF0712EE476D59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>position title and description</w:t>
          </w:r>
          <w:r w:rsidRPr="00BF3F58">
            <w:rPr>
              <w:rStyle w:val="PlaceholderText"/>
              <w:i/>
              <w:color w:val="FF0000"/>
            </w:rPr>
            <w:t>)</w:t>
          </w:r>
        </w:p>
      </w:docPartBody>
    </w:docPart>
    <w:docPart>
      <w:docPartPr>
        <w:name w:val="DC733CB6F66F459F9887143EDE18B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2DDDB-FD50-418B-85F9-1D4F7E66681F}"/>
      </w:docPartPr>
      <w:docPartBody>
        <w:p w:rsidR="00AF5525" w:rsidRDefault="001831A0" w:rsidP="001831A0">
          <w:pPr>
            <w:pStyle w:val="DC733CB6F66F459F9887143EDE18BB5A"/>
          </w:pPr>
          <w:r w:rsidRPr="00705C60">
            <w:rPr>
              <w:i/>
              <w:color w:val="FF0000"/>
            </w:rPr>
            <w:t>(</w:t>
          </w:r>
          <w:r>
            <w:rPr>
              <w:i/>
              <w:color w:val="FF0000"/>
            </w:rPr>
            <w:t>Select one</w:t>
          </w:r>
          <w:r w:rsidRPr="00705C60">
            <w:rPr>
              <w:i/>
              <w:color w:val="FF0000"/>
            </w:rPr>
            <w:t>)</w:t>
          </w:r>
        </w:p>
      </w:docPartBody>
    </w:docPart>
    <w:docPart>
      <w:docPartPr>
        <w:name w:val="56AE0866A0034D328305447555DD0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46B9D-C319-4F43-A34B-A43CCA1AF164}"/>
      </w:docPartPr>
      <w:docPartBody>
        <w:p w:rsidR="00AF5525" w:rsidRDefault="001831A0" w:rsidP="001831A0">
          <w:pPr>
            <w:pStyle w:val="56AE0866A0034D328305447555DD0A82"/>
          </w:pPr>
          <w:r>
            <w:rPr>
              <w:rStyle w:val="PlaceholderText"/>
              <w:i/>
              <w:color w:val="FF0000"/>
            </w:rPr>
            <w:t>(Insert company/business/trading name)</w:t>
          </w:r>
        </w:p>
      </w:docPartBody>
    </w:docPart>
    <w:docPart>
      <w:docPartPr>
        <w:name w:val="1F6959B5CF634A49AEB6AB32A6524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19570-096B-40CB-8FB8-322AC26E8DD5}"/>
      </w:docPartPr>
      <w:docPartBody>
        <w:p w:rsidR="00AF5525" w:rsidRDefault="001831A0" w:rsidP="001831A0">
          <w:pPr>
            <w:pStyle w:val="1F6959B5CF634A49AEB6AB32A6524582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>physical location of practice</w:t>
          </w:r>
          <w:r w:rsidRPr="00BF3F58">
            <w:rPr>
              <w:rStyle w:val="PlaceholderText"/>
              <w:i/>
              <w:color w:val="FF0000"/>
            </w:rPr>
            <w:t>)</w:t>
          </w:r>
        </w:p>
      </w:docPartBody>
    </w:docPart>
    <w:docPart>
      <w:docPartPr>
        <w:name w:val="E59AABA5F6874BB9BCBE3CE4B6346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838F5-8FF8-4CF2-9EE2-86772CE7242B}"/>
      </w:docPartPr>
      <w:docPartBody>
        <w:p w:rsidR="00AF5525" w:rsidRDefault="001831A0" w:rsidP="001831A0">
          <w:pPr>
            <w:pStyle w:val="E59AABA5F6874BB9BCBE3CE4B6346EC2"/>
          </w:pPr>
          <w:r w:rsidRPr="00BF3F58">
            <w:rPr>
              <w:rStyle w:val="PlaceholderText"/>
              <w:i/>
              <w:color w:val="FF0000"/>
            </w:rPr>
            <w:t>(</w:t>
          </w:r>
          <w:r>
            <w:rPr>
              <w:rStyle w:val="PlaceholderText"/>
              <w:i/>
              <w:color w:val="FF0000"/>
            </w:rPr>
            <w:t>Insert contact name)</w:t>
          </w:r>
        </w:p>
      </w:docPartBody>
    </w:docPart>
    <w:docPart>
      <w:docPartPr>
        <w:name w:val="1B9E37CF86964F82B54813684A455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A3B90-6CC6-43D5-8107-404C819E26FD}"/>
      </w:docPartPr>
      <w:docPartBody>
        <w:p w:rsidR="00AF5525" w:rsidRDefault="001831A0" w:rsidP="001831A0">
          <w:pPr>
            <w:pStyle w:val="1B9E37CF86964F82B54813684A455313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 xml:space="preserve">contact </w:t>
          </w:r>
          <w:r w:rsidRPr="00BF3F58">
            <w:rPr>
              <w:rStyle w:val="PlaceholderText"/>
              <w:i/>
              <w:color w:val="FF0000"/>
            </w:rPr>
            <w:t>phone number)</w:t>
          </w:r>
        </w:p>
      </w:docPartBody>
    </w:docPart>
    <w:docPart>
      <w:docPartPr>
        <w:name w:val="6E09FC577ED841DA93F7820FBD9F7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81FD0-1E7B-4390-B707-7EA05E7ED7A4}"/>
      </w:docPartPr>
      <w:docPartBody>
        <w:p w:rsidR="00AF5525" w:rsidRDefault="001831A0" w:rsidP="001831A0">
          <w:pPr>
            <w:pStyle w:val="6E09FC577ED841DA93F7820FBD9F73B6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>contact email</w:t>
          </w:r>
          <w:r w:rsidRPr="00BF3F58">
            <w:rPr>
              <w:rStyle w:val="PlaceholderText"/>
              <w:i/>
              <w:color w:val="FF0000"/>
            </w:rPr>
            <w:t xml:space="preserve"> address)</w:t>
          </w:r>
        </w:p>
      </w:docPartBody>
    </w:docPart>
    <w:docPart>
      <w:docPartPr>
        <w:name w:val="3A2C3FF2540549DE8FACF85D8FFDC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B5524-DD0A-44F6-B84B-FA231C8877BE}"/>
      </w:docPartPr>
      <w:docPartBody>
        <w:p w:rsidR="00AF5525" w:rsidRDefault="001831A0" w:rsidP="001831A0">
          <w:pPr>
            <w:pStyle w:val="3A2C3FF2540549DE8FACF85D8FFDC716"/>
          </w:pPr>
          <w:r w:rsidRPr="0078407A">
            <w:rPr>
              <w:rStyle w:val="PlaceholderText"/>
              <w:i/>
              <w:color w:val="FF0000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1A0"/>
    <w:rsid w:val="001831A0"/>
    <w:rsid w:val="00AF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31A0"/>
    <w:rPr>
      <w:color w:val="808080"/>
    </w:rPr>
  </w:style>
  <w:style w:type="paragraph" w:customStyle="1" w:styleId="7424E5E3E2194554858874E52F321E63">
    <w:name w:val="7424E5E3E2194554858874E52F321E63"/>
    <w:rsid w:val="001831A0"/>
  </w:style>
  <w:style w:type="paragraph" w:customStyle="1" w:styleId="B63295872524451FB1691A308378724F">
    <w:name w:val="B63295872524451FB1691A308378724F"/>
    <w:rsid w:val="001831A0"/>
  </w:style>
  <w:style w:type="paragraph" w:customStyle="1" w:styleId="BF2C7E41302546579584D01BB91EE3AB">
    <w:name w:val="BF2C7E41302546579584D01BB91EE3AB"/>
    <w:rsid w:val="001831A0"/>
  </w:style>
  <w:style w:type="paragraph" w:customStyle="1" w:styleId="8C37A476A1694F8CB4118EB926AA1B3F">
    <w:name w:val="8C37A476A1694F8CB4118EB926AA1B3F"/>
    <w:rsid w:val="001831A0"/>
  </w:style>
  <w:style w:type="paragraph" w:customStyle="1" w:styleId="CB8280594A2441ADA9DEA7392950D430">
    <w:name w:val="CB8280594A2441ADA9DEA7392950D430"/>
    <w:rsid w:val="001831A0"/>
  </w:style>
  <w:style w:type="paragraph" w:customStyle="1" w:styleId="2982982247F744299B282B5F82158D0F">
    <w:name w:val="2982982247F744299B282B5F82158D0F"/>
    <w:rsid w:val="001831A0"/>
  </w:style>
  <w:style w:type="paragraph" w:customStyle="1" w:styleId="40CBA64E46FE44598727B870C699A1C1">
    <w:name w:val="40CBA64E46FE44598727B870C699A1C1"/>
    <w:rsid w:val="001831A0"/>
  </w:style>
  <w:style w:type="paragraph" w:customStyle="1" w:styleId="F2D517B813554D1BBB20E049C4E38C7E">
    <w:name w:val="F2D517B813554D1BBB20E049C4E38C7E"/>
    <w:rsid w:val="001831A0"/>
  </w:style>
  <w:style w:type="paragraph" w:customStyle="1" w:styleId="7E2D561465A44882BDA00A7AED377584">
    <w:name w:val="7E2D561465A44882BDA00A7AED377584"/>
    <w:rsid w:val="001831A0"/>
  </w:style>
  <w:style w:type="paragraph" w:customStyle="1" w:styleId="3AC2E41F5EE6404BB219A0BF04E7A049">
    <w:name w:val="3AC2E41F5EE6404BB219A0BF04E7A049"/>
    <w:rsid w:val="001831A0"/>
  </w:style>
  <w:style w:type="paragraph" w:customStyle="1" w:styleId="A402AA924B5B400D88B42591CDEFF3EB">
    <w:name w:val="A402AA924B5B400D88B42591CDEFF3EB"/>
    <w:rsid w:val="001831A0"/>
  </w:style>
  <w:style w:type="paragraph" w:customStyle="1" w:styleId="82BE169E67A7435EA1A6B1CFE36C7223">
    <w:name w:val="82BE169E67A7435EA1A6B1CFE36C7223"/>
    <w:rsid w:val="001831A0"/>
  </w:style>
  <w:style w:type="paragraph" w:customStyle="1" w:styleId="4FAF727FBB624E7C85B90A5D1728DB38">
    <w:name w:val="4FAF727FBB624E7C85B90A5D1728DB38"/>
    <w:rsid w:val="001831A0"/>
  </w:style>
  <w:style w:type="paragraph" w:customStyle="1" w:styleId="4BFFECA604CE4D38B27D347E0CD83FA4">
    <w:name w:val="4BFFECA604CE4D38B27D347E0CD83FA4"/>
    <w:rsid w:val="001831A0"/>
  </w:style>
  <w:style w:type="paragraph" w:customStyle="1" w:styleId="AC6934188AEB480198E10690AF010B10">
    <w:name w:val="AC6934188AEB480198E10690AF010B10"/>
    <w:rsid w:val="001831A0"/>
  </w:style>
  <w:style w:type="paragraph" w:customStyle="1" w:styleId="BBCD0D8135874DA59DC02D09E06C5D62">
    <w:name w:val="BBCD0D8135874DA59DC02D09E06C5D62"/>
    <w:rsid w:val="001831A0"/>
  </w:style>
  <w:style w:type="paragraph" w:customStyle="1" w:styleId="5081A51B5640426A8340A14C281EFE45">
    <w:name w:val="5081A51B5640426A8340A14C281EFE45"/>
    <w:rsid w:val="001831A0"/>
  </w:style>
  <w:style w:type="paragraph" w:customStyle="1" w:styleId="44B10CCDAB4E4EF1AE0F6CA1CBB9F239">
    <w:name w:val="44B10CCDAB4E4EF1AE0F6CA1CBB9F239"/>
    <w:rsid w:val="001831A0"/>
  </w:style>
  <w:style w:type="paragraph" w:customStyle="1" w:styleId="32A727B864114029BFFF0712EE476D59">
    <w:name w:val="32A727B864114029BFFF0712EE476D59"/>
    <w:rsid w:val="001831A0"/>
  </w:style>
  <w:style w:type="paragraph" w:customStyle="1" w:styleId="DC733CB6F66F459F9887143EDE18BB5A">
    <w:name w:val="DC733CB6F66F459F9887143EDE18BB5A"/>
    <w:rsid w:val="001831A0"/>
  </w:style>
  <w:style w:type="paragraph" w:customStyle="1" w:styleId="56AE0866A0034D328305447555DD0A82">
    <w:name w:val="56AE0866A0034D328305447555DD0A82"/>
    <w:rsid w:val="001831A0"/>
  </w:style>
  <w:style w:type="paragraph" w:customStyle="1" w:styleId="1F6959B5CF634A49AEB6AB32A6524582">
    <w:name w:val="1F6959B5CF634A49AEB6AB32A6524582"/>
    <w:rsid w:val="001831A0"/>
  </w:style>
  <w:style w:type="paragraph" w:customStyle="1" w:styleId="E59AABA5F6874BB9BCBE3CE4B6346EC2">
    <w:name w:val="E59AABA5F6874BB9BCBE3CE4B6346EC2"/>
    <w:rsid w:val="001831A0"/>
  </w:style>
  <w:style w:type="paragraph" w:customStyle="1" w:styleId="1B9E37CF86964F82B54813684A455313">
    <w:name w:val="1B9E37CF86964F82B54813684A455313"/>
    <w:rsid w:val="001831A0"/>
  </w:style>
  <w:style w:type="paragraph" w:customStyle="1" w:styleId="6E09FC577ED841DA93F7820FBD9F73B6">
    <w:name w:val="6E09FC577ED841DA93F7820FBD9F73B6"/>
    <w:rsid w:val="001831A0"/>
  </w:style>
  <w:style w:type="paragraph" w:customStyle="1" w:styleId="3A2C3FF2540549DE8FACF85D8FFDC716">
    <w:name w:val="3A2C3FF2540549DE8FACF85D8FFDC716"/>
    <w:rsid w:val="001831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920A31-96DD-493E-92BC-CA742494409E}">
  <ds:schemaRefs>
    <ds:schemaRef ds:uri="http://purl.org/dc/elements/1.1/"/>
    <ds:schemaRef ds:uri="http://schemas.microsoft.com/office/2006/metadata/properties"/>
    <ds:schemaRef ds:uri="http://purl.org/dc/terms/"/>
    <ds:schemaRef ds:uri="fe7c3c81-7d1f-4b02-8b5d-4fbfbafc3a9b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/fields"/>
    <ds:schemaRef ds:uri="017db9f6-3dd6-4499-b3b8-83b40455113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6A6FA21-CE6C-472B-B895-D19688043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0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of practice staff</vt:lpstr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approval of employment and practice locations</dc:title>
  <dc:subject/>
  <dc:creator>Joyclyn Vincent</dc:creator>
  <cp:keywords/>
  <dc:description/>
  <cp:lastModifiedBy>Catherine</cp:lastModifiedBy>
  <cp:revision>2</cp:revision>
  <dcterms:created xsi:type="dcterms:W3CDTF">2020-12-09T00:04:00Z</dcterms:created>
  <dcterms:modified xsi:type="dcterms:W3CDTF">2020-12-09T00:04:00Z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