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5919E" w14:textId="77777777" w:rsidR="00323B0E" w:rsidRPr="003135B1" w:rsidRDefault="00323B0E" w:rsidP="00323B0E">
      <w:pPr>
        <w:pStyle w:val="Heading1"/>
      </w:pPr>
      <w:r w:rsidRPr="003135B1">
        <w:t>Practitioner acknowledgement</w:t>
      </w:r>
    </w:p>
    <w:p w14:paraId="40E02E65" w14:textId="77777777" w:rsidR="00323B0E" w:rsidRPr="007A6AA1" w:rsidRDefault="00323B0E" w:rsidP="00323B0E">
      <w:pPr>
        <w:pStyle w:val="BodyText"/>
      </w:pPr>
      <w:r w:rsidRPr="007A6AA1">
        <w:t xml:space="preserve">I, </w:t>
      </w:r>
      <w:sdt>
        <w:sdtPr>
          <w:id w:val="2493087"/>
          <w:placeholder>
            <w:docPart w:val="15AF17AD50494E5A85F0AF1BD57A58FF"/>
          </w:placeholder>
          <w:showingPlcHdr/>
        </w:sdtPr>
        <w:sdtEndPr/>
        <w:sdtContent>
          <w:bookmarkStart w:id="0" w:name="_GoBack"/>
          <w:r w:rsidRPr="007A6AA1">
            <w:rPr>
              <w:rStyle w:val="PlaceholderText"/>
              <w:rFonts w:cstheme="minorHAnsi"/>
              <w:i/>
              <w:color w:val="FF0000"/>
              <w:sz w:val="22"/>
            </w:rPr>
            <w:t>(insert title and full name of practitioner here)</w:t>
          </w:r>
          <w:bookmarkEnd w:id="0"/>
        </w:sdtContent>
      </w:sdt>
      <w:r w:rsidRPr="007A6AA1">
        <w:t>, am currently subject to conditions</w:t>
      </w:r>
      <w:r>
        <w:t xml:space="preserve"> imposed</w:t>
      </w:r>
      <w:r w:rsidRPr="007A6AA1">
        <w:t xml:space="preserve"> </w:t>
      </w:r>
      <w:r>
        <w:t>on my registration</w:t>
      </w:r>
      <w:r w:rsidRPr="007A6AA1">
        <w:t xml:space="preserve"> and/or restrictions </w:t>
      </w:r>
      <w:r>
        <w:t xml:space="preserve">imposed on my provision of health services by the </w:t>
      </w:r>
      <w:r w:rsidRPr="007A6AA1">
        <w:t xml:space="preserve">Health Ombudsman, as outlined in my </w:t>
      </w:r>
      <w:r w:rsidRPr="007A6AA1">
        <w:rPr>
          <w:i/>
          <w:color w:val="FF0000"/>
        </w:rPr>
        <w:t>(tick and complete applicable option/s)</w:t>
      </w:r>
      <w:r w:rsidRPr="007A6AA1">
        <w:t>:</w:t>
      </w:r>
    </w:p>
    <w:p w14:paraId="7360A3EB" w14:textId="77777777" w:rsidR="00323B0E" w:rsidRPr="007A6AA1" w:rsidRDefault="007E3322" w:rsidP="00323B0E">
      <w:pPr>
        <w:pStyle w:val="BodyText"/>
        <w:rPr>
          <w:sz w:val="22"/>
        </w:rPr>
      </w:pPr>
      <w:sdt>
        <w:sdtPr>
          <w:rPr>
            <w:sz w:val="22"/>
          </w:rPr>
          <w:id w:val="425387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3B0E" w:rsidRPr="007A6AA1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323B0E" w:rsidRPr="007A6AA1">
        <w:rPr>
          <w:sz w:val="22"/>
        </w:rPr>
        <w:t xml:space="preserve"> </w:t>
      </w:r>
      <w:r w:rsidR="00323B0E" w:rsidRPr="00323B0E">
        <w:t>schedule of conditions, effective from</w:t>
      </w:r>
      <w:r w:rsidR="00323B0E" w:rsidRPr="007A6AA1">
        <w:rPr>
          <w:sz w:val="22"/>
        </w:rPr>
        <w:t xml:space="preserve"> </w:t>
      </w:r>
      <w:sdt>
        <w:sdtPr>
          <w:rPr>
            <w:i/>
            <w:color w:val="FF0000"/>
            <w:sz w:val="22"/>
          </w:rPr>
          <w:id w:val="1014502497"/>
          <w:placeholder>
            <w:docPart w:val="E04BBDAF270849AF8D92539D3105E3C1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323B0E" w:rsidRPr="007A6AA1">
            <w:rPr>
              <w:i/>
              <w:color w:val="FF0000"/>
              <w:sz w:val="22"/>
            </w:rPr>
            <w:t>(insert date conditions came into effect here)</w:t>
          </w:r>
        </w:sdtContent>
      </w:sdt>
    </w:p>
    <w:p w14:paraId="5D7D564C" w14:textId="77777777" w:rsidR="00323B0E" w:rsidRPr="007A6AA1" w:rsidRDefault="007E3322" w:rsidP="00323B0E">
      <w:pPr>
        <w:pStyle w:val="BodyText"/>
        <w:rPr>
          <w:sz w:val="22"/>
        </w:rPr>
      </w:pPr>
      <w:sdt>
        <w:sdtPr>
          <w:rPr>
            <w:sz w:val="22"/>
          </w:rPr>
          <w:id w:val="-291363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3B0E" w:rsidRPr="007A6AA1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323B0E" w:rsidRPr="007A6AA1">
        <w:rPr>
          <w:sz w:val="22"/>
        </w:rPr>
        <w:t xml:space="preserve"> </w:t>
      </w:r>
      <w:r w:rsidR="00323B0E" w:rsidRPr="00323B0E">
        <w:t>schedule of restrictions, effective from</w:t>
      </w:r>
      <w:r w:rsidR="00323B0E" w:rsidRPr="007A6AA1">
        <w:rPr>
          <w:sz w:val="22"/>
        </w:rPr>
        <w:t xml:space="preserve"> </w:t>
      </w:r>
      <w:sdt>
        <w:sdtPr>
          <w:rPr>
            <w:i/>
            <w:color w:val="FF0000"/>
            <w:sz w:val="22"/>
          </w:rPr>
          <w:id w:val="-1355421075"/>
          <w:placeholder>
            <w:docPart w:val="E04BBDAF270849AF8D92539D3105E3C1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323B0E" w:rsidRPr="007A6AA1">
            <w:rPr>
              <w:i/>
              <w:color w:val="FF0000"/>
              <w:sz w:val="22"/>
            </w:rPr>
            <w:t>(insert date restrictions came into effect here)</w:t>
          </w:r>
        </w:sdtContent>
      </w:sdt>
      <w:r w:rsidR="00323B0E" w:rsidRPr="007A6AA1">
        <w:rPr>
          <w:sz w:val="22"/>
        </w:rPr>
        <w:t>.</w:t>
      </w:r>
    </w:p>
    <w:p w14:paraId="2C64790D" w14:textId="77777777" w:rsidR="00323B0E" w:rsidRDefault="00323B0E" w:rsidP="00323B0E">
      <w:pPr>
        <w:pStyle w:val="BodyText"/>
      </w:pPr>
      <w:r>
        <w:t xml:space="preserve">By signing this form, I </w:t>
      </w:r>
      <w:r w:rsidRPr="000F60E8">
        <w:t>acknowledge and confirm I understand</w:t>
      </w:r>
      <w:r>
        <w:t xml:space="preserve"> the following conditions/restrictions that are listed in the ‘scope of practice’ as specified in my schedule of conditions/restrictions:</w:t>
      </w:r>
    </w:p>
    <w:p w14:paraId="2584C097" w14:textId="77777777" w:rsidR="00323B0E" w:rsidRPr="000F60E8" w:rsidRDefault="007E3322" w:rsidP="00323B0E">
      <w:pPr>
        <w:pStyle w:val="ListNumber0"/>
      </w:pPr>
      <w:sdt>
        <w:sdtPr>
          <w:id w:val="-1688678286"/>
          <w:placeholder>
            <w:docPart w:val="BF19C5AC1C164986966055950C1789A2"/>
          </w:placeholder>
          <w:showingPlcHdr/>
        </w:sdtPr>
        <w:sdtEndPr/>
        <w:sdtContent>
          <w:r w:rsidR="00323B0E" w:rsidRPr="00323B0E">
            <w:rPr>
              <w:color w:val="FF0000"/>
            </w:rPr>
            <w:t>Condition/restriction 1</w:t>
          </w:r>
        </w:sdtContent>
      </w:sdt>
      <w:r w:rsidR="00323B0E" w:rsidRPr="000F60E8">
        <w:t>.</w:t>
      </w:r>
    </w:p>
    <w:p w14:paraId="70DD24AA" w14:textId="77777777" w:rsidR="00323B0E" w:rsidRPr="000F60E8" w:rsidRDefault="007E3322" w:rsidP="00323B0E">
      <w:pPr>
        <w:pStyle w:val="ListNumber0"/>
        <w:rPr>
          <w:rFonts w:eastAsia="Arial"/>
          <w:lang w:val="en-US"/>
        </w:rPr>
      </w:pPr>
      <w:sdt>
        <w:sdtPr>
          <w:id w:val="1936016728"/>
          <w:placeholder>
            <w:docPart w:val="288DE5CB04EC46E3A39A626FAE383A7E"/>
          </w:placeholder>
          <w:showingPlcHdr/>
        </w:sdtPr>
        <w:sdtEndPr/>
        <w:sdtContent>
          <w:r w:rsidR="00323B0E" w:rsidRPr="00323B0E">
            <w:rPr>
              <w:color w:val="FF0000"/>
            </w:rPr>
            <w:t>Condition/restriction 2</w:t>
          </w:r>
        </w:sdtContent>
      </w:sdt>
      <w:r w:rsidR="00323B0E" w:rsidRPr="000F60E8">
        <w:rPr>
          <w:rFonts w:eastAsia="Arial"/>
          <w:lang w:val="en-US"/>
        </w:rPr>
        <w:t>.</w:t>
      </w:r>
    </w:p>
    <w:p w14:paraId="6ED4765B" w14:textId="77777777" w:rsidR="00323B0E" w:rsidRPr="000F60E8" w:rsidRDefault="007E3322" w:rsidP="00323B0E">
      <w:pPr>
        <w:pStyle w:val="ListNumber0"/>
        <w:rPr>
          <w:rFonts w:eastAsia="Arial"/>
          <w:lang w:val="en-US"/>
        </w:rPr>
      </w:pPr>
      <w:sdt>
        <w:sdtPr>
          <w:id w:val="-7301638"/>
          <w:placeholder>
            <w:docPart w:val="2D5030364D9442B7994077F2CC2BAC23"/>
          </w:placeholder>
          <w:showingPlcHdr/>
        </w:sdtPr>
        <w:sdtEndPr/>
        <w:sdtContent>
          <w:r w:rsidR="00323B0E" w:rsidRPr="00323B0E">
            <w:rPr>
              <w:color w:val="FF0000"/>
            </w:rPr>
            <w:t>Condition/restriction 3</w:t>
          </w:r>
        </w:sdtContent>
      </w:sdt>
      <w:r w:rsidR="00323B0E" w:rsidRPr="000F60E8">
        <w:t>.</w:t>
      </w:r>
    </w:p>
    <w:p w14:paraId="67CD70C6" w14:textId="77777777" w:rsidR="00323B0E" w:rsidRPr="000F60E8" w:rsidRDefault="00323B0E" w:rsidP="00323B0E">
      <w:pPr>
        <w:pStyle w:val="ListNumber0"/>
        <w:rPr>
          <w:rFonts w:eastAsia="Arial"/>
          <w:lang w:val="en-US"/>
        </w:rPr>
      </w:pPr>
      <w:r w:rsidRPr="000F60E8">
        <w:rPr>
          <w:rFonts w:eastAsia="Arial"/>
          <w:lang w:val="en-US"/>
        </w:rPr>
        <w:t>…………….</w:t>
      </w:r>
    </w:p>
    <w:p w14:paraId="4F6C558A" w14:textId="77777777" w:rsidR="00323B0E" w:rsidRPr="000F60E8" w:rsidRDefault="00323B0E" w:rsidP="00323B0E">
      <w:pPr>
        <w:pStyle w:val="ListNumber0"/>
        <w:rPr>
          <w:rFonts w:eastAsia="Arial"/>
          <w:lang w:val="en-US"/>
        </w:rPr>
      </w:pPr>
      <w:r w:rsidRPr="000F60E8">
        <w:rPr>
          <w:rFonts w:eastAsia="Arial"/>
          <w:lang w:val="en-US"/>
        </w:rPr>
        <w:t>…………….</w:t>
      </w:r>
    </w:p>
    <w:p w14:paraId="0A1A6168" w14:textId="77777777" w:rsidR="00323B0E" w:rsidRDefault="00323B0E" w:rsidP="00323B0E">
      <w:pPr>
        <w:pStyle w:val="BodyText"/>
      </w:pPr>
      <w:r w:rsidRPr="000F60E8">
        <w:t>I have received and read the</w:t>
      </w:r>
      <w:r>
        <w:t xml:space="preserve"> full schedule of conditions and/or restrictions </w:t>
      </w:r>
      <w:r w:rsidRPr="000F60E8">
        <w:t xml:space="preserve">and understand I must comply with </w:t>
      </w:r>
      <w:r>
        <w:t>all imposed conditions/</w:t>
      </w:r>
      <w:r w:rsidRPr="001E2261">
        <w:t>restrictions and any related protocol/s stated in the conditions/restrictions.</w:t>
      </w:r>
    </w:p>
    <w:p w14:paraId="31179731" w14:textId="77777777" w:rsidR="00323B0E" w:rsidRDefault="00323B0E" w:rsidP="00323B0E">
      <w:pPr>
        <w:pStyle w:val="BodyText"/>
      </w:pPr>
      <w:r w:rsidRPr="000F60E8">
        <w:t xml:space="preserve">I understand the definitions detailed in the schedule of </w:t>
      </w:r>
      <w:r>
        <w:t>conditions and/or restrictions.</w:t>
      </w:r>
    </w:p>
    <w:p w14:paraId="7110066B" w14:textId="77777777" w:rsidR="00323B0E" w:rsidRPr="000F60E8" w:rsidRDefault="00323B0E" w:rsidP="00323B0E">
      <w:pPr>
        <w:pStyle w:val="BodyText"/>
      </w:pPr>
      <w:r>
        <w:t>I understand that failure to comply with any imposed condition/restriction may result in the Health Ombudsman taking further action.</w:t>
      </w:r>
    </w:p>
    <w:p w14:paraId="0ED32BFD" w14:textId="77777777" w:rsidR="00323B0E" w:rsidRPr="000F60E8" w:rsidRDefault="00323B0E" w:rsidP="00323B0E">
      <w:pPr>
        <w:pStyle w:val="BodyText"/>
        <w:rPr>
          <w:i/>
        </w:rPr>
      </w:pPr>
      <w:r w:rsidRPr="000F60E8">
        <w:t>I understand staff of the Office of the Health Ombudsman will actively monitor my compliance with the</w:t>
      </w:r>
      <w:r>
        <w:t xml:space="preserve"> conditions/restrictions </w:t>
      </w:r>
      <w:r w:rsidRPr="000F60E8">
        <w:t>in accordance with authorities provided by me as required by my</w:t>
      </w:r>
      <w:r>
        <w:t xml:space="preserve"> conditions/restrictions</w:t>
      </w:r>
      <w:r w:rsidRPr="000F60E8">
        <w:t xml:space="preserve">, and legislative provisions of the </w:t>
      </w:r>
      <w:r w:rsidRPr="000F60E8">
        <w:rPr>
          <w:i/>
        </w:rPr>
        <w:t>Health Ombudsman Act 2013.</w:t>
      </w:r>
    </w:p>
    <w:p w14:paraId="1ECE79D9" w14:textId="77777777" w:rsidR="00323B0E" w:rsidRPr="000F60E8" w:rsidRDefault="00323B0E" w:rsidP="00323B0E">
      <w:pPr>
        <w:pStyle w:val="BodyText"/>
      </w:pPr>
    </w:p>
    <w:p w14:paraId="722532DA" w14:textId="346646FE" w:rsidR="00323B0E" w:rsidRPr="000F60E8" w:rsidRDefault="00323B0E" w:rsidP="00323B0E">
      <w:pPr>
        <w:pStyle w:val="BodyText"/>
      </w:pPr>
      <w:r w:rsidRPr="000F60E8">
        <w:t>Signature:</w:t>
      </w:r>
      <w:r>
        <w:t xml:space="preserve"> ________________________________</w:t>
      </w:r>
      <w:r w:rsidRPr="000F60E8">
        <w:tab/>
      </w:r>
      <w:r w:rsidRPr="000F60E8">
        <w:tab/>
        <w:t xml:space="preserve">Date: </w:t>
      </w:r>
      <w:sdt>
        <w:sdtPr>
          <w:id w:val="-1598245955"/>
          <w:placeholder>
            <w:docPart w:val="8DA717419BB24217A85EA0939AC36194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0F60E8">
            <w:rPr>
              <w:rStyle w:val="PlaceholderText"/>
              <w:rFonts w:cstheme="minorHAnsi"/>
              <w:i/>
              <w:color w:val="FF0000"/>
              <w:sz w:val="22"/>
            </w:rPr>
            <w:t>Click here to enter a date.</w:t>
          </w:r>
        </w:sdtContent>
      </w:sdt>
    </w:p>
    <w:p w14:paraId="181CB7CE" w14:textId="77777777" w:rsidR="00323B0E" w:rsidRPr="000F60E8" w:rsidRDefault="00323B0E" w:rsidP="00323B0E">
      <w:pPr>
        <w:pStyle w:val="BodyText"/>
      </w:pPr>
    </w:p>
    <w:p w14:paraId="20C40ED0" w14:textId="77777777" w:rsidR="00323B0E" w:rsidRPr="000F60E8" w:rsidRDefault="00323B0E" w:rsidP="00323B0E">
      <w:pPr>
        <w:pStyle w:val="BodyText"/>
      </w:pPr>
      <w:r w:rsidRPr="000F60E8">
        <w:t>Please return this form to the Office of the Health Ombudsman.</w:t>
      </w:r>
    </w:p>
    <w:p w14:paraId="7DEFEDC1" w14:textId="77777777" w:rsidR="004470B4" w:rsidRDefault="004470B4" w:rsidP="004470B4">
      <w:pPr>
        <w:pStyle w:val="BodyText"/>
        <w:spacing w:before="0" w:after="0"/>
        <w:ind w:left="4820" w:hanging="4820"/>
        <w:rPr>
          <w:szCs w:val="20"/>
        </w:rPr>
      </w:pPr>
    </w:p>
    <w:p w14:paraId="5776F1DB" w14:textId="05A0A258" w:rsidR="006B2386" w:rsidRPr="00AE21CF" w:rsidRDefault="004470B4" w:rsidP="004470B4">
      <w:pPr>
        <w:pStyle w:val="BodyText"/>
        <w:spacing w:before="0" w:after="0"/>
        <w:ind w:left="4820" w:hanging="4820"/>
      </w:pPr>
      <w:r w:rsidRPr="00620D61">
        <w:rPr>
          <w:noProof/>
          <w:lang w:eastAsia="en-AU"/>
        </w:rPr>
        <mc:AlternateContent>
          <mc:Choice Requires="wps">
            <w:drawing>
              <wp:inline distT="0" distB="0" distL="0" distR="0" wp14:anchorId="6CD9A6C6" wp14:editId="5229EDE1">
                <wp:extent cx="2969260" cy="1552353"/>
                <wp:effectExtent l="0" t="0" r="2540" b="0"/>
                <wp:docPr id="67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552353"/>
                        </a:xfrm>
                        <a:custGeom>
                          <a:avLst/>
                          <a:gdLst>
                            <a:gd name="connsiteX0" fmla="*/ 0 w 5807034"/>
                            <a:gd name="connsiteY0" fmla="*/ 423562 h 2541319"/>
                            <a:gd name="connsiteX1" fmla="*/ 423562 w 5807034"/>
                            <a:gd name="connsiteY1" fmla="*/ 0 h 2541319"/>
                            <a:gd name="connsiteX2" fmla="*/ 5383472 w 5807034"/>
                            <a:gd name="connsiteY2" fmla="*/ 0 h 2541319"/>
                            <a:gd name="connsiteX3" fmla="*/ 5807034 w 5807034"/>
                            <a:gd name="connsiteY3" fmla="*/ 423562 h 2541319"/>
                            <a:gd name="connsiteX4" fmla="*/ 5807034 w 5807034"/>
                            <a:gd name="connsiteY4" fmla="*/ 2117757 h 2541319"/>
                            <a:gd name="connsiteX5" fmla="*/ 5383472 w 5807034"/>
                            <a:gd name="connsiteY5" fmla="*/ 2541319 h 2541319"/>
                            <a:gd name="connsiteX6" fmla="*/ 423562 w 5807034"/>
                            <a:gd name="connsiteY6" fmla="*/ 2541319 h 2541319"/>
                            <a:gd name="connsiteX7" fmla="*/ 0 w 5807034"/>
                            <a:gd name="connsiteY7" fmla="*/ 2117757 h 2541319"/>
                            <a:gd name="connsiteX8" fmla="*/ 0 w 5807034"/>
                            <a:gd name="connsiteY8" fmla="*/ 423562 h 2541319"/>
                            <a:gd name="connsiteX0" fmla="*/ 0 w 5807034"/>
                            <a:gd name="connsiteY0" fmla="*/ 42356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423562 h 2541319"/>
                            <a:gd name="connsiteX0" fmla="*/ 0 w 5807034"/>
                            <a:gd name="connsiteY0" fmla="*/ 165524 h 2675174"/>
                            <a:gd name="connsiteX1" fmla="*/ 5383472 w 5807034"/>
                            <a:gd name="connsiteY1" fmla="*/ 133855 h 2675174"/>
                            <a:gd name="connsiteX2" fmla="*/ 5807034 w 5807034"/>
                            <a:gd name="connsiteY2" fmla="*/ 557417 h 2675174"/>
                            <a:gd name="connsiteX3" fmla="*/ 5807034 w 5807034"/>
                            <a:gd name="connsiteY3" fmla="*/ 2251612 h 2675174"/>
                            <a:gd name="connsiteX4" fmla="*/ 5383472 w 5807034"/>
                            <a:gd name="connsiteY4" fmla="*/ 2675174 h 2675174"/>
                            <a:gd name="connsiteX5" fmla="*/ 423562 w 5807034"/>
                            <a:gd name="connsiteY5" fmla="*/ 2675174 h 2675174"/>
                            <a:gd name="connsiteX6" fmla="*/ 0 w 5807034"/>
                            <a:gd name="connsiteY6" fmla="*/ 2251612 h 2675174"/>
                            <a:gd name="connsiteX7" fmla="*/ 0 w 5807034"/>
                            <a:gd name="connsiteY7" fmla="*/ 165524 h 2675174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103449 w 5807034"/>
                            <a:gd name="connsiteY0" fmla="*/ 149344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103449 w 5807034"/>
                            <a:gd name="connsiteY7" fmla="*/ 149344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80478"/>
                            <a:gd name="connsiteY0" fmla="*/ 12802 h 2541319"/>
                            <a:gd name="connsiteX1" fmla="*/ 5383472 w 5880478"/>
                            <a:gd name="connsiteY1" fmla="*/ 0 h 2541319"/>
                            <a:gd name="connsiteX2" fmla="*/ 5807034 w 5880478"/>
                            <a:gd name="connsiteY2" fmla="*/ 423562 h 2541319"/>
                            <a:gd name="connsiteX3" fmla="*/ 5807034 w 5880478"/>
                            <a:gd name="connsiteY3" fmla="*/ 2117757 h 2541319"/>
                            <a:gd name="connsiteX4" fmla="*/ 5764071 w 5880478"/>
                            <a:gd name="connsiteY4" fmla="*/ 2541319 h 2541319"/>
                            <a:gd name="connsiteX5" fmla="*/ 423562 w 5880478"/>
                            <a:gd name="connsiteY5" fmla="*/ 2541319 h 2541319"/>
                            <a:gd name="connsiteX6" fmla="*/ 0 w 5880478"/>
                            <a:gd name="connsiteY6" fmla="*/ 2117757 h 2541319"/>
                            <a:gd name="connsiteX7" fmla="*/ 24828 w 5880478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64071 w 5807034"/>
                            <a:gd name="connsiteY3" fmla="*/ 2541319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5295"/>
                            <a:gd name="connsiteX1" fmla="*/ 5383472 w 5807034"/>
                            <a:gd name="connsiteY1" fmla="*/ 0 h 2545295"/>
                            <a:gd name="connsiteX2" fmla="*/ 5807034 w 5807034"/>
                            <a:gd name="connsiteY2" fmla="*/ 423562 h 2545295"/>
                            <a:gd name="connsiteX3" fmla="*/ 5791904 w 5807034"/>
                            <a:gd name="connsiteY3" fmla="*/ 2545295 h 2545295"/>
                            <a:gd name="connsiteX4" fmla="*/ 423562 w 5807034"/>
                            <a:gd name="connsiteY4" fmla="*/ 2541319 h 2545295"/>
                            <a:gd name="connsiteX5" fmla="*/ 0 w 5807034"/>
                            <a:gd name="connsiteY5" fmla="*/ 2117757 h 2545295"/>
                            <a:gd name="connsiteX6" fmla="*/ 24828 w 5807034"/>
                            <a:gd name="connsiteY6" fmla="*/ 12802 h 2545295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481864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14628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14628 w 5807034"/>
                            <a:gd name="connsiteY6" fmla="*/ 9403 h 2541319"/>
                            <a:gd name="connsiteX0" fmla="*/ 4429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4429 w 5807034"/>
                            <a:gd name="connsiteY6" fmla="*/ 9403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87045 w 5807460"/>
                            <a:gd name="connsiteY3" fmla="*/ 25315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90445 w 5807460"/>
                            <a:gd name="connsiteY3" fmla="*/ 25349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800644 w 5807460"/>
                            <a:gd name="connsiteY3" fmla="*/ 2541319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07460" h="2541319">
                              <a:moveTo>
                                <a:pt x="426" y="6004"/>
                              </a:moveTo>
                              <a:lnTo>
                                <a:pt x="5383898" y="0"/>
                              </a:lnTo>
                              <a:cubicBezTo>
                                <a:pt x="5617825" y="0"/>
                                <a:pt x="5807460" y="189635"/>
                                <a:pt x="5807460" y="423562"/>
                              </a:cubicBezTo>
                              <a:lnTo>
                                <a:pt x="5800644" y="2541319"/>
                              </a:lnTo>
                              <a:lnTo>
                                <a:pt x="423988" y="2541319"/>
                              </a:lnTo>
                              <a:cubicBezTo>
                                <a:pt x="190061" y="2541319"/>
                                <a:pt x="426" y="2351684"/>
                                <a:pt x="426" y="2117757"/>
                              </a:cubicBezTo>
                              <a:cubicBezTo>
                                <a:pt x="1902" y="1414972"/>
                                <a:pt x="-1050" y="708789"/>
                                <a:pt x="426" y="6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E4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2C095" w14:textId="77777777" w:rsidR="004470B4" w:rsidRDefault="004470B4" w:rsidP="004470B4">
                            <w:pPr>
                              <w:pStyle w:val="PulloutHeading"/>
                            </w:pPr>
                            <w:r>
                              <w:t>Office of the Health Ombudsman</w:t>
                            </w:r>
                          </w:p>
                          <w:p w14:paraId="13D30772" w14:textId="77777777" w:rsidR="004470B4" w:rsidRPr="0098213F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EMAIL: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12" w:history="1">
                              <w:r w:rsidRPr="00EF7E28">
                                <w:rPr>
                                  <w:rStyle w:val="Hyperlink"/>
                                  <w:b/>
                                  <w:bCs/>
                                </w:rPr>
                                <w:t>monitoring@oho.qld.gov.au</w:t>
                              </w:r>
                            </w:hyperlink>
                          </w:p>
                          <w:p w14:paraId="21D168DF" w14:textId="77777777" w:rsidR="004470B4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CALL: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07 3158 1329</w:t>
                            </w:r>
                          </w:p>
                          <w:p w14:paraId="79B0FF49" w14:textId="77777777" w:rsidR="004470B4" w:rsidRPr="00620D61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FAX: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20D61">
                              <w:rPr>
                                <w:b/>
                                <w:bCs/>
                                <w:color w:val="004B7E" w:themeColor="accent1"/>
                              </w:rPr>
                              <w:t>07 3319 6350</w:t>
                            </w:r>
                          </w:p>
                          <w:p w14:paraId="163E9047" w14:textId="77777777" w:rsidR="004470B4" w:rsidRPr="0098213F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WRITE: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t>PO Box 13281 George Street</w:t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br/>
                              <w:t>Brisbane Qld 4003</w:t>
                            </w:r>
                          </w:p>
                          <w:sdt>
                            <w:sdtPr>
                              <w:id w:val="423684140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14:paraId="7931B7E6" w14:textId="77777777" w:rsidR="004470B4" w:rsidRPr="00357051" w:rsidRDefault="004470B4" w:rsidP="004470B4">
                                <w:pPr>
                                  <w:pStyle w:val="PulloutText"/>
                                </w:pPr>
                                <w:r w:rsidRPr="00357051">
                                  <w:rPr>
                                    <w:highlight w:val="lightGray"/>
                                  </w:rPr>
                                  <w:t>[Pullout text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br/>
                                  <w:t xml:space="preserve">This pullout box needs to be resized by holding shift and dragging the corners. This maintains </w:t>
                                </w:r>
                                <w:r>
                                  <w:rPr>
                                    <w:highlight w:val="lightGray"/>
                                  </w:rPr>
                                  <w:t>correct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t xml:space="preserve"> corner angles)]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88000" tIns="180000" rIns="288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D9A6C6" id="Rectangle: Rounded Corners 21" o:spid="_x0000_s1026" style="width:233.8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807460,254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" adj="-11796480,,5400" path="m426,6004l5383898,v233927,,423562,189635,423562,423562l5800644,2541319r-5376656,c190061,2541319,426,2351684,426,2117757,1902,1414972,-1050,708789,426,6004xe" fillcolor="#f7e4c7" stroked="f" strokeweight="1pt">
                <v:stroke joinstyle="miter"/>
                <v:formulas/>
                <v:path arrowok="t" o:connecttype="custom" o:connectlocs="218,3668;2752700,0;2969260,258731;2965775,1552353;216778,1552353;218,1293622;218,3668" o:connectangles="0,0,0,0,0,0,0" textboxrect="0,0,5807460,2541319"/>
                <v:textbox inset="8mm,5mm,8mm,5mm">
                  <w:txbxContent>
                    <w:p w14:paraId="78F2C095" w14:textId="77777777" w:rsidR="004470B4" w:rsidRDefault="004470B4" w:rsidP="004470B4">
                      <w:pPr>
                        <w:pStyle w:val="PulloutHeading"/>
                      </w:pPr>
                      <w:r>
                        <w:t>Office of the Health Ombudsman</w:t>
                      </w:r>
                    </w:p>
                    <w:p w14:paraId="13D30772" w14:textId="77777777" w:rsidR="004470B4" w:rsidRPr="0098213F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EMAIL: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hyperlink r:id="rId13" w:history="1">
                        <w:r w:rsidRPr="00EF7E28">
                          <w:rPr>
                            <w:rStyle w:val="Hyperlink"/>
                            <w:b/>
                            <w:bCs/>
                          </w:rPr>
                          <w:t>monitoring@oho.qld.gov.au</w:t>
                        </w:r>
                      </w:hyperlink>
                    </w:p>
                    <w:p w14:paraId="21D168DF" w14:textId="77777777" w:rsidR="004470B4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CALL: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07 3158 1329</w:t>
                      </w:r>
                    </w:p>
                    <w:p w14:paraId="79B0FF49" w14:textId="77777777" w:rsidR="004470B4" w:rsidRPr="00620D61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FAX: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620D61">
                        <w:rPr>
                          <w:b/>
                          <w:bCs/>
                          <w:color w:val="004B7E" w:themeColor="accent1"/>
                        </w:rPr>
                        <w:t>07 3319 6350</w:t>
                      </w:r>
                    </w:p>
                    <w:p w14:paraId="163E9047" w14:textId="77777777" w:rsidR="004470B4" w:rsidRPr="0098213F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WRITE: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t>PO Box 13281 George Street</w:t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br/>
                        <w:t>Brisbane Qld 4003</w:t>
                      </w:r>
                    </w:p>
                    <w:sdt>
                      <w:sdtPr>
                        <w:id w:val="423684140"/>
                        <w:temporary/>
                        <w:showingPlcHdr/>
                        <w:text w:multiLine="1"/>
                      </w:sdtPr>
                      <w:sdtContent>
                        <w:p w14:paraId="7931B7E6" w14:textId="77777777" w:rsidR="004470B4" w:rsidRPr="00357051" w:rsidRDefault="004470B4" w:rsidP="004470B4">
                          <w:pPr>
                            <w:pStyle w:val="PulloutText"/>
                          </w:pPr>
                          <w:r w:rsidRPr="00357051">
                            <w:rPr>
                              <w:highlight w:val="lightGray"/>
                            </w:rPr>
                            <w:t>[Pullout text</w:t>
                          </w:r>
                          <w:r w:rsidRPr="00357051">
                            <w:rPr>
                              <w:highlight w:val="lightGray"/>
                            </w:rPr>
                            <w:br/>
                            <w:t xml:space="preserve">This pullout box needs to be resized by holding shift and dragging the corners. This maintains </w:t>
                          </w:r>
                          <w:r>
                            <w:rPr>
                              <w:highlight w:val="lightGray"/>
                            </w:rPr>
                            <w:t>correct</w:t>
                          </w:r>
                          <w:r w:rsidRPr="00357051">
                            <w:rPr>
                              <w:highlight w:val="lightGray"/>
                            </w:rPr>
                            <w:t xml:space="preserve"> corner angles)]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6B238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E6C9" wp14:editId="512B2BE2">
                <wp:simplePos x="0" y="0"/>
                <wp:positionH relativeFrom="margin">
                  <wp:posOffset>4267200</wp:posOffset>
                </wp:positionH>
                <wp:positionV relativeFrom="page">
                  <wp:posOffset>328295</wp:posOffset>
                </wp:positionV>
                <wp:extent cx="2359660" cy="561975"/>
                <wp:effectExtent l="0" t="0" r="25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placeholder>
                                <w:docPart w:val="6E9B2F9E7BF845DE9E0DBC6D6ECA438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25B6D59" w14:textId="5691F418" w:rsidR="006B2386" w:rsidRPr="007C74A4" w:rsidRDefault="00323B0E" w:rsidP="006B2386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Practitioner acknowledgement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8E6C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7" type="#_x0000_t202" style="position:absolute;left:0;text-align:left;margin-left:336pt;margin-top:25.85pt;width:185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2"/>
                          <w:szCs w:val="32"/>
                        </w:rPr>
                        <w:alias w:val="Title"/>
                        <w:tag w:val=""/>
                        <w:id w:val="563156461"/>
                        <w:placeholder>
                          <w:docPart w:val="6E9B2F9E7BF845DE9E0DBC6D6ECA438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125B6D59" w14:textId="5691F418" w:rsidR="006B2386" w:rsidRPr="007C74A4" w:rsidRDefault="00323B0E" w:rsidP="006B2386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Practitioner acknowledgement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6B2386" w:rsidRPr="00AE21CF" w:rsidSect="00F45F1F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722" w:right="849" w:bottom="851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E7CE4" w14:textId="77777777" w:rsidR="00956497" w:rsidRDefault="00956497" w:rsidP="00C20C17">
      <w:r>
        <w:separator/>
      </w:r>
    </w:p>
  </w:endnote>
  <w:endnote w:type="continuationSeparator" w:id="0">
    <w:p w14:paraId="44FA207A" w14:textId="77777777" w:rsidR="00956497" w:rsidRDefault="0095649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3120" w14:textId="0D503549" w:rsidR="009B5108" w:rsidRPr="009B5108" w:rsidRDefault="009B5108" w:rsidP="006A0F2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260EE" w14:textId="77777777" w:rsidR="00956497" w:rsidRDefault="00956497" w:rsidP="00C20C17">
      <w:r>
        <w:separator/>
      </w:r>
    </w:p>
  </w:footnote>
  <w:footnote w:type="continuationSeparator" w:id="0">
    <w:p w14:paraId="2B4D6F2B" w14:textId="77777777" w:rsidR="00956497" w:rsidRDefault="00956497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1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4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6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D627E68"/>
    <w:multiLevelType w:val="multilevel"/>
    <w:tmpl w:val="42AE73EC"/>
    <w:numStyleLink w:val="ListTableBullet"/>
  </w:abstractNum>
  <w:abstractNum w:abstractNumId="18" w15:restartNumberingAfterBreak="0">
    <w:nsid w:val="4E79317C"/>
    <w:multiLevelType w:val="multilevel"/>
    <w:tmpl w:val="56B2745A"/>
    <w:numStyleLink w:val="ListAppendix"/>
  </w:abstractNum>
  <w:abstractNum w:abstractNumId="19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8AD136A"/>
    <w:multiLevelType w:val="multilevel"/>
    <w:tmpl w:val="56B2745A"/>
    <w:numStyleLink w:val="ListAppendix"/>
  </w:abstractNum>
  <w:abstractNum w:abstractNumId="24" w15:restartNumberingAfterBreak="0">
    <w:nsid w:val="6DD55E20"/>
    <w:multiLevelType w:val="multilevel"/>
    <w:tmpl w:val="5318203A"/>
    <w:numStyleLink w:val="ListNumber"/>
  </w:abstractNum>
  <w:abstractNum w:abstractNumId="25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3C106E"/>
    <w:multiLevelType w:val="multilevel"/>
    <w:tmpl w:val="2F6CA4A0"/>
    <w:numStyleLink w:val="ListBullet"/>
  </w:abstractNum>
  <w:abstractNum w:abstractNumId="27" w15:restartNumberingAfterBreak="0">
    <w:nsid w:val="72155220"/>
    <w:multiLevelType w:val="multilevel"/>
    <w:tmpl w:val="2F6CA4A0"/>
    <w:numStyleLink w:val="ListBullet"/>
  </w:abstractNum>
  <w:abstractNum w:abstractNumId="28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9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8"/>
  </w:num>
  <w:num w:numId="5">
    <w:abstractNumId w:val="9"/>
  </w:num>
  <w:num w:numId="6">
    <w:abstractNumId w:val="7"/>
  </w:num>
  <w:num w:numId="7">
    <w:abstractNumId w:val="14"/>
  </w:num>
  <w:num w:numId="8">
    <w:abstractNumId w:val="11"/>
  </w:num>
  <w:num w:numId="9">
    <w:abstractNumId w:val="12"/>
  </w:num>
  <w:num w:numId="10">
    <w:abstractNumId w:val="23"/>
  </w:num>
  <w:num w:numId="11">
    <w:abstractNumId w:val="17"/>
  </w:num>
  <w:num w:numId="12">
    <w:abstractNumId w:val="6"/>
  </w:num>
  <w:num w:numId="13">
    <w:abstractNumId w:val="24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7"/>
  </w:num>
  <w:num w:numId="16">
    <w:abstractNumId w:val="26"/>
  </w:num>
  <w:num w:numId="17">
    <w:abstractNumId w:val="8"/>
  </w:num>
  <w:num w:numId="18">
    <w:abstractNumId w:val="4"/>
  </w:num>
  <w:num w:numId="19">
    <w:abstractNumId w:val="5"/>
  </w:num>
  <w:num w:numId="20">
    <w:abstractNumId w:val="18"/>
  </w:num>
  <w:num w:numId="21">
    <w:abstractNumId w:val="29"/>
  </w:num>
  <w:num w:numId="22">
    <w:abstractNumId w:val="13"/>
  </w:num>
  <w:num w:numId="23">
    <w:abstractNumId w:val="15"/>
  </w:num>
  <w:num w:numId="24">
    <w:abstractNumId w:val="13"/>
  </w:num>
  <w:num w:numId="25">
    <w:abstractNumId w:val="21"/>
  </w:num>
  <w:num w:numId="26">
    <w:abstractNumId w:val="25"/>
  </w:num>
  <w:num w:numId="27">
    <w:abstractNumId w:val="20"/>
  </w:num>
  <w:num w:numId="28">
    <w:abstractNumId w:val="22"/>
  </w:num>
  <w:num w:numId="29">
    <w:abstractNumId w:val="10"/>
  </w:num>
  <w:num w:numId="30">
    <w:abstractNumId w:val="2"/>
  </w:num>
  <w:num w:numId="31">
    <w:abstractNumId w:val="19"/>
  </w:num>
  <w:num w:numId="32">
    <w:abstractNumId w:val="16"/>
  </w:num>
  <w:num w:numId="33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tBBQkyjV4vCysMlP84nB8MurTM38Sgx8vmt5fUqnnO4OfacjeN0074XKNa1b+68az1SphcfkOKm67cyPe5FgA==" w:salt="g7Xgjyk5aheGRPNKHmTmJQ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F2A71"/>
    <w:rsid w:val="00120CAC"/>
    <w:rsid w:val="00126732"/>
    <w:rsid w:val="001273E5"/>
    <w:rsid w:val="00144A01"/>
    <w:rsid w:val="00166706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E3322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onitoring@oho.qld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onitoring@oho.qld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5AF17AD50494E5A85F0AF1BD57A5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EAA3C-16B6-4F52-8039-E8258863B8BF}"/>
      </w:docPartPr>
      <w:docPartBody>
        <w:p w:rsidR="006E0AF1" w:rsidRDefault="00222E1B" w:rsidP="00222E1B">
          <w:pPr>
            <w:pStyle w:val="15AF17AD50494E5A85F0AF1BD57A58FF"/>
          </w:pPr>
          <w:r w:rsidRPr="007A6AA1">
            <w:rPr>
              <w:rStyle w:val="PlaceholderText"/>
              <w:rFonts w:cstheme="minorHAnsi"/>
              <w:i/>
              <w:color w:val="FF0000"/>
            </w:rPr>
            <w:t>(insert title and full name of practitioner here)</w:t>
          </w:r>
        </w:p>
      </w:docPartBody>
    </w:docPart>
    <w:docPart>
      <w:docPartPr>
        <w:name w:val="E04BBDAF270849AF8D92539D3105E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EA35-0206-4E88-9D3E-95719B12D665}"/>
      </w:docPartPr>
      <w:docPartBody>
        <w:p w:rsidR="006E0AF1" w:rsidRDefault="00222E1B" w:rsidP="00222E1B">
          <w:pPr>
            <w:pStyle w:val="E04BBDAF270849AF8D92539D3105E3C1"/>
          </w:pPr>
          <w:r w:rsidRPr="00E80800">
            <w:rPr>
              <w:rStyle w:val="PlaceholderText"/>
            </w:rPr>
            <w:t>Click here to enter a date.</w:t>
          </w:r>
        </w:p>
      </w:docPartBody>
    </w:docPart>
    <w:docPart>
      <w:docPartPr>
        <w:name w:val="BF19C5AC1C164986966055950C178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46CE1-6D84-4A8D-942A-253A29D6A447}"/>
      </w:docPartPr>
      <w:docPartBody>
        <w:p w:rsidR="006E0AF1" w:rsidRDefault="00222E1B" w:rsidP="00222E1B">
          <w:pPr>
            <w:pStyle w:val="BF19C5AC1C164986966055950C1789A2"/>
          </w:pPr>
          <w:r w:rsidRPr="000F60E8">
            <w:rPr>
              <w:rFonts w:cstheme="minorHAnsi"/>
              <w:i/>
              <w:color w:val="FF0000"/>
            </w:rPr>
            <w:t>Condition</w:t>
          </w:r>
          <w:r>
            <w:rPr>
              <w:rFonts w:cstheme="minorHAnsi"/>
              <w:i/>
              <w:color w:val="FF0000"/>
            </w:rPr>
            <w:t>/restriction</w:t>
          </w:r>
          <w:r w:rsidRPr="000F60E8">
            <w:rPr>
              <w:rFonts w:cstheme="minorHAnsi"/>
              <w:i/>
              <w:color w:val="FF0000"/>
            </w:rPr>
            <w:t xml:space="preserve"> 1</w:t>
          </w:r>
        </w:p>
      </w:docPartBody>
    </w:docPart>
    <w:docPart>
      <w:docPartPr>
        <w:name w:val="288DE5CB04EC46E3A39A626FAE383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F420F-098A-43BA-B5D1-8C401E2B0816}"/>
      </w:docPartPr>
      <w:docPartBody>
        <w:p w:rsidR="006E0AF1" w:rsidRDefault="00222E1B" w:rsidP="00222E1B">
          <w:pPr>
            <w:pStyle w:val="288DE5CB04EC46E3A39A626FAE383A7E"/>
          </w:pPr>
          <w:r w:rsidRPr="000F60E8">
            <w:rPr>
              <w:rFonts w:cstheme="minorHAnsi"/>
              <w:i/>
              <w:color w:val="FF0000"/>
            </w:rPr>
            <w:t>Condition</w:t>
          </w:r>
          <w:r>
            <w:rPr>
              <w:rFonts w:cstheme="minorHAnsi"/>
              <w:i/>
              <w:color w:val="FF0000"/>
            </w:rPr>
            <w:t>/restriction</w:t>
          </w:r>
          <w:r w:rsidRPr="000F60E8">
            <w:rPr>
              <w:rFonts w:cstheme="minorHAnsi"/>
              <w:i/>
              <w:color w:val="FF0000"/>
            </w:rPr>
            <w:t xml:space="preserve"> 2</w:t>
          </w:r>
        </w:p>
      </w:docPartBody>
    </w:docPart>
    <w:docPart>
      <w:docPartPr>
        <w:name w:val="2D5030364D9442B7994077F2CC2BA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A8AFA-67C1-4A2A-A380-288801752549}"/>
      </w:docPartPr>
      <w:docPartBody>
        <w:p w:rsidR="006E0AF1" w:rsidRDefault="00222E1B" w:rsidP="00222E1B">
          <w:pPr>
            <w:pStyle w:val="2D5030364D9442B7994077F2CC2BAC23"/>
          </w:pPr>
          <w:r w:rsidRPr="000F60E8">
            <w:rPr>
              <w:rFonts w:cstheme="minorHAnsi"/>
              <w:i/>
              <w:color w:val="FF0000"/>
            </w:rPr>
            <w:t>Condition</w:t>
          </w:r>
          <w:r>
            <w:rPr>
              <w:rFonts w:cstheme="minorHAnsi"/>
              <w:i/>
              <w:color w:val="FF0000"/>
            </w:rPr>
            <w:t>/restriction</w:t>
          </w:r>
          <w:r w:rsidRPr="000F60E8">
            <w:rPr>
              <w:rFonts w:cstheme="minorHAnsi"/>
              <w:i/>
              <w:color w:val="FF0000"/>
            </w:rPr>
            <w:t xml:space="preserve"> 3</w:t>
          </w:r>
        </w:p>
      </w:docPartBody>
    </w:docPart>
    <w:docPart>
      <w:docPartPr>
        <w:name w:val="8DA717419BB24217A85EA0939AC36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823B9-2BF8-4349-A61D-830C5B6B5D84}"/>
      </w:docPartPr>
      <w:docPartBody>
        <w:p w:rsidR="006E0AF1" w:rsidRDefault="00222E1B" w:rsidP="00222E1B">
          <w:pPr>
            <w:pStyle w:val="8DA717419BB24217A85EA0939AC36194"/>
          </w:pPr>
          <w:r w:rsidRPr="000F60E8">
            <w:rPr>
              <w:rStyle w:val="PlaceholderText"/>
              <w:rFonts w:cstheme="minorHAnsi"/>
              <w:i/>
              <w:color w:val="FF0000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EC"/>
    <w:rsid w:val="001704EC"/>
    <w:rsid w:val="0020270C"/>
    <w:rsid w:val="00222E1B"/>
    <w:rsid w:val="004C74E3"/>
    <w:rsid w:val="006E0AF1"/>
    <w:rsid w:val="00F7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B32BBAC3E7465FB706BBB34E19CF02">
    <w:name w:val="B8B32BBAC3E7465FB706BBB34E19CF02"/>
  </w:style>
  <w:style w:type="paragraph" w:customStyle="1" w:styleId="F0A97F23FC6C4DB881D79859B2F66F44">
    <w:name w:val="F0A97F23FC6C4DB881D79859B2F66F44"/>
  </w:style>
  <w:style w:type="paragraph" w:customStyle="1" w:styleId="16DCEE085B7145EA96B46CB216C56E28">
    <w:name w:val="16DCEE085B7145EA96B46CB216C56E28"/>
  </w:style>
  <w:style w:type="paragraph" w:customStyle="1" w:styleId="C92AAD0730EC4032A97D64BD057F0BA7">
    <w:name w:val="C92AAD0730EC4032A97D64BD057F0BA7"/>
  </w:style>
  <w:style w:type="paragraph" w:customStyle="1" w:styleId="2FCC056A84B44CB69C46593B1537E407">
    <w:name w:val="2FCC056A84B44CB69C46593B1537E407"/>
  </w:style>
  <w:style w:type="paragraph" w:customStyle="1" w:styleId="7F0E0B7B815E4723B139615EA445278E">
    <w:name w:val="7F0E0B7B815E4723B139615EA445278E"/>
  </w:style>
  <w:style w:type="paragraph" w:customStyle="1" w:styleId="AE4953078AC04F07B04EE6A5B1C685DA">
    <w:name w:val="AE4953078AC04F07B04EE6A5B1C685DA"/>
  </w:style>
  <w:style w:type="character" w:styleId="PlaceholderText">
    <w:name w:val="Placeholder Text"/>
    <w:basedOn w:val="DefaultParagraphFont"/>
    <w:uiPriority w:val="99"/>
    <w:semiHidden/>
    <w:rsid w:val="00222E1B"/>
    <w:rPr>
      <w:color w:val="808080"/>
    </w:rPr>
  </w:style>
  <w:style w:type="paragraph" w:customStyle="1" w:styleId="3D0B05164BCE4EA5B2BC40C36EFC73B0">
    <w:name w:val="3D0B05164BCE4EA5B2BC40C36EFC73B0"/>
  </w:style>
  <w:style w:type="paragraph" w:customStyle="1" w:styleId="96998F0C0F014DBC90EBAD27084761F7">
    <w:name w:val="96998F0C0F014DBC90EBAD27084761F7"/>
  </w:style>
  <w:style w:type="paragraph" w:customStyle="1" w:styleId="67F97A419E0D41FBB9FE46BAB29BC27A">
    <w:name w:val="67F97A419E0D41FBB9FE46BAB29BC27A"/>
    <w:rsid w:val="001704EC"/>
  </w:style>
  <w:style w:type="paragraph" w:customStyle="1" w:styleId="B1A469CD14F24B5C84A13BC378FDED84">
    <w:name w:val="B1A469CD14F24B5C84A13BC378FDED84"/>
    <w:rsid w:val="001704EC"/>
  </w:style>
  <w:style w:type="paragraph" w:customStyle="1" w:styleId="75C1946F5C7443158B5D27835EC8E248">
    <w:name w:val="75C1946F5C7443158B5D27835EC8E248"/>
    <w:rsid w:val="001704EC"/>
  </w:style>
  <w:style w:type="paragraph" w:customStyle="1" w:styleId="3E396FB0E2164138A0B2CB6CEE460DB2">
    <w:name w:val="3E396FB0E2164138A0B2CB6CEE460DB2"/>
    <w:rsid w:val="001704EC"/>
  </w:style>
  <w:style w:type="paragraph" w:customStyle="1" w:styleId="B8408EDF7C294366844730D192A10512">
    <w:name w:val="B8408EDF7C294366844730D192A10512"/>
    <w:rsid w:val="0020270C"/>
  </w:style>
  <w:style w:type="paragraph" w:customStyle="1" w:styleId="E654B2B8F16B48E5B4B8330C19C5BC5A">
    <w:name w:val="E654B2B8F16B48E5B4B8330C19C5BC5A"/>
    <w:rsid w:val="0020270C"/>
  </w:style>
  <w:style w:type="paragraph" w:customStyle="1" w:styleId="1BC8B467529D483EA4C21E814A730833">
    <w:name w:val="1BC8B467529D483EA4C21E814A730833"/>
    <w:rsid w:val="0020270C"/>
  </w:style>
  <w:style w:type="paragraph" w:customStyle="1" w:styleId="6A87FB954B274F0CB3E91D8ADE70501E">
    <w:name w:val="6A87FB954B274F0CB3E91D8ADE70501E"/>
    <w:rsid w:val="0020270C"/>
  </w:style>
  <w:style w:type="paragraph" w:customStyle="1" w:styleId="93ECC3B62BEB4BD0893B0BF1A120458C">
    <w:name w:val="93ECC3B62BEB4BD0893B0BF1A120458C"/>
    <w:rsid w:val="0020270C"/>
  </w:style>
  <w:style w:type="paragraph" w:customStyle="1" w:styleId="41687815F81C4D50ACA99AF9EC148E76">
    <w:name w:val="41687815F81C4D50ACA99AF9EC148E76"/>
    <w:rsid w:val="0020270C"/>
  </w:style>
  <w:style w:type="paragraph" w:customStyle="1" w:styleId="AB41C28D5B7A4E96A25E5EAFA5613BC8">
    <w:name w:val="AB41C28D5B7A4E96A25E5EAFA5613BC8"/>
    <w:rsid w:val="0020270C"/>
  </w:style>
  <w:style w:type="paragraph" w:customStyle="1" w:styleId="C5801B01E80D4BE49D51E1AEFF617911">
    <w:name w:val="C5801B01E80D4BE49D51E1AEFF617911"/>
    <w:rsid w:val="0020270C"/>
  </w:style>
  <w:style w:type="paragraph" w:customStyle="1" w:styleId="BE0BAB2F0C76450FA4D8BBCC2E034184">
    <w:name w:val="BE0BAB2F0C76450FA4D8BBCC2E034184"/>
    <w:rsid w:val="0020270C"/>
  </w:style>
  <w:style w:type="paragraph" w:customStyle="1" w:styleId="9F9B324639D64EA59CDE504E3332560C">
    <w:name w:val="9F9B324639D64EA59CDE504E3332560C"/>
    <w:rsid w:val="0020270C"/>
  </w:style>
  <w:style w:type="paragraph" w:customStyle="1" w:styleId="5762904759E946CF85DE56DDB06245CB">
    <w:name w:val="5762904759E946CF85DE56DDB06245CB"/>
    <w:rsid w:val="0020270C"/>
  </w:style>
  <w:style w:type="paragraph" w:customStyle="1" w:styleId="C12D288D5B2A4860BBBE2F06155AF426">
    <w:name w:val="C12D288D5B2A4860BBBE2F06155AF426"/>
    <w:rsid w:val="0020270C"/>
  </w:style>
  <w:style w:type="paragraph" w:customStyle="1" w:styleId="C14B3A3A2BF44F5D81590A90A61FA500">
    <w:name w:val="C14B3A3A2BF44F5D81590A90A61FA500"/>
    <w:rsid w:val="0020270C"/>
  </w:style>
  <w:style w:type="paragraph" w:customStyle="1" w:styleId="6E2A8E34867B4A0AA0B52166E234EEB8">
    <w:name w:val="6E2A8E34867B4A0AA0B52166E234EEB8"/>
    <w:rsid w:val="0020270C"/>
  </w:style>
  <w:style w:type="paragraph" w:customStyle="1" w:styleId="0BC42F6C9B4842A3BF22B79BF80E2E69">
    <w:name w:val="0BC42F6C9B4842A3BF22B79BF80E2E69"/>
    <w:rsid w:val="0020270C"/>
  </w:style>
  <w:style w:type="paragraph" w:customStyle="1" w:styleId="2C3E33B3E99E4B99AC5EAB40BF965F0E">
    <w:name w:val="2C3E33B3E99E4B99AC5EAB40BF965F0E"/>
    <w:rsid w:val="0020270C"/>
  </w:style>
  <w:style w:type="paragraph" w:customStyle="1" w:styleId="86AE91FC8523440DB4777CD6B41CC451">
    <w:name w:val="86AE91FC8523440DB4777CD6B41CC451"/>
    <w:rsid w:val="0020270C"/>
  </w:style>
  <w:style w:type="paragraph" w:customStyle="1" w:styleId="BA06307CCBA94FC49D9EC07F5ED03171">
    <w:name w:val="BA06307CCBA94FC49D9EC07F5ED03171"/>
    <w:rsid w:val="0020270C"/>
  </w:style>
  <w:style w:type="paragraph" w:customStyle="1" w:styleId="BF1175852A8B4C8E9BEC55102B506E82">
    <w:name w:val="BF1175852A8B4C8E9BEC55102B506E82"/>
    <w:rsid w:val="0020270C"/>
  </w:style>
  <w:style w:type="paragraph" w:customStyle="1" w:styleId="489B9B5F2D9E48F288B4DF771B54DD4F">
    <w:name w:val="489B9B5F2D9E48F288B4DF771B54DD4F"/>
    <w:rsid w:val="0020270C"/>
  </w:style>
  <w:style w:type="paragraph" w:customStyle="1" w:styleId="362727C426694214A45A9B542935AE4C">
    <w:name w:val="362727C426694214A45A9B542935AE4C"/>
    <w:rsid w:val="0020270C"/>
  </w:style>
  <w:style w:type="paragraph" w:customStyle="1" w:styleId="E2EE9583D5064BD89D3FC0AFB97D0EF0">
    <w:name w:val="E2EE9583D5064BD89D3FC0AFB97D0EF0"/>
    <w:rsid w:val="0020270C"/>
  </w:style>
  <w:style w:type="paragraph" w:customStyle="1" w:styleId="FF8A063B09BD4E148D019D8A010F59C3">
    <w:name w:val="FF8A063B09BD4E148D019D8A010F59C3"/>
    <w:rsid w:val="0020270C"/>
  </w:style>
  <w:style w:type="paragraph" w:customStyle="1" w:styleId="09FB6FB44EF54A239BA9369E4A39F442">
    <w:name w:val="09FB6FB44EF54A239BA9369E4A39F442"/>
    <w:rsid w:val="0020270C"/>
  </w:style>
  <w:style w:type="paragraph" w:customStyle="1" w:styleId="C5B1F654524141BC82CB46FB4015A901">
    <w:name w:val="C5B1F654524141BC82CB46FB4015A901"/>
    <w:rsid w:val="0020270C"/>
  </w:style>
  <w:style w:type="paragraph" w:customStyle="1" w:styleId="28012C76EBF04708A32C7568B2BB98C8">
    <w:name w:val="28012C76EBF04708A32C7568B2BB98C8"/>
    <w:rsid w:val="0020270C"/>
  </w:style>
  <w:style w:type="paragraph" w:customStyle="1" w:styleId="F88F2F763CFD4ECABE82827A79525832">
    <w:name w:val="F88F2F763CFD4ECABE82827A79525832"/>
    <w:rsid w:val="0020270C"/>
  </w:style>
  <w:style w:type="paragraph" w:customStyle="1" w:styleId="BB41A067287E4E6D82FE3A5DEDAC8443">
    <w:name w:val="BB41A067287E4E6D82FE3A5DEDAC8443"/>
    <w:rsid w:val="0020270C"/>
  </w:style>
  <w:style w:type="paragraph" w:customStyle="1" w:styleId="F2693861B5DB4D27AFFFDEE471BB7EAE">
    <w:name w:val="F2693861B5DB4D27AFFFDEE471BB7EAE"/>
    <w:rsid w:val="0020270C"/>
  </w:style>
  <w:style w:type="paragraph" w:customStyle="1" w:styleId="1CE36668B38441F3B4E31CE5094B15D6">
    <w:name w:val="1CE36668B38441F3B4E31CE5094B15D6"/>
    <w:rsid w:val="0020270C"/>
  </w:style>
  <w:style w:type="paragraph" w:customStyle="1" w:styleId="22F2E6C26EF9458EA1DBFE27E1618E4F">
    <w:name w:val="22F2E6C26EF9458EA1DBFE27E1618E4F"/>
    <w:rsid w:val="0020270C"/>
  </w:style>
  <w:style w:type="paragraph" w:customStyle="1" w:styleId="8DC2BEE376284D4480E3DFADEB3D4E40">
    <w:name w:val="8DC2BEE376284D4480E3DFADEB3D4E40"/>
    <w:rsid w:val="0020270C"/>
  </w:style>
  <w:style w:type="paragraph" w:customStyle="1" w:styleId="F0DBA94A3A45418BBC1D28AC0524B46F">
    <w:name w:val="F0DBA94A3A45418BBC1D28AC0524B46F"/>
    <w:rsid w:val="0020270C"/>
  </w:style>
  <w:style w:type="paragraph" w:customStyle="1" w:styleId="7CDD105DCC0D429097790BCAD6CDF0AB">
    <w:name w:val="7CDD105DCC0D429097790BCAD6CDF0AB"/>
    <w:rsid w:val="0020270C"/>
  </w:style>
  <w:style w:type="paragraph" w:customStyle="1" w:styleId="7F22789C261B4A18BCC9495A55FB44E5">
    <w:name w:val="7F22789C261B4A18BCC9495A55FB44E5"/>
    <w:rsid w:val="0020270C"/>
  </w:style>
  <w:style w:type="paragraph" w:customStyle="1" w:styleId="40892D836D284C57A8E56205166F1AA9">
    <w:name w:val="40892D836D284C57A8E56205166F1AA9"/>
    <w:rsid w:val="0020270C"/>
  </w:style>
  <w:style w:type="paragraph" w:customStyle="1" w:styleId="5F7F040BDE034E58A13A62937B86C5D2">
    <w:name w:val="5F7F040BDE034E58A13A62937B86C5D2"/>
    <w:rsid w:val="0020270C"/>
  </w:style>
  <w:style w:type="paragraph" w:customStyle="1" w:styleId="9073DA43A5B343E3AB5B81EFDC9EC978">
    <w:name w:val="9073DA43A5B343E3AB5B81EFDC9EC978"/>
    <w:rsid w:val="0020270C"/>
  </w:style>
  <w:style w:type="paragraph" w:customStyle="1" w:styleId="B4AA9D49B2044CBDB99EA9F76B4C0533">
    <w:name w:val="B4AA9D49B2044CBDB99EA9F76B4C0533"/>
    <w:rsid w:val="0020270C"/>
  </w:style>
  <w:style w:type="paragraph" w:customStyle="1" w:styleId="1E33D9E23A844DBBA858179CA741CEC1">
    <w:name w:val="1E33D9E23A844DBBA858179CA741CEC1"/>
    <w:rsid w:val="0020270C"/>
  </w:style>
  <w:style w:type="paragraph" w:customStyle="1" w:styleId="E516E23EFC3B42C592E234AABA8D567A">
    <w:name w:val="E516E23EFC3B42C592E234AABA8D567A"/>
    <w:rsid w:val="0020270C"/>
  </w:style>
  <w:style w:type="paragraph" w:customStyle="1" w:styleId="2F73BF1E53714A16820B5A63B839C4E8">
    <w:name w:val="2F73BF1E53714A16820B5A63B839C4E8"/>
    <w:rsid w:val="0020270C"/>
  </w:style>
  <w:style w:type="paragraph" w:customStyle="1" w:styleId="43FFE0A88304476D83679C320E2E5F64">
    <w:name w:val="43FFE0A88304476D83679C320E2E5F64"/>
    <w:rsid w:val="0020270C"/>
  </w:style>
  <w:style w:type="paragraph" w:customStyle="1" w:styleId="236F210E3EED4950AE1846CC42416409">
    <w:name w:val="236F210E3EED4950AE1846CC42416409"/>
    <w:rsid w:val="00F72100"/>
  </w:style>
  <w:style w:type="paragraph" w:customStyle="1" w:styleId="0850687AD3CA4CC98135CF509D0307EC">
    <w:name w:val="0850687AD3CA4CC98135CF509D0307EC"/>
    <w:rsid w:val="00F72100"/>
  </w:style>
  <w:style w:type="paragraph" w:customStyle="1" w:styleId="49B60E6393B94FA8A96239FD3E15A165">
    <w:name w:val="49B60E6393B94FA8A96239FD3E15A165"/>
    <w:rsid w:val="00F72100"/>
  </w:style>
  <w:style w:type="paragraph" w:customStyle="1" w:styleId="5FCA0400BD7048F5853BD193FCCF7280">
    <w:name w:val="5FCA0400BD7048F5853BD193FCCF7280"/>
    <w:rsid w:val="00F72100"/>
  </w:style>
  <w:style w:type="paragraph" w:customStyle="1" w:styleId="C17ED9C75CAB40C4BB8ECAA5EBA252E8">
    <w:name w:val="C17ED9C75CAB40C4BB8ECAA5EBA252E8"/>
    <w:rsid w:val="00F72100"/>
  </w:style>
  <w:style w:type="paragraph" w:customStyle="1" w:styleId="73A3EDE0FFC1499C9404A7834BDFBBE3">
    <w:name w:val="73A3EDE0FFC1499C9404A7834BDFBBE3"/>
    <w:rsid w:val="00F72100"/>
  </w:style>
  <w:style w:type="paragraph" w:customStyle="1" w:styleId="CC36BB6CBCF646DF9E2220CE7B5A38F7">
    <w:name w:val="CC36BB6CBCF646DF9E2220CE7B5A38F7"/>
    <w:rsid w:val="00F72100"/>
  </w:style>
  <w:style w:type="paragraph" w:customStyle="1" w:styleId="3FC19DE28BBB4003AD7FF50B8A75EDCD">
    <w:name w:val="3FC19DE28BBB4003AD7FF50B8A75EDCD"/>
    <w:rsid w:val="00222E1B"/>
  </w:style>
  <w:style w:type="paragraph" w:customStyle="1" w:styleId="144A46689E984290B1F54B37318AE6BD">
    <w:name w:val="144A46689E984290B1F54B37318AE6BD"/>
    <w:rsid w:val="00222E1B"/>
  </w:style>
  <w:style w:type="paragraph" w:customStyle="1" w:styleId="8D8531DB28394D5E85F8C01FE37D59AE">
    <w:name w:val="8D8531DB28394D5E85F8C01FE37D59AE"/>
    <w:rsid w:val="00222E1B"/>
  </w:style>
  <w:style w:type="paragraph" w:customStyle="1" w:styleId="A09FD1B97EB8459D87A979C7810F9D25">
    <w:name w:val="A09FD1B97EB8459D87A979C7810F9D25"/>
    <w:rsid w:val="00222E1B"/>
  </w:style>
  <w:style w:type="paragraph" w:customStyle="1" w:styleId="4F9A615B876C42FA96642CBCC600D77E">
    <w:name w:val="4F9A615B876C42FA96642CBCC600D77E"/>
    <w:rsid w:val="00222E1B"/>
  </w:style>
  <w:style w:type="paragraph" w:customStyle="1" w:styleId="9D11D88D2D694DF5AC43374A459DCEB0">
    <w:name w:val="9D11D88D2D694DF5AC43374A459DCEB0"/>
    <w:rsid w:val="00222E1B"/>
  </w:style>
  <w:style w:type="paragraph" w:customStyle="1" w:styleId="E299782998F14B14AE73DA349A6E1786">
    <w:name w:val="E299782998F14B14AE73DA349A6E1786"/>
    <w:rsid w:val="00222E1B"/>
  </w:style>
  <w:style w:type="paragraph" w:customStyle="1" w:styleId="1DDE43DD910744F2B7F06A5437D07DD0">
    <w:name w:val="1DDE43DD910744F2B7F06A5437D07DD0"/>
    <w:rsid w:val="00222E1B"/>
  </w:style>
  <w:style w:type="paragraph" w:customStyle="1" w:styleId="4D3D951973174935910743E17FD213A1">
    <w:name w:val="4D3D951973174935910743E17FD213A1"/>
    <w:rsid w:val="00222E1B"/>
  </w:style>
  <w:style w:type="paragraph" w:customStyle="1" w:styleId="0105B57B973848B49E4687E391D32C15">
    <w:name w:val="0105B57B973848B49E4687E391D32C15"/>
    <w:rsid w:val="00222E1B"/>
  </w:style>
  <w:style w:type="paragraph" w:customStyle="1" w:styleId="62E92047BF874BCA8F93FB7992881501">
    <w:name w:val="62E92047BF874BCA8F93FB7992881501"/>
    <w:rsid w:val="00222E1B"/>
  </w:style>
  <w:style w:type="paragraph" w:customStyle="1" w:styleId="ED0F1A097619482AA4905B352E4B9078">
    <w:name w:val="ED0F1A097619482AA4905B352E4B9078"/>
    <w:rsid w:val="00222E1B"/>
  </w:style>
  <w:style w:type="paragraph" w:customStyle="1" w:styleId="4E920F4A672E40F1BA22FFC103D587A9">
    <w:name w:val="4E920F4A672E40F1BA22FFC103D587A9"/>
    <w:rsid w:val="00222E1B"/>
  </w:style>
  <w:style w:type="paragraph" w:customStyle="1" w:styleId="42099E8535114468BC54417070F70C59">
    <w:name w:val="42099E8535114468BC54417070F70C59"/>
    <w:rsid w:val="00222E1B"/>
  </w:style>
  <w:style w:type="paragraph" w:customStyle="1" w:styleId="56148785566947E8A73C8DBE0020C13B">
    <w:name w:val="56148785566947E8A73C8DBE0020C13B"/>
    <w:rsid w:val="00222E1B"/>
  </w:style>
  <w:style w:type="paragraph" w:customStyle="1" w:styleId="69C7FA031ACB4B7DBCDA259BED6B7FE8">
    <w:name w:val="69C7FA031ACB4B7DBCDA259BED6B7FE8"/>
    <w:rsid w:val="00222E1B"/>
  </w:style>
  <w:style w:type="paragraph" w:customStyle="1" w:styleId="D5A7C16326E1442F954A9AFA17839A27">
    <w:name w:val="D5A7C16326E1442F954A9AFA17839A27"/>
    <w:rsid w:val="00222E1B"/>
  </w:style>
  <w:style w:type="paragraph" w:customStyle="1" w:styleId="213E108D227A40ABAB9A71FE2753E722">
    <w:name w:val="213E108D227A40ABAB9A71FE2753E722"/>
    <w:rsid w:val="00222E1B"/>
  </w:style>
  <w:style w:type="paragraph" w:customStyle="1" w:styleId="0BE066E158B94C6CBB18840B14A34D2D">
    <w:name w:val="0BE066E158B94C6CBB18840B14A34D2D"/>
    <w:rsid w:val="00222E1B"/>
  </w:style>
  <w:style w:type="paragraph" w:customStyle="1" w:styleId="3F90B7E81E874C95A6B3B2B3765FDAB3">
    <w:name w:val="3F90B7E81E874C95A6B3B2B3765FDAB3"/>
    <w:rsid w:val="00222E1B"/>
  </w:style>
  <w:style w:type="paragraph" w:customStyle="1" w:styleId="685F86F921DF4173A434A8116885366E">
    <w:name w:val="685F86F921DF4173A434A8116885366E"/>
    <w:rsid w:val="00222E1B"/>
  </w:style>
  <w:style w:type="paragraph" w:customStyle="1" w:styleId="1DDA3616789A464EABA2FB617CA1E062">
    <w:name w:val="1DDA3616789A464EABA2FB617CA1E062"/>
    <w:rsid w:val="00222E1B"/>
  </w:style>
  <w:style w:type="paragraph" w:customStyle="1" w:styleId="AEC73B80116D42958825EECE5ABAADB1">
    <w:name w:val="AEC73B80116D42958825EECE5ABAADB1"/>
    <w:rsid w:val="00222E1B"/>
  </w:style>
  <w:style w:type="paragraph" w:customStyle="1" w:styleId="AD5CF951FE534E819C98617BBF5EA060">
    <w:name w:val="AD5CF951FE534E819C98617BBF5EA060"/>
    <w:rsid w:val="00222E1B"/>
  </w:style>
  <w:style w:type="paragraph" w:customStyle="1" w:styleId="9F6CC6944FC8411B93379D5CE7C88B6B">
    <w:name w:val="9F6CC6944FC8411B93379D5CE7C88B6B"/>
    <w:rsid w:val="00222E1B"/>
  </w:style>
  <w:style w:type="paragraph" w:customStyle="1" w:styleId="169F5A55ADA645768AEF7B84C89AF3D0">
    <w:name w:val="169F5A55ADA645768AEF7B84C89AF3D0"/>
    <w:rsid w:val="00222E1B"/>
  </w:style>
  <w:style w:type="paragraph" w:customStyle="1" w:styleId="7B32988BEFF64898BC11925D6601C958">
    <w:name w:val="7B32988BEFF64898BC11925D6601C958"/>
    <w:rsid w:val="00222E1B"/>
  </w:style>
  <w:style w:type="paragraph" w:customStyle="1" w:styleId="FB3FFC060069491DB6BF0FC36385E4BF">
    <w:name w:val="FB3FFC060069491DB6BF0FC36385E4BF"/>
    <w:rsid w:val="00222E1B"/>
  </w:style>
  <w:style w:type="paragraph" w:customStyle="1" w:styleId="90EBF145CBA64009BF983B8443CA2B6F">
    <w:name w:val="90EBF145CBA64009BF983B8443CA2B6F"/>
    <w:rsid w:val="00222E1B"/>
  </w:style>
  <w:style w:type="paragraph" w:customStyle="1" w:styleId="BCAC1B3530BF4451855F75CCEAC16F33">
    <w:name w:val="BCAC1B3530BF4451855F75CCEAC16F33"/>
    <w:rsid w:val="00222E1B"/>
  </w:style>
  <w:style w:type="paragraph" w:customStyle="1" w:styleId="5EBDFEA80F73484F82AA7A5DE65CD2A4">
    <w:name w:val="5EBDFEA80F73484F82AA7A5DE65CD2A4"/>
    <w:rsid w:val="00222E1B"/>
  </w:style>
  <w:style w:type="paragraph" w:customStyle="1" w:styleId="1912369BC99B4CC89154E44549368236">
    <w:name w:val="1912369BC99B4CC89154E44549368236"/>
    <w:rsid w:val="00222E1B"/>
  </w:style>
  <w:style w:type="paragraph" w:customStyle="1" w:styleId="8D32C5904A59432AB1549E638DD02481">
    <w:name w:val="8D32C5904A59432AB1549E638DD02481"/>
    <w:rsid w:val="00222E1B"/>
  </w:style>
  <w:style w:type="paragraph" w:customStyle="1" w:styleId="CE380896322F4CADABCEDDD9085D06B4">
    <w:name w:val="CE380896322F4CADABCEDDD9085D06B4"/>
    <w:rsid w:val="00222E1B"/>
  </w:style>
  <w:style w:type="paragraph" w:customStyle="1" w:styleId="6E9B2F9E7BF845DE9E0DBC6D6ECA438F">
    <w:name w:val="6E9B2F9E7BF845DE9E0DBC6D6ECA438F"/>
    <w:rsid w:val="00222E1B"/>
  </w:style>
  <w:style w:type="paragraph" w:customStyle="1" w:styleId="C297F873E1374AD6A2EAF55542C2DDB5">
    <w:name w:val="C297F873E1374AD6A2EAF55542C2DDB5"/>
    <w:rsid w:val="00222E1B"/>
  </w:style>
  <w:style w:type="paragraph" w:customStyle="1" w:styleId="1C1E9B6E95B34D1989697F25D7ADD18F">
    <w:name w:val="1C1E9B6E95B34D1989697F25D7ADD18F"/>
    <w:rsid w:val="00222E1B"/>
  </w:style>
  <w:style w:type="paragraph" w:customStyle="1" w:styleId="8581D1C567BC42AAB7F4762039F8057A">
    <w:name w:val="8581D1C567BC42AAB7F4762039F8057A"/>
    <w:rsid w:val="00222E1B"/>
  </w:style>
  <w:style w:type="paragraph" w:customStyle="1" w:styleId="1CE8B09D5E414173947A856B14BF20EB">
    <w:name w:val="1CE8B09D5E414173947A856B14BF20EB"/>
    <w:rsid w:val="00222E1B"/>
  </w:style>
  <w:style w:type="paragraph" w:customStyle="1" w:styleId="61FE60AB6E464325903B041D91FEACCB">
    <w:name w:val="61FE60AB6E464325903B041D91FEACCB"/>
    <w:rsid w:val="00222E1B"/>
  </w:style>
  <w:style w:type="paragraph" w:customStyle="1" w:styleId="A04DC387EB4540F9B9C4B7D39EDF76DB">
    <w:name w:val="A04DC387EB4540F9B9C4B7D39EDF76DB"/>
    <w:rsid w:val="00222E1B"/>
  </w:style>
  <w:style w:type="paragraph" w:customStyle="1" w:styleId="15AF17AD50494E5A85F0AF1BD57A58FF">
    <w:name w:val="15AF17AD50494E5A85F0AF1BD57A58FF"/>
    <w:rsid w:val="00222E1B"/>
  </w:style>
  <w:style w:type="paragraph" w:customStyle="1" w:styleId="E04BBDAF270849AF8D92539D3105E3C1">
    <w:name w:val="E04BBDAF270849AF8D92539D3105E3C1"/>
    <w:rsid w:val="00222E1B"/>
  </w:style>
  <w:style w:type="paragraph" w:customStyle="1" w:styleId="BF19C5AC1C164986966055950C1789A2">
    <w:name w:val="BF19C5AC1C164986966055950C1789A2"/>
    <w:rsid w:val="00222E1B"/>
  </w:style>
  <w:style w:type="paragraph" w:customStyle="1" w:styleId="288DE5CB04EC46E3A39A626FAE383A7E">
    <w:name w:val="288DE5CB04EC46E3A39A626FAE383A7E"/>
    <w:rsid w:val="00222E1B"/>
  </w:style>
  <w:style w:type="paragraph" w:customStyle="1" w:styleId="2D5030364D9442B7994077F2CC2BAC23">
    <w:name w:val="2D5030364D9442B7994077F2CC2BAC23"/>
    <w:rsid w:val="00222E1B"/>
  </w:style>
  <w:style w:type="paragraph" w:customStyle="1" w:styleId="8DA717419BB24217A85EA0939AC36194">
    <w:name w:val="8DA717419BB24217A85EA0939AC36194"/>
    <w:rsid w:val="00222E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920A31-96DD-493E-92BC-CA742494409E}">
  <ds:schemaRefs>
    <ds:schemaRef ds:uri="http://purl.org/dc/elements/1.1/"/>
    <ds:schemaRef ds:uri="http://schemas.microsoft.com/office/2006/metadata/properties"/>
    <ds:schemaRef ds:uri="http://purl.org/dc/terms/"/>
    <ds:schemaRef ds:uri="fe7c3c81-7d1f-4b02-8b5d-4fbfbafc3a9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017db9f6-3dd6-4499-b3b8-83b404551130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51F1C65-0972-4F01-903E-05DA2C17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1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practice staff</vt:lpstr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Practitioner acknowledgement</dc:title>
  <dc:subject/>
  <dc:creator>Joyclyn Vincent</dc:creator>
  <cp:keywords/>
  <dc:description/>
  <cp:lastModifiedBy>Catherine Rogers</cp:lastModifiedBy>
  <cp:revision>2</cp:revision>
  <dcterms:created xsi:type="dcterms:W3CDTF">2020-12-09T00:49:00Z</dcterms:created>
  <dcterms:modified xsi:type="dcterms:W3CDTF">2020-12-09T00:49:00Z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