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51B69" w14:textId="77777777" w:rsidR="000D463B" w:rsidRDefault="000D463B" w:rsidP="000D463B">
      <w:pPr>
        <w:pStyle w:val="BodyText"/>
      </w:pPr>
      <w:r>
        <w:t xml:space="preserve">I, </w:t>
      </w:r>
      <w:sdt>
        <w:sdtPr>
          <w:id w:val="2493087"/>
          <w:placeholder>
            <w:docPart w:val="B31DDC6A7BAB49249EF65AE69BD824ED"/>
          </w:placeholder>
          <w:showingPlcHdr/>
        </w:sdtPr>
        <w:sdtEndPr/>
        <w:sdtContent>
          <w:r w:rsidRPr="002C5FE2">
            <w:rPr>
              <w:rStyle w:val="PlaceholderText"/>
              <w:i/>
              <w:color w:val="FF0000"/>
            </w:rPr>
            <w:t>(insert title and full name of practitioner here)</w:t>
          </w:r>
        </w:sdtContent>
      </w:sdt>
      <w:r>
        <w:t xml:space="preserve">, am currently subject to conditions on my registration and/or restrictions on my right to practice imposed by the Health Ombudsman, as outlined in my </w:t>
      </w:r>
      <w:r w:rsidRPr="00DE57E4">
        <w:rPr>
          <w:i/>
          <w:color w:val="FF0000"/>
        </w:rPr>
        <w:t>(tick and complete applicable option/s)</w:t>
      </w:r>
      <w:r>
        <w:t>:</w:t>
      </w:r>
    </w:p>
    <w:p w14:paraId="4CA9710C" w14:textId="77777777" w:rsidR="000D463B" w:rsidRDefault="0027772C" w:rsidP="000D463B">
      <w:pPr>
        <w:pStyle w:val="BodyText"/>
      </w:pPr>
      <w:sdt>
        <w:sdtPr>
          <w:id w:val="425387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63B">
            <w:rPr>
              <w:rFonts w:ascii="MS Gothic" w:eastAsia="MS Gothic" w:hAnsi="MS Gothic" w:hint="eastAsia"/>
            </w:rPr>
            <w:t>☐</w:t>
          </w:r>
        </w:sdtContent>
      </w:sdt>
      <w:r w:rsidR="000D463B">
        <w:t xml:space="preserve"> schedule of conditions, effective from </w:t>
      </w:r>
      <w:sdt>
        <w:sdtPr>
          <w:rPr>
            <w:i/>
            <w:color w:val="FF0000"/>
          </w:rPr>
          <w:id w:val="1014502497"/>
          <w:placeholder>
            <w:docPart w:val="306087E9EFEB493CA942DD87DBF222EE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0D463B" w:rsidRPr="00DE57E4">
            <w:rPr>
              <w:i/>
              <w:color w:val="FF0000"/>
            </w:rPr>
            <w:t>(insert date conditions came into effect here)</w:t>
          </w:r>
        </w:sdtContent>
      </w:sdt>
    </w:p>
    <w:p w14:paraId="1B62B466" w14:textId="77777777" w:rsidR="000D463B" w:rsidRDefault="0027772C" w:rsidP="000D463B">
      <w:pPr>
        <w:pStyle w:val="BodyText"/>
      </w:pPr>
      <w:sdt>
        <w:sdtPr>
          <w:id w:val="-291363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63B">
            <w:rPr>
              <w:rFonts w:ascii="MS Gothic" w:eastAsia="MS Gothic" w:hAnsi="MS Gothic" w:hint="eastAsia"/>
            </w:rPr>
            <w:t>☐</w:t>
          </w:r>
        </w:sdtContent>
      </w:sdt>
      <w:r w:rsidR="000D463B">
        <w:t xml:space="preserve"> schedule of restrictions, effective from </w:t>
      </w:r>
      <w:sdt>
        <w:sdtPr>
          <w:rPr>
            <w:i/>
            <w:color w:val="FF0000"/>
          </w:rPr>
          <w:id w:val="-1355421075"/>
          <w:placeholder>
            <w:docPart w:val="306087E9EFEB493CA942DD87DBF222EE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0D463B" w:rsidRPr="00DE57E4">
            <w:rPr>
              <w:i/>
              <w:color w:val="FF0000"/>
            </w:rPr>
            <w:t>(insert date restrictions came into effect here)</w:t>
          </w:r>
        </w:sdtContent>
      </w:sdt>
      <w:r w:rsidR="000D463B">
        <w:t>.</w:t>
      </w:r>
    </w:p>
    <w:p w14:paraId="34AF7B22" w14:textId="77777777" w:rsidR="000D463B" w:rsidRDefault="000D463B" w:rsidP="000D463B">
      <w:pPr>
        <w:pStyle w:val="BodyText"/>
      </w:pPr>
      <w:r>
        <w:t>For the purposes of monitoring my compliance with my schedule of conditions and/or schedule of restrictions, I authorise the Office of the Health Ombudsman to inspect, take or copy patient clinical records, log books, appointment diaries and/or patient log reports of my patients, at my expense, and at such reasonable time or times as the Health Ombudsman shall determine to ensure compliance with the conditions and/or restrictions.</w:t>
      </w:r>
    </w:p>
    <w:p w14:paraId="4B13852B" w14:textId="77777777" w:rsidR="000D463B" w:rsidRDefault="000D463B" w:rsidP="000D463B">
      <w:pPr>
        <w:pStyle w:val="Heading2"/>
      </w:pPr>
      <w:r>
        <w:t>Acknowledgement</w:t>
      </w:r>
      <w:r>
        <w:br/>
      </w:r>
    </w:p>
    <w:p w14:paraId="46E896D7" w14:textId="77777777" w:rsidR="000D463B" w:rsidRDefault="000D463B" w:rsidP="000D463B">
      <w:pPr>
        <w:pStyle w:val="BodyText"/>
        <w:ind w:left="4820" w:hanging="4820"/>
      </w:pPr>
      <w:r>
        <w:t>Signature:</w:t>
      </w:r>
      <w:r>
        <w:tab/>
        <w:t xml:space="preserve">Date: </w:t>
      </w:r>
      <w:sdt>
        <w:sdtPr>
          <w:id w:val="-1992248354"/>
          <w:placeholder>
            <w:docPart w:val="CE684BD37E8447B28855E662C385B715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78407A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p w14:paraId="18102D34" w14:textId="77777777" w:rsidR="000D463B" w:rsidRDefault="000D463B" w:rsidP="000D463B">
      <w:pPr>
        <w:pStyle w:val="BodyText"/>
      </w:pPr>
    </w:p>
    <w:p w14:paraId="63EF963D" w14:textId="467BD7BC" w:rsidR="000D463B" w:rsidRDefault="000D463B" w:rsidP="000D463B">
      <w:pPr>
        <w:pStyle w:val="BodyText"/>
      </w:pPr>
      <w:r>
        <w:t>Please return this form to the Office of the Health Ombudsman.</w:t>
      </w:r>
    </w:p>
    <w:p w14:paraId="5776F1DB" w14:textId="5ADA40B8" w:rsidR="006B2386" w:rsidRPr="00AE21CF" w:rsidRDefault="0039370F" w:rsidP="004470B4">
      <w:pPr>
        <w:pStyle w:val="BodyText"/>
        <w:spacing w:before="0" w:after="0"/>
        <w:ind w:left="4820" w:hanging="4820"/>
      </w:pPr>
      <w:r w:rsidRPr="00620D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9A6C6" wp14:editId="5D568286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969260" cy="1562100"/>
                <wp:effectExtent l="0" t="0" r="2540" b="0"/>
                <wp:wrapNone/>
                <wp:docPr id="6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562100"/>
                        </a:xfrm>
                        <a:custGeom>
                          <a:avLst/>
                          <a:gdLst>
                            <a:gd name="connsiteX0" fmla="*/ 0 w 5807034"/>
                            <a:gd name="connsiteY0" fmla="*/ 423562 h 2541319"/>
                            <a:gd name="connsiteX1" fmla="*/ 423562 w 5807034"/>
                            <a:gd name="connsiteY1" fmla="*/ 0 h 2541319"/>
                            <a:gd name="connsiteX2" fmla="*/ 5383472 w 5807034"/>
                            <a:gd name="connsiteY2" fmla="*/ 0 h 2541319"/>
                            <a:gd name="connsiteX3" fmla="*/ 5807034 w 5807034"/>
                            <a:gd name="connsiteY3" fmla="*/ 423562 h 2541319"/>
                            <a:gd name="connsiteX4" fmla="*/ 5807034 w 5807034"/>
                            <a:gd name="connsiteY4" fmla="*/ 2117757 h 2541319"/>
                            <a:gd name="connsiteX5" fmla="*/ 5383472 w 5807034"/>
                            <a:gd name="connsiteY5" fmla="*/ 2541319 h 2541319"/>
                            <a:gd name="connsiteX6" fmla="*/ 423562 w 5807034"/>
                            <a:gd name="connsiteY6" fmla="*/ 2541319 h 2541319"/>
                            <a:gd name="connsiteX7" fmla="*/ 0 w 5807034"/>
                            <a:gd name="connsiteY7" fmla="*/ 2117757 h 2541319"/>
                            <a:gd name="connsiteX8" fmla="*/ 0 w 5807034"/>
                            <a:gd name="connsiteY8" fmla="*/ 423562 h 2541319"/>
                            <a:gd name="connsiteX0" fmla="*/ 0 w 5807034"/>
                            <a:gd name="connsiteY0" fmla="*/ 42356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423562 h 2541319"/>
                            <a:gd name="connsiteX0" fmla="*/ 0 w 5807034"/>
                            <a:gd name="connsiteY0" fmla="*/ 165524 h 2675174"/>
                            <a:gd name="connsiteX1" fmla="*/ 5383472 w 5807034"/>
                            <a:gd name="connsiteY1" fmla="*/ 133855 h 2675174"/>
                            <a:gd name="connsiteX2" fmla="*/ 5807034 w 5807034"/>
                            <a:gd name="connsiteY2" fmla="*/ 557417 h 2675174"/>
                            <a:gd name="connsiteX3" fmla="*/ 5807034 w 5807034"/>
                            <a:gd name="connsiteY3" fmla="*/ 2251612 h 2675174"/>
                            <a:gd name="connsiteX4" fmla="*/ 5383472 w 5807034"/>
                            <a:gd name="connsiteY4" fmla="*/ 2675174 h 2675174"/>
                            <a:gd name="connsiteX5" fmla="*/ 423562 w 5807034"/>
                            <a:gd name="connsiteY5" fmla="*/ 2675174 h 2675174"/>
                            <a:gd name="connsiteX6" fmla="*/ 0 w 5807034"/>
                            <a:gd name="connsiteY6" fmla="*/ 2251612 h 2675174"/>
                            <a:gd name="connsiteX7" fmla="*/ 0 w 5807034"/>
                            <a:gd name="connsiteY7" fmla="*/ 165524 h 2675174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103449 w 5807034"/>
                            <a:gd name="connsiteY0" fmla="*/ 149344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103449 w 5807034"/>
                            <a:gd name="connsiteY7" fmla="*/ 149344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80478"/>
                            <a:gd name="connsiteY0" fmla="*/ 12802 h 2541319"/>
                            <a:gd name="connsiteX1" fmla="*/ 5383472 w 5880478"/>
                            <a:gd name="connsiteY1" fmla="*/ 0 h 2541319"/>
                            <a:gd name="connsiteX2" fmla="*/ 5807034 w 5880478"/>
                            <a:gd name="connsiteY2" fmla="*/ 423562 h 2541319"/>
                            <a:gd name="connsiteX3" fmla="*/ 5807034 w 5880478"/>
                            <a:gd name="connsiteY3" fmla="*/ 2117757 h 2541319"/>
                            <a:gd name="connsiteX4" fmla="*/ 5764071 w 5880478"/>
                            <a:gd name="connsiteY4" fmla="*/ 2541319 h 2541319"/>
                            <a:gd name="connsiteX5" fmla="*/ 423562 w 5880478"/>
                            <a:gd name="connsiteY5" fmla="*/ 2541319 h 2541319"/>
                            <a:gd name="connsiteX6" fmla="*/ 0 w 5880478"/>
                            <a:gd name="connsiteY6" fmla="*/ 2117757 h 2541319"/>
                            <a:gd name="connsiteX7" fmla="*/ 24828 w 5880478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64071 w 5807034"/>
                            <a:gd name="connsiteY3" fmla="*/ 2541319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5295"/>
                            <a:gd name="connsiteX1" fmla="*/ 5383472 w 5807034"/>
                            <a:gd name="connsiteY1" fmla="*/ 0 h 2545295"/>
                            <a:gd name="connsiteX2" fmla="*/ 5807034 w 5807034"/>
                            <a:gd name="connsiteY2" fmla="*/ 423562 h 2545295"/>
                            <a:gd name="connsiteX3" fmla="*/ 5791904 w 5807034"/>
                            <a:gd name="connsiteY3" fmla="*/ 2545295 h 2545295"/>
                            <a:gd name="connsiteX4" fmla="*/ 423562 w 5807034"/>
                            <a:gd name="connsiteY4" fmla="*/ 2541319 h 2545295"/>
                            <a:gd name="connsiteX5" fmla="*/ 0 w 5807034"/>
                            <a:gd name="connsiteY5" fmla="*/ 2117757 h 2545295"/>
                            <a:gd name="connsiteX6" fmla="*/ 24828 w 5807034"/>
                            <a:gd name="connsiteY6" fmla="*/ 12802 h 2545295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481864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14628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14628 w 5807034"/>
                            <a:gd name="connsiteY6" fmla="*/ 9403 h 2541319"/>
                            <a:gd name="connsiteX0" fmla="*/ 4429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4429 w 5807034"/>
                            <a:gd name="connsiteY6" fmla="*/ 9403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87045 w 5807460"/>
                            <a:gd name="connsiteY3" fmla="*/ 25315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90445 w 5807460"/>
                            <a:gd name="connsiteY3" fmla="*/ 25349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800644 w 5807460"/>
                            <a:gd name="connsiteY3" fmla="*/ 2541319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2C095" w14:textId="77777777" w:rsidR="004470B4" w:rsidRDefault="004470B4" w:rsidP="004470B4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13D30772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12" w:history="1">
                              <w:r w:rsidRPr="00EF7E28"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21D168DF" w14:textId="77777777" w:rsidR="004470B4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79B0FF49" w14:textId="77777777" w:rsidR="004470B4" w:rsidRPr="00620D61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20D61"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163E9047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7931B7E6" w14:textId="77777777" w:rsidR="004470B4" w:rsidRPr="00357051" w:rsidRDefault="004470B4" w:rsidP="004470B4">
                                <w:pPr>
                                  <w:pStyle w:val="PulloutText"/>
                                </w:pPr>
                                <w:r w:rsidRPr="00357051"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br/>
                                  <w:t xml:space="preserve">This pullout box needs to be resized by holding shift and dragging the corners. This maintains </w:t>
                                </w:r>
                                <w:r>
                                  <w:rPr>
                                    <w:highlight w:val="lightGray"/>
                                  </w:rPr>
                                  <w:t>correct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t xml:space="preserve">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88000" tIns="180000" rIns="288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A6C6" id="Rectangle: Rounded Corners 21" o:spid="_x0000_s1026" style="position:absolute;left:0;text-align:left;margin-left:0;margin-top:1.45pt;width:233.8pt;height:12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218,3691;2752700,0;2969260,260355;2965775,1562100;216778,1562100;218,1301745;218,3691" o:connectangles="0,0,0,0,0,0,0" textboxrect="0,0,5807460,2541319"/>
                <v:textbox inset="8mm,5mm,8mm,5mm">
                  <w:txbxContent>
                    <w:p w14:paraId="78F2C095" w14:textId="77777777" w:rsidR="004470B4" w:rsidRDefault="004470B4" w:rsidP="004470B4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13D30772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hyperlink r:id="rId13" w:history="1">
                        <w:r w:rsidRPr="00EF7E28"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21D168DF" w14:textId="77777777" w:rsidR="004470B4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79B0FF49" w14:textId="77777777" w:rsidR="004470B4" w:rsidRPr="00620D61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620D61"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163E9047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EndPr/>
                      <w:sdtContent>
                        <w:p w14:paraId="7931B7E6" w14:textId="77777777" w:rsidR="004470B4" w:rsidRPr="00357051" w:rsidRDefault="004470B4" w:rsidP="004470B4">
                          <w:pPr>
                            <w:pStyle w:val="PulloutText"/>
                          </w:pPr>
                          <w:r w:rsidRPr="00357051">
                            <w:rPr>
                              <w:highlight w:val="lightGray"/>
                            </w:rPr>
                            <w:t>[Pullout text</w:t>
                          </w:r>
                          <w:r w:rsidRPr="00357051">
                            <w:rPr>
                              <w:highlight w:val="lightGray"/>
                            </w:rPr>
                            <w:br/>
                            <w:t xml:space="preserve">This pullout box needs to be resized by holding shift and dragging the corners. This maintains </w:t>
                          </w:r>
                          <w:r>
                            <w:rPr>
                              <w:highlight w:val="lightGray"/>
                            </w:rPr>
                            <w:t>correct</w:t>
                          </w:r>
                          <w:r w:rsidRPr="00357051">
                            <w:rPr>
                              <w:highlight w:val="lightGray"/>
                            </w:rPr>
                            <w:t xml:space="preserve"> corner angles)]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6B238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512B2BE2">
                <wp:simplePos x="0" y="0"/>
                <wp:positionH relativeFrom="margin">
                  <wp:posOffset>4267200</wp:posOffset>
                </wp:positionH>
                <wp:positionV relativeFrom="page">
                  <wp:posOffset>328295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4B7E" w:themeColor="accent1"/>
                                <w:sz w:val="28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25B6D59" w14:textId="2295A92A" w:rsidR="006B2386" w:rsidRPr="007C74A4" w:rsidRDefault="0027772C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 w:rsidRPr="0027772C">
                                  <w:rPr>
                                    <w:color w:val="004B7E" w:themeColor="accent1"/>
                                    <w:sz w:val="28"/>
                                  </w:rPr>
                                  <w:t>Authority to access information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E6C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7" type="#_x0000_t202" style="position:absolute;left:0;text-align:left;margin-left:336pt;margin-top:25.85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" filled="f" stroked="f" strokeweight=".5pt">
                <v:textbox inset="0,0,0,0">
                  <w:txbxContent>
                    <w:sdt>
                      <w:sdtPr>
                        <w:rPr>
                          <w:color w:val="004B7E" w:themeColor="accent1"/>
                          <w:sz w:val="28"/>
                          <w:szCs w:val="32"/>
                        </w:rPr>
                        <w:alias w:val="Title"/>
                        <w:tag w:val=""/>
                        <w:id w:val="5631564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125B6D59" w14:textId="2295A92A" w:rsidR="006B2386" w:rsidRPr="007C74A4" w:rsidRDefault="0027772C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 w:rsidRPr="0027772C">
                            <w:rPr>
                              <w:color w:val="004B7E" w:themeColor="accent1"/>
                              <w:sz w:val="28"/>
                            </w:rPr>
                            <w:t>Authority to access information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B2386" w:rsidRPr="00AE21CF" w:rsidSect="000D463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694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3120" w14:textId="0D503549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9"/>
  </w:num>
  <w:num w:numId="5">
    <w:abstractNumId w:val="10"/>
  </w:num>
  <w:num w:numId="6">
    <w:abstractNumId w:val="8"/>
  </w:num>
  <w:num w:numId="7">
    <w:abstractNumId w:val="15"/>
  </w:num>
  <w:num w:numId="8">
    <w:abstractNumId w:val="12"/>
  </w:num>
  <w:num w:numId="9">
    <w:abstractNumId w:val="13"/>
  </w:num>
  <w:num w:numId="10">
    <w:abstractNumId w:val="24"/>
  </w:num>
  <w:num w:numId="11">
    <w:abstractNumId w:val="18"/>
  </w:num>
  <w:num w:numId="12">
    <w:abstractNumId w:val="7"/>
  </w:num>
  <w:num w:numId="13">
    <w:abstractNumId w:val="25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8"/>
  </w:num>
  <w:num w:numId="16">
    <w:abstractNumId w:val="27"/>
  </w:num>
  <w:num w:numId="17">
    <w:abstractNumId w:val="9"/>
  </w:num>
  <w:num w:numId="18">
    <w:abstractNumId w:val="4"/>
  </w:num>
  <w:num w:numId="19">
    <w:abstractNumId w:val="5"/>
  </w:num>
  <w:num w:numId="20">
    <w:abstractNumId w:val="19"/>
  </w:num>
  <w:num w:numId="21">
    <w:abstractNumId w:val="30"/>
  </w:num>
  <w:num w:numId="22">
    <w:abstractNumId w:val="14"/>
  </w:num>
  <w:num w:numId="23">
    <w:abstractNumId w:val="16"/>
  </w:num>
  <w:num w:numId="24">
    <w:abstractNumId w:val="14"/>
  </w:num>
  <w:num w:numId="25">
    <w:abstractNumId w:val="22"/>
  </w:num>
  <w:num w:numId="26">
    <w:abstractNumId w:val="26"/>
  </w:num>
  <w:num w:numId="27">
    <w:abstractNumId w:val="21"/>
  </w:num>
  <w:num w:numId="28">
    <w:abstractNumId w:val="23"/>
  </w:num>
  <w:num w:numId="29">
    <w:abstractNumId w:val="11"/>
  </w:num>
  <w:num w:numId="30">
    <w:abstractNumId w:val="2"/>
  </w:num>
  <w:num w:numId="31">
    <w:abstractNumId w:val="20"/>
  </w:num>
  <w:num w:numId="32">
    <w:abstractNumId w:val="17"/>
  </w:num>
  <w:num w:numId="33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hnsmgCy2SLIinHnwD77Ptk53XptXXGtv6npzgyjSQYN1t0pcLyt7lJSIyuTYl7LLAjSEFUPC8sRJnBjb7SJSw==" w:salt="ttOL3yi55VPAHFAPIszPTQ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D463B"/>
    <w:rsid w:val="000F2A71"/>
    <w:rsid w:val="00120CAC"/>
    <w:rsid w:val="00126732"/>
    <w:rsid w:val="001273E5"/>
    <w:rsid w:val="00144A01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7772C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41E0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onitoring@oho.qld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onitoring@oho.qld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1DDC6A7BAB49249EF65AE69BD82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3D798-CB31-4474-8CDC-A6BF2C06D8EE}"/>
      </w:docPartPr>
      <w:docPartBody>
        <w:p w:rsidR="008F25AA" w:rsidRDefault="00486013" w:rsidP="00486013">
          <w:pPr>
            <w:pStyle w:val="B31DDC6A7BAB49249EF65AE69BD824ED"/>
          </w:pPr>
          <w:r w:rsidRPr="002C5FE2">
            <w:rPr>
              <w:rStyle w:val="PlaceholderText"/>
              <w:i/>
              <w:color w:val="FF0000"/>
            </w:rPr>
            <w:t>(insert title and full name of practitioner here)</w:t>
          </w:r>
        </w:p>
      </w:docPartBody>
    </w:docPart>
    <w:docPart>
      <w:docPartPr>
        <w:name w:val="306087E9EFEB493CA942DD87DBF22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2656F-6CD9-4E8B-BAA5-273D9FA75534}"/>
      </w:docPartPr>
      <w:docPartBody>
        <w:p w:rsidR="008F25AA" w:rsidRDefault="00486013" w:rsidP="00486013">
          <w:pPr>
            <w:pStyle w:val="306087E9EFEB493CA942DD87DBF222EE"/>
          </w:pPr>
          <w:r w:rsidRPr="00E80800">
            <w:rPr>
              <w:rStyle w:val="PlaceholderText"/>
            </w:rPr>
            <w:t>Click here to enter a date.</w:t>
          </w:r>
        </w:p>
      </w:docPartBody>
    </w:docPart>
    <w:docPart>
      <w:docPartPr>
        <w:name w:val="CE684BD37E8447B28855E662C385B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D801-DF3B-4465-B6DF-CEA7761BB639}"/>
      </w:docPartPr>
      <w:docPartBody>
        <w:p w:rsidR="008F25AA" w:rsidRDefault="00486013" w:rsidP="00486013">
          <w:pPr>
            <w:pStyle w:val="CE684BD37E8447B28855E662C385B715"/>
          </w:pPr>
          <w:r w:rsidRPr="0078407A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13"/>
    <w:rsid w:val="00486013"/>
    <w:rsid w:val="008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6013"/>
    <w:rPr>
      <w:color w:val="808080"/>
    </w:rPr>
  </w:style>
  <w:style w:type="paragraph" w:customStyle="1" w:styleId="B31DDC6A7BAB49249EF65AE69BD824ED">
    <w:name w:val="B31DDC6A7BAB49249EF65AE69BD824ED"/>
    <w:rsid w:val="00486013"/>
  </w:style>
  <w:style w:type="paragraph" w:customStyle="1" w:styleId="306087E9EFEB493CA942DD87DBF222EE">
    <w:name w:val="306087E9EFEB493CA942DD87DBF222EE"/>
    <w:rsid w:val="00486013"/>
  </w:style>
  <w:style w:type="paragraph" w:customStyle="1" w:styleId="CE684BD37E8447B28855E662C385B715">
    <w:name w:val="CE684BD37E8447B28855E662C385B715"/>
    <w:rsid w:val="004860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B6F5AD-83D3-4CD8-9692-538754D4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Authority to access information</dc:title>
  <dc:subject/>
  <dc:creator>Joyclyn Vincent</dc:creator>
  <cp:keywords/>
  <dc:description/>
  <cp:lastModifiedBy>Catherine</cp:lastModifiedBy>
  <cp:revision>2</cp:revision>
  <dcterms:created xsi:type="dcterms:W3CDTF">2020-12-08T23:58:00Z</dcterms:created>
  <dcterms:modified xsi:type="dcterms:W3CDTF">2020-12-08T23:58:00Z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