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75096" w14:textId="77777777" w:rsidR="0039370F" w:rsidRDefault="0039370F" w:rsidP="0039370F">
      <w:pPr>
        <w:pStyle w:val="Heading1"/>
      </w:pPr>
      <w:r>
        <w:t>Authority to release information</w:t>
      </w:r>
    </w:p>
    <w:p w14:paraId="0A2EC108" w14:textId="72B632F7" w:rsidR="007A7595" w:rsidRPr="00094A8B" w:rsidRDefault="007A7595" w:rsidP="007A7595">
      <w:pPr>
        <w:pStyle w:val="BodyText"/>
        <w:spacing w:after="60"/>
        <w:rPr>
          <w:color w:val="auto"/>
        </w:rPr>
      </w:pPr>
      <w:r w:rsidRPr="007A7595">
        <w:rPr>
          <w:color w:val="auto"/>
        </w:rPr>
        <w:t xml:space="preserve">I, </w:t>
      </w:r>
      <w:sdt>
        <w:sdtPr>
          <w:rPr>
            <w:color w:val="auto"/>
          </w:rPr>
          <w:id w:val="100311905"/>
          <w:placeholder>
            <w:docPart w:val="DefaultPlaceholder_-1854013440"/>
          </w:placeholder>
        </w:sdtPr>
        <w:sdtContent>
          <w:sdt>
            <w:sdtPr>
              <w:rPr>
                <w:color w:val="auto"/>
              </w:rPr>
              <w:id w:val="1362707594"/>
              <w:placeholder>
                <w:docPart w:val="C7E5A292E2944ACC90478FED37DA81E1"/>
              </w:placeholder>
              <w:temporary/>
              <w:showingPlcHdr/>
              <w:text w:multiLine="1"/>
            </w:sdtPr>
            <w:sdtContent>
              <w:r w:rsidRPr="007A7595">
                <w:rPr>
                  <w:color w:val="auto"/>
                  <w:shd w:val="clear" w:color="auto" w:fill="D9D9D9" w:themeFill="background1" w:themeFillShade="D9"/>
                </w:rPr>
                <w:t>[title and full name of practitioner here]</w:t>
              </w:r>
            </w:sdtContent>
          </w:sdt>
        </w:sdtContent>
      </w:sdt>
      <w:r w:rsidRPr="007A7595">
        <w:rPr>
          <w:color w:val="auto"/>
        </w:rPr>
        <w:t xml:space="preserve">, </w:t>
      </w:r>
      <w:r w:rsidRPr="007A7595">
        <w:rPr>
          <w:rFonts w:cstheme="minorHAnsi"/>
          <w:color w:val="auto"/>
        </w:rPr>
        <w:t xml:space="preserve">am currently subject </w:t>
      </w:r>
      <w:r w:rsidRPr="00094A8B">
        <w:rPr>
          <w:rFonts w:cstheme="minorHAnsi"/>
          <w:color w:val="auto"/>
        </w:rPr>
        <w:t xml:space="preserve">to </w:t>
      </w:r>
      <w:r w:rsidR="00094A8B" w:rsidRPr="00094A8B">
        <w:rPr>
          <w:rFonts w:cs="Arial"/>
          <w:color w:val="auto"/>
        </w:rPr>
        <w:t>conditions on my registration</w:t>
      </w:r>
      <w:r w:rsidR="00094A8B" w:rsidRPr="00094A8B">
        <w:rPr>
          <w:color w:val="auto"/>
        </w:rPr>
        <w:t xml:space="preserve"> </w:t>
      </w:r>
      <w:r w:rsidR="00094A8B" w:rsidRPr="00094A8B">
        <w:rPr>
          <w:rFonts w:cs="Arial"/>
          <w:color w:val="auto"/>
        </w:rPr>
        <w:t xml:space="preserve">or undertakings accepted by the Health Ombudsman, and/or </w:t>
      </w:r>
      <w:r w:rsidR="00094A8B" w:rsidRPr="00094A8B">
        <w:rPr>
          <w:color w:val="auto"/>
        </w:rPr>
        <w:t>restrictions imposed on my provision of health services,</w:t>
      </w:r>
      <w:r w:rsidR="00094A8B" w:rsidRPr="00094A8B">
        <w:rPr>
          <w:rFonts w:cstheme="minorHAnsi"/>
          <w:color w:val="auto"/>
        </w:rPr>
        <w:t xml:space="preserve"> </w:t>
      </w:r>
      <w:r w:rsidRPr="00094A8B">
        <w:rPr>
          <w:rFonts w:cstheme="minorHAnsi"/>
          <w:color w:val="auto"/>
        </w:rPr>
        <w:t xml:space="preserve">which came into effect on </w:t>
      </w:r>
      <w:sdt>
        <w:sdtPr>
          <w:rPr>
            <w:color w:val="auto"/>
            <w:szCs w:val="20"/>
          </w:rPr>
          <w:id w:val="-338545008"/>
          <w:placeholder>
            <w:docPart w:val="AE83BE68B8E048558513A4C0C68AACF7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AC4819" w:rsidRPr="00094A8B">
            <w:rPr>
              <w:color w:val="auto"/>
              <w:szCs w:val="20"/>
              <w:shd w:val="clear" w:color="auto" w:fill="D9D9D9" w:themeFill="background1" w:themeFillShade="D9"/>
            </w:rPr>
            <w:t>[Choose date]</w:t>
          </w:r>
        </w:sdtContent>
      </w:sdt>
      <w:r w:rsidRPr="00094A8B">
        <w:rPr>
          <w:color w:val="auto"/>
        </w:rPr>
        <w:t>.</w:t>
      </w:r>
    </w:p>
    <w:p w14:paraId="1B203246" w14:textId="77777777" w:rsidR="0039370F" w:rsidRPr="007A7595" w:rsidRDefault="0039370F" w:rsidP="0039370F">
      <w:pPr>
        <w:pStyle w:val="BodyText"/>
        <w:rPr>
          <w:rFonts w:cstheme="minorHAnsi"/>
          <w:color w:val="auto"/>
        </w:rPr>
      </w:pPr>
      <w:r w:rsidRPr="007A7595">
        <w:rPr>
          <w:rFonts w:cstheme="minorHAnsi"/>
          <w:color w:val="auto"/>
        </w:rPr>
        <w:t xml:space="preserve">I am </w:t>
      </w:r>
      <w:r w:rsidRPr="007A7595">
        <w:rPr>
          <w:rFonts w:cstheme="minorHAnsi"/>
          <w:i/>
          <w:color w:val="auto"/>
        </w:rPr>
        <w:t>(tick and complete applicable option/s)</w:t>
      </w:r>
      <w:r w:rsidRPr="007A7595">
        <w:rPr>
          <w:rFonts w:cstheme="minorHAnsi"/>
          <w:color w:val="auto"/>
        </w:rPr>
        <w:t>:</w:t>
      </w:r>
    </w:p>
    <w:p w14:paraId="43BDC4EC" w14:textId="368B8AEC" w:rsidR="0013457E" w:rsidRPr="007A7595" w:rsidRDefault="00000000" w:rsidP="0039370F">
      <w:pPr>
        <w:pStyle w:val="BodyText"/>
        <w:rPr>
          <w:rFonts w:cstheme="minorHAnsi"/>
          <w:color w:val="auto"/>
        </w:rPr>
      </w:pPr>
      <w:sdt>
        <w:sdtPr>
          <w:rPr>
            <w:rFonts w:cstheme="minorHAnsi"/>
            <w:color w:val="auto"/>
          </w:rPr>
          <w:id w:val="1090500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22E2" w:rsidRPr="007A7595">
            <w:rPr>
              <w:rFonts w:ascii="MS Gothic" w:eastAsia="MS Gothic" w:hAnsi="MS Gothic" w:cstheme="minorHAnsi" w:hint="eastAsia"/>
              <w:color w:val="auto"/>
            </w:rPr>
            <w:t>☐</w:t>
          </w:r>
        </w:sdtContent>
      </w:sdt>
      <w:r w:rsidR="0039370F" w:rsidRPr="007A7595">
        <w:rPr>
          <w:rFonts w:cstheme="minorHAnsi"/>
          <w:color w:val="auto"/>
        </w:rPr>
        <w:t xml:space="preserve"> a registered </w:t>
      </w:r>
      <w:sdt>
        <w:sdtPr>
          <w:rPr>
            <w:rFonts w:cstheme="minorHAnsi"/>
            <w:color w:val="auto"/>
          </w:rPr>
          <w:id w:val="-2076499986"/>
          <w:placeholder>
            <w:docPart w:val="DefaultPlaceholder_-1854013440"/>
          </w:placeholder>
        </w:sdtPr>
        <w:sdtEndPr>
          <w:rPr>
            <w:rFonts w:cstheme="minorBidi"/>
          </w:rPr>
        </w:sdtEndPr>
        <w:sdtContent>
          <w:sdt>
            <w:sdtPr>
              <w:rPr>
                <w:color w:val="auto"/>
              </w:rPr>
              <w:id w:val="1723870875"/>
              <w:placeholder>
                <w:docPart w:val="9107E17DC80E4B968A051451311E9F2B"/>
              </w:placeholder>
              <w:temporary/>
              <w:showingPlcHdr/>
              <w:text w:multiLine="1"/>
            </w:sdtPr>
            <w:sdtContent>
              <w:r w:rsidR="007A7595" w:rsidRPr="007A7595">
                <w:rPr>
                  <w:color w:val="auto"/>
                  <w:shd w:val="clear" w:color="auto" w:fill="D9D9D9" w:themeFill="background1" w:themeFillShade="D9"/>
                </w:rPr>
                <w:t>[</w:t>
              </w:r>
              <w:r w:rsidR="0047344C">
                <w:rPr>
                  <w:color w:val="auto"/>
                  <w:shd w:val="clear" w:color="auto" w:fill="D9D9D9" w:themeFill="background1" w:themeFillShade="D9"/>
                </w:rPr>
                <w:t xml:space="preserve">insert </w:t>
              </w:r>
              <w:r w:rsidR="007A7595" w:rsidRPr="007A7595">
                <w:rPr>
                  <w:color w:val="auto"/>
                  <w:shd w:val="clear" w:color="auto" w:fill="D9D9D9" w:themeFill="background1" w:themeFillShade="D9"/>
                </w:rPr>
                <w:t>registered profession]</w:t>
              </w:r>
            </w:sdtContent>
          </w:sdt>
        </w:sdtContent>
      </w:sdt>
      <w:r w:rsidR="0039370F" w:rsidRPr="007A7595">
        <w:rPr>
          <w:rFonts w:cstheme="minorHAnsi"/>
          <w:color w:val="auto"/>
        </w:rPr>
        <w:t xml:space="preserve"> who holds registration with the </w:t>
      </w:r>
      <w:sdt>
        <w:sdtPr>
          <w:rPr>
            <w:rFonts w:cstheme="minorHAnsi"/>
            <w:color w:val="auto"/>
          </w:rPr>
          <w:id w:val="1153097963"/>
          <w:placeholder>
            <w:docPart w:val="DefaultPlaceholder_-1854013440"/>
          </w:placeholder>
        </w:sdtPr>
        <w:sdtEndPr>
          <w:rPr>
            <w:rFonts w:cstheme="minorBidi"/>
          </w:rPr>
        </w:sdtEndPr>
        <w:sdtContent>
          <w:sdt>
            <w:sdtPr>
              <w:rPr>
                <w:color w:val="auto"/>
              </w:rPr>
              <w:id w:val="-556942328"/>
              <w:placeholder>
                <w:docPart w:val="CEE887B463DD4E76A0BABCEB68392368"/>
              </w:placeholder>
              <w:temporary/>
              <w:showingPlcHdr/>
              <w:text w:multiLine="1"/>
            </w:sdtPr>
            <w:sdtContent>
              <w:r w:rsidR="007A7595" w:rsidRPr="007A7595">
                <w:rPr>
                  <w:color w:val="auto"/>
                  <w:shd w:val="clear" w:color="auto" w:fill="D9D9D9" w:themeFill="background1" w:themeFillShade="D9"/>
                </w:rPr>
                <w:t>[name of relevant Board]</w:t>
              </w:r>
            </w:sdtContent>
          </w:sdt>
        </w:sdtContent>
      </w:sdt>
      <w:r w:rsidR="007A7595" w:rsidRPr="007A7595">
        <w:rPr>
          <w:rFonts w:cstheme="minorHAnsi"/>
          <w:color w:val="auto"/>
        </w:rPr>
        <w:t xml:space="preserve"> </w:t>
      </w:r>
      <w:r w:rsidR="0039370F" w:rsidRPr="007A7595">
        <w:rPr>
          <w:rFonts w:cstheme="minorHAnsi"/>
          <w:color w:val="auto"/>
        </w:rPr>
        <w:t>Board of Australia</w:t>
      </w:r>
      <w:r w:rsidR="0013457E" w:rsidRPr="007A7595">
        <w:rPr>
          <w:rFonts w:cstheme="minorHAnsi"/>
          <w:color w:val="auto"/>
        </w:rPr>
        <w:t>:</w:t>
      </w:r>
    </w:p>
    <w:p w14:paraId="4BE77707" w14:textId="1871B31B" w:rsidR="0013457E" w:rsidRPr="007A7595" w:rsidRDefault="0013457E" w:rsidP="0013457E">
      <w:pPr>
        <w:pStyle w:val="BodyText"/>
        <w:numPr>
          <w:ilvl w:val="0"/>
          <w:numId w:val="35"/>
        </w:numPr>
        <w:rPr>
          <w:rFonts w:cstheme="minorHAnsi"/>
          <w:color w:val="auto"/>
        </w:rPr>
      </w:pPr>
      <w:proofErr w:type="spellStart"/>
      <w:r w:rsidRPr="007A7595">
        <w:rPr>
          <w:rFonts w:cstheme="minorHAnsi"/>
          <w:color w:val="auto"/>
        </w:rPr>
        <w:t>Ahpra</w:t>
      </w:r>
      <w:proofErr w:type="spellEnd"/>
      <w:r w:rsidR="0039370F" w:rsidRPr="007A7595">
        <w:rPr>
          <w:rFonts w:cstheme="minorHAnsi"/>
          <w:color w:val="auto"/>
        </w:rPr>
        <w:t xml:space="preserve"> registration number </w:t>
      </w:r>
      <w:sdt>
        <w:sdtPr>
          <w:rPr>
            <w:rFonts w:cstheme="minorHAnsi"/>
            <w:color w:val="auto"/>
          </w:rPr>
          <w:id w:val="-1176486484"/>
          <w:placeholder>
            <w:docPart w:val="DefaultPlaceholder_-1854013440"/>
          </w:placeholder>
        </w:sdtPr>
        <w:sdtEndPr>
          <w:rPr>
            <w:rFonts w:cstheme="minorBidi"/>
          </w:rPr>
        </w:sdtEndPr>
        <w:sdtContent>
          <w:sdt>
            <w:sdtPr>
              <w:rPr>
                <w:color w:val="auto"/>
              </w:rPr>
              <w:id w:val="2055497825"/>
              <w:placeholder>
                <w:docPart w:val="614A78E6765F4D8780F244977510E62E"/>
              </w:placeholder>
              <w:temporary/>
              <w:showingPlcHdr/>
              <w:text w:multiLine="1"/>
            </w:sdtPr>
            <w:sdtContent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[</w:t>
              </w:r>
              <w:r w:rsidR="0047344C">
                <w:rPr>
                  <w:color w:val="auto"/>
                  <w:shd w:val="clear" w:color="auto" w:fill="D9D9D9" w:themeFill="background1" w:themeFillShade="D9"/>
                </w:rPr>
                <w:t>insert registration number</w:t>
              </w:r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]</w:t>
              </w:r>
            </w:sdtContent>
          </w:sdt>
        </w:sdtContent>
      </w:sdt>
    </w:p>
    <w:p w14:paraId="3D3572F5" w14:textId="6B91A722" w:rsidR="0039370F" w:rsidRPr="007A7595" w:rsidRDefault="0039370F" w:rsidP="0013457E">
      <w:pPr>
        <w:pStyle w:val="BodyText"/>
        <w:numPr>
          <w:ilvl w:val="0"/>
          <w:numId w:val="35"/>
        </w:numPr>
        <w:rPr>
          <w:rFonts w:cstheme="minorHAnsi"/>
          <w:color w:val="auto"/>
        </w:rPr>
      </w:pPr>
      <w:r w:rsidRPr="007A7595">
        <w:rPr>
          <w:rFonts w:cstheme="minorHAnsi"/>
          <w:color w:val="auto"/>
        </w:rPr>
        <w:t xml:space="preserve">Medicare provider number </w:t>
      </w:r>
      <w:sdt>
        <w:sdtPr>
          <w:rPr>
            <w:rFonts w:cstheme="minorHAnsi"/>
            <w:color w:val="auto"/>
          </w:rPr>
          <w:id w:val="-1685426608"/>
          <w:placeholder>
            <w:docPart w:val="DefaultPlaceholder_-1854013440"/>
          </w:placeholder>
        </w:sdtPr>
        <w:sdtEndPr>
          <w:rPr>
            <w:rFonts w:cstheme="minorBidi"/>
          </w:rPr>
        </w:sdtEndPr>
        <w:sdtContent>
          <w:sdt>
            <w:sdtPr>
              <w:rPr>
                <w:color w:val="auto"/>
              </w:rPr>
              <w:id w:val="-1002498938"/>
              <w:placeholder>
                <w:docPart w:val="2E04C1FC9E6543D39A577A0B09927815"/>
              </w:placeholder>
              <w:temporary/>
              <w:showingPlcHdr/>
              <w:text w:multiLine="1"/>
            </w:sdtPr>
            <w:sdtContent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[</w:t>
              </w:r>
              <w:r w:rsidR="0047344C">
                <w:rPr>
                  <w:color w:val="auto"/>
                  <w:shd w:val="clear" w:color="auto" w:fill="D9D9D9" w:themeFill="background1" w:themeFillShade="D9"/>
                </w:rPr>
                <w:t>insert Medicare provider number</w:t>
              </w:r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]</w:t>
              </w:r>
            </w:sdtContent>
          </w:sdt>
        </w:sdtContent>
      </w:sdt>
    </w:p>
    <w:p w14:paraId="4B7C1BC6" w14:textId="771D91A1" w:rsidR="0013457E" w:rsidRPr="007A7595" w:rsidRDefault="0013457E" w:rsidP="0013457E">
      <w:pPr>
        <w:pStyle w:val="BodyText"/>
        <w:numPr>
          <w:ilvl w:val="0"/>
          <w:numId w:val="35"/>
        </w:numPr>
        <w:rPr>
          <w:rFonts w:cstheme="minorHAnsi"/>
          <w:color w:val="auto"/>
        </w:rPr>
      </w:pPr>
      <w:r w:rsidRPr="007A7595">
        <w:rPr>
          <w:rFonts w:cstheme="minorHAnsi"/>
          <w:color w:val="auto"/>
        </w:rPr>
        <w:t xml:space="preserve">Private health insurance number </w:t>
      </w:r>
      <w:sdt>
        <w:sdtPr>
          <w:rPr>
            <w:rFonts w:cstheme="minorHAnsi"/>
            <w:color w:val="auto"/>
          </w:rPr>
          <w:id w:val="-1999633429"/>
          <w:placeholder>
            <w:docPart w:val="DefaultPlaceholder_-1854013440"/>
          </w:placeholder>
        </w:sdtPr>
        <w:sdtEndPr>
          <w:rPr>
            <w:rFonts w:cstheme="minorBidi"/>
          </w:rPr>
        </w:sdtEndPr>
        <w:sdtContent>
          <w:sdt>
            <w:sdtPr>
              <w:rPr>
                <w:color w:val="auto"/>
              </w:rPr>
              <w:id w:val="98611836"/>
              <w:placeholder>
                <w:docPart w:val="449F203515B14211A40DED021A011C0A"/>
              </w:placeholder>
              <w:temporary/>
              <w:showingPlcHdr/>
              <w:text w:multiLine="1"/>
            </w:sdtPr>
            <w:sdtContent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[</w:t>
              </w:r>
              <w:r w:rsidR="0047344C">
                <w:rPr>
                  <w:color w:val="auto"/>
                  <w:shd w:val="clear" w:color="auto" w:fill="D9D9D9" w:themeFill="background1" w:themeFillShade="D9"/>
                </w:rPr>
                <w:t>insert private health insurance number</w:t>
              </w:r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]</w:t>
              </w:r>
            </w:sdtContent>
          </w:sdt>
        </w:sdtContent>
      </w:sdt>
    </w:p>
    <w:p w14:paraId="4687FE70" w14:textId="28666075" w:rsidR="0039370F" w:rsidRPr="007A7595" w:rsidRDefault="0039370F" w:rsidP="0039370F">
      <w:pPr>
        <w:pStyle w:val="BodyText"/>
        <w:rPr>
          <w:rFonts w:cstheme="minorHAnsi"/>
          <w:color w:val="auto"/>
        </w:rPr>
      </w:pPr>
      <w:r w:rsidRPr="007A7595">
        <w:rPr>
          <w:rFonts w:cstheme="minorHAnsi"/>
          <w:color w:val="auto"/>
        </w:rPr>
        <w:t>and/or</w:t>
      </w:r>
    </w:p>
    <w:p w14:paraId="6A38FBEE" w14:textId="6FCB3970" w:rsidR="0039370F" w:rsidRPr="007A7595" w:rsidRDefault="00000000" w:rsidP="0039370F">
      <w:pPr>
        <w:pStyle w:val="BodyText"/>
        <w:rPr>
          <w:rFonts w:cstheme="minorHAnsi"/>
          <w:color w:val="auto"/>
        </w:rPr>
      </w:pPr>
      <w:sdt>
        <w:sdtPr>
          <w:rPr>
            <w:rFonts w:cstheme="minorHAnsi"/>
            <w:color w:val="auto"/>
          </w:rPr>
          <w:id w:val="-587380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2EF2" w:rsidRPr="007A7595">
            <w:rPr>
              <w:rFonts w:ascii="MS Gothic" w:eastAsia="MS Gothic" w:hAnsi="MS Gothic" w:cstheme="minorHAnsi" w:hint="eastAsia"/>
              <w:color w:val="auto"/>
            </w:rPr>
            <w:t>☐</w:t>
          </w:r>
        </w:sdtContent>
      </w:sdt>
      <w:r w:rsidR="0039370F" w:rsidRPr="007A7595">
        <w:rPr>
          <w:rFonts w:cstheme="minorHAnsi"/>
          <w:color w:val="auto"/>
        </w:rPr>
        <w:t xml:space="preserve"> an unregistered </w:t>
      </w:r>
      <w:sdt>
        <w:sdtPr>
          <w:rPr>
            <w:rFonts w:cstheme="minorHAnsi"/>
            <w:color w:val="auto"/>
          </w:rPr>
          <w:id w:val="-993103938"/>
          <w:placeholder>
            <w:docPart w:val="DefaultPlaceholder_-1854013440"/>
          </w:placeholder>
        </w:sdtPr>
        <w:sdtEndPr>
          <w:rPr>
            <w:rFonts w:cstheme="minorBidi"/>
          </w:rPr>
        </w:sdtEndPr>
        <w:sdtContent>
          <w:sdt>
            <w:sdtPr>
              <w:rPr>
                <w:color w:val="auto"/>
              </w:rPr>
              <w:id w:val="292798569"/>
              <w:placeholder>
                <w:docPart w:val="E3142F0D321347E8A017718F3974757E"/>
              </w:placeholder>
              <w:temporary/>
              <w:showingPlcHdr/>
              <w:text w:multiLine="1"/>
            </w:sdtPr>
            <w:sdtContent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[</w:t>
              </w:r>
              <w:r w:rsidR="0047344C">
                <w:rPr>
                  <w:color w:val="auto"/>
                  <w:shd w:val="clear" w:color="auto" w:fill="D9D9D9" w:themeFill="background1" w:themeFillShade="D9"/>
                </w:rPr>
                <w:t>insert profession</w:t>
              </w:r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]</w:t>
              </w:r>
            </w:sdtContent>
          </w:sdt>
        </w:sdtContent>
      </w:sdt>
    </w:p>
    <w:p w14:paraId="6C32696D" w14:textId="1C0E44AE" w:rsidR="0047344C" w:rsidRDefault="0013457E" w:rsidP="00C052A6">
      <w:pPr>
        <w:pStyle w:val="BodyText"/>
        <w:numPr>
          <w:ilvl w:val="0"/>
          <w:numId w:val="35"/>
        </w:numPr>
        <w:rPr>
          <w:rFonts w:cstheme="minorHAnsi"/>
          <w:color w:val="auto"/>
        </w:rPr>
      </w:pPr>
      <w:r w:rsidRPr="0047344C">
        <w:rPr>
          <w:rFonts w:cstheme="minorHAnsi"/>
          <w:color w:val="auto"/>
        </w:rPr>
        <w:t xml:space="preserve">Medicare provider number </w:t>
      </w:r>
      <w:sdt>
        <w:sdtPr>
          <w:rPr>
            <w:rFonts w:cstheme="minorHAnsi"/>
            <w:color w:val="auto"/>
          </w:rPr>
          <w:id w:val="-723907384"/>
          <w:placeholder>
            <w:docPart w:val="DefaultPlaceholder_-1854013440"/>
          </w:placeholder>
        </w:sdtPr>
        <w:sdtEndPr>
          <w:rPr>
            <w:rFonts w:cstheme="minorBidi"/>
          </w:rPr>
        </w:sdtEndPr>
        <w:sdtContent>
          <w:sdt>
            <w:sdtPr>
              <w:rPr>
                <w:color w:val="auto"/>
              </w:rPr>
              <w:id w:val="-992947691"/>
              <w:placeholder>
                <w:docPart w:val="89061CDC68764CB8AB5D856CEC9C54EE"/>
              </w:placeholder>
              <w:temporary/>
              <w:showingPlcHdr/>
              <w:text w:multiLine="1"/>
            </w:sdtPr>
            <w:sdtContent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[</w:t>
              </w:r>
              <w:r w:rsidR="0047344C">
                <w:rPr>
                  <w:color w:val="auto"/>
                  <w:shd w:val="clear" w:color="auto" w:fill="D9D9D9" w:themeFill="background1" w:themeFillShade="D9"/>
                </w:rPr>
                <w:t>insert Medicare provider number (if applicable)</w:t>
              </w:r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]</w:t>
              </w:r>
            </w:sdtContent>
          </w:sdt>
        </w:sdtContent>
      </w:sdt>
      <w:r w:rsidR="0047344C" w:rsidRPr="0047344C">
        <w:rPr>
          <w:rFonts w:cstheme="minorHAnsi"/>
          <w:color w:val="auto"/>
        </w:rPr>
        <w:t xml:space="preserve"> </w:t>
      </w:r>
    </w:p>
    <w:p w14:paraId="0A5898FE" w14:textId="604C0992" w:rsidR="0013457E" w:rsidRPr="0047344C" w:rsidRDefault="0013457E" w:rsidP="00C052A6">
      <w:pPr>
        <w:pStyle w:val="BodyText"/>
        <w:numPr>
          <w:ilvl w:val="0"/>
          <w:numId w:val="35"/>
        </w:numPr>
        <w:rPr>
          <w:rFonts w:cstheme="minorHAnsi"/>
          <w:color w:val="auto"/>
        </w:rPr>
      </w:pPr>
      <w:r w:rsidRPr="0047344C">
        <w:rPr>
          <w:rFonts w:cstheme="minorHAnsi"/>
          <w:color w:val="auto"/>
        </w:rPr>
        <w:t xml:space="preserve">Private health insurance number </w:t>
      </w:r>
      <w:sdt>
        <w:sdtPr>
          <w:rPr>
            <w:rFonts w:cstheme="minorHAnsi"/>
            <w:color w:val="auto"/>
          </w:rPr>
          <w:id w:val="-1070649974"/>
          <w:placeholder>
            <w:docPart w:val="DefaultPlaceholder_-1854013440"/>
          </w:placeholder>
        </w:sdtPr>
        <w:sdtEndPr>
          <w:rPr>
            <w:rFonts w:cstheme="minorBidi"/>
          </w:rPr>
        </w:sdtEndPr>
        <w:sdtContent>
          <w:sdt>
            <w:sdtPr>
              <w:rPr>
                <w:color w:val="auto"/>
              </w:rPr>
              <w:id w:val="1153726013"/>
              <w:placeholder>
                <w:docPart w:val="C4BE2A865E29474C85E9B5EB13988609"/>
              </w:placeholder>
              <w:temporary/>
              <w:showingPlcHdr/>
              <w:text w:multiLine="1"/>
            </w:sdtPr>
            <w:sdtContent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[</w:t>
              </w:r>
              <w:r w:rsidR="0047344C">
                <w:rPr>
                  <w:color w:val="auto"/>
                  <w:shd w:val="clear" w:color="auto" w:fill="D9D9D9" w:themeFill="background1" w:themeFillShade="D9"/>
                </w:rPr>
                <w:t>insert private health insurance number</w:t>
              </w:r>
              <w:r w:rsidR="0047344C" w:rsidRPr="007A7595">
                <w:rPr>
                  <w:color w:val="auto"/>
                  <w:shd w:val="clear" w:color="auto" w:fill="D9D9D9" w:themeFill="background1" w:themeFillShade="D9"/>
                </w:rPr>
                <w:t>]</w:t>
              </w:r>
            </w:sdtContent>
          </w:sdt>
        </w:sdtContent>
      </w:sdt>
    </w:p>
    <w:p w14:paraId="2725D339" w14:textId="5D8F1C44" w:rsidR="0039370F" w:rsidRPr="007A7595" w:rsidRDefault="0039370F" w:rsidP="0039370F">
      <w:pPr>
        <w:pStyle w:val="BodyText"/>
        <w:rPr>
          <w:rFonts w:cstheme="minorHAnsi"/>
          <w:color w:val="auto"/>
        </w:rPr>
      </w:pPr>
      <w:r w:rsidRPr="007A7595">
        <w:rPr>
          <w:rFonts w:cstheme="minorHAnsi"/>
          <w:color w:val="auto"/>
        </w:rPr>
        <w:t>I am affiliated with the following professional institutes/associations/accrediting bodies</w:t>
      </w:r>
      <w:r w:rsidR="00133242">
        <w:rPr>
          <w:rStyle w:val="FootnoteReference"/>
          <w:rFonts w:cstheme="minorHAnsi"/>
          <w:color w:val="auto"/>
        </w:rPr>
        <w:footnoteReference w:id="1"/>
      </w:r>
      <w:r w:rsidRPr="007A7595">
        <w:rPr>
          <w:rFonts w:cstheme="minorHAnsi"/>
          <w:color w:val="auto"/>
        </w:rPr>
        <w:t>:</w:t>
      </w:r>
    </w:p>
    <w:tbl>
      <w:tblPr>
        <w:tblStyle w:val="BlueTable"/>
        <w:tblW w:w="5000" w:type="pct"/>
        <w:tblLook w:val="0620" w:firstRow="1" w:lastRow="0" w:firstColumn="0" w:lastColumn="0" w:noHBand="1" w:noVBand="1"/>
      </w:tblPr>
      <w:tblGrid>
        <w:gridCol w:w="6653"/>
        <w:gridCol w:w="3553"/>
      </w:tblGrid>
      <w:tr w:rsidR="0039370F" w:rsidRPr="00C62A47" w14:paraId="6F725A8E" w14:textId="77777777" w:rsidTr="003937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653" w:type="dxa"/>
          </w:tcPr>
          <w:p w14:paraId="7124EB8D" w14:textId="77777777" w:rsidR="0039370F" w:rsidRPr="00C62A47" w:rsidRDefault="0039370F" w:rsidP="0039370F">
            <w:pPr>
              <w:pStyle w:val="TableHeading"/>
            </w:pPr>
            <w:r w:rsidRPr="00C62A47">
              <w:t>Institute/Association/Accrediting body**</w:t>
            </w:r>
          </w:p>
        </w:tc>
        <w:tc>
          <w:tcPr>
            <w:tcW w:w="3553" w:type="dxa"/>
          </w:tcPr>
          <w:p w14:paraId="306D62C1" w14:textId="77777777" w:rsidR="0039370F" w:rsidRPr="00C62A47" w:rsidRDefault="0039370F" w:rsidP="0039370F">
            <w:pPr>
              <w:pStyle w:val="TableHeading"/>
            </w:pPr>
            <w:r w:rsidRPr="00C62A47">
              <w:t>Membership/Client number</w:t>
            </w:r>
          </w:p>
        </w:tc>
      </w:tr>
      <w:tr w:rsidR="0039370F" w:rsidRPr="00C62A47" w14:paraId="770AEC81" w14:textId="77777777" w:rsidTr="0039370F">
        <w:tc>
          <w:tcPr>
            <w:tcW w:w="6653" w:type="dxa"/>
          </w:tcPr>
          <w:sdt>
            <w:sdtPr>
              <w:rPr>
                <w:color w:val="auto"/>
              </w:rPr>
              <w:id w:val="1862477246"/>
              <w:placeholder>
                <w:docPart w:val="DefaultPlaceholder_-1854013440"/>
              </w:placeholder>
            </w:sdtPr>
            <w:sdtContent>
              <w:p w14:paraId="1108EEA1" w14:textId="6030498A" w:rsidR="0039370F" w:rsidRPr="00C62A47" w:rsidRDefault="00000000" w:rsidP="0039370F">
                <w:pPr>
                  <w:pStyle w:val="TableText"/>
                </w:pPr>
                <w:sdt>
                  <w:sdtPr>
                    <w:rPr>
                      <w:color w:val="auto"/>
                    </w:rPr>
                    <w:id w:val="1683003073"/>
                    <w:placeholder>
                      <w:docPart w:val="1ADCFE7EE3854273B20BC1C8F82CE044"/>
                    </w:placeholder>
                    <w:temporary/>
                    <w:showingPlcHdr/>
                    <w:text w:multiLine="1"/>
                  </w:sdtPr>
                  <w:sdtContent>
                    <w:r w:rsidR="0047344C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[</w:t>
                    </w:r>
                    <w:r w:rsidR="0047344C">
                      <w:rPr>
                        <w:color w:val="auto"/>
                        <w:shd w:val="clear" w:color="auto" w:fill="D9D9D9" w:themeFill="background1" w:themeFillShade="D9"/>
                      </w:rPr>
                      <w:t>insert Institute/Association/Accrediting body here</w:t>
                    </w:r>
                    <w:r w:rsidR="0047344C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]</w:t>
                    </w:r>
                  </w:sdtContent>
                </w:sdt>
              </w:p>
            </w:sdtContent>
          </w:sdt>
        </w:tc>
        <w:tc>
          <w:tcPr>
            <w:tcW w:w="3553" w:type="dxa"/>
          </w:tcPr>
          <w:sdt>
            <w:sdtPr>
              <w:rPr>
                <w:color w:val="auto"/>
              </w:rPr>
              <w:id w:val="-709029815"/>
              <w:placeholder>
                <w:docPart w:val="DefaultPlaceholder_-1854013440"/>
              </w:placeholder>
            </w:sdtPr>
            <w:sdtContent>
              <w:p w14:paraId="1EB73F7A" w14:textId="7CD74E2D" w:rsidR="0039370F" w:rsidRPr="00C62A47" w:rsidRDefault="00000000" w:rsidP="0039370F">
                <w:pPr>
                  <w:pStyle w:val="TableText"/>
                </w:pPr>
                <w:sdt>
                  <w:sdtPr>
                    <w:rPr>
                      <w:color w:val="auto"/>
                    </w:rPr>
                    <w:id w:val="316155255"/>
                    <w:placeholder>
                      <w:docPart w:val="E979F819402F4A3F8D02236630974FEC"/>
                    </w:placeholder>
                    <w:temporary/>
                    <w:showingPlcHdr/>
                    <w:text w:multiLine="1"/>
                  </w:sdtPr>
                  <w:sdtContent>
                    <w:r w:rsidR="0047344C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[</w:t>
                    </w:r>
                    <w:r w:rsidR="0047344C">
                      <w:rPr>
                        <w:color w:val="auto"/>
                        <w:shd w:val="clear" w:color="auto" w:fill="D9D9D9" w:themeFill="background1" w:themeFillShade="D9"/>
                      </w:rPr>
                      <w:t>insert number here</w:t>
                    </w:r>
                    <w:r w:rsidR="0047344C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]</w:t>
                    </w:r>
                  </w:sdtContent>
                </w:sdt>
              </w:p>
            </w:sdtContent>
          </w:sdt>
        </w:tc>
      </w:tr>
      <w:tr w:rsidR="0039370F" w:rsidRPr="00C62A47" w14:paraId="35272AA3" w14:textId="77777777" w:rsidTr="0039370F">
        <w:tc>
          <w:tcPr>
            <w:tcW w:w="6653" w:type="dxa"/>
          </w:tcPr>
          <w:sdt>
            <w:sdtPr>
              <w:rPr>
                <w:color w:val="auto"/>
              </w:rPr>
              <w:id w:val="1824312551"/>
              <w:placeholder>
                <w:docPart w:val="DefaultPlaceholder_-1854013440"/>
              </w:placeholder>
            </w:sdtPr>
            <w:sdtContent>
              <w:p w14:paraId="7920121D" w14:textId="50390416" w:rsidR="0039370F" w:rsidRPr="001F6C04" w:rsidRDefault="00000000" w:rsidP="0039370F">
                <w:pPr>
                  <w:pStyle w:val="TableText"/>
                  <w:rPr>
                    <w:i/>
                    <w:iCs/>
                  </w:rPr>
                </w:pPr>
                <w:sdt>
                  <w:sdtPr>
                    <w:rPr>
                      <w:color w:val="auto"/>
                    </w:rPr>
                    <w:id w:val="739362599"/>
                    <w:placeholder>
                      <w:docPart w:val="5C17B884353C4CB5A485E60DDD13C875"/>
                    </w:placeholder>
                    <w:temporary/>
                    <w:showingPlcHdr/>
                    <w:text w:multiLine="1"/>
                  </w:sdtPr>
                  <w:sdtContent>
                    <w:r w:rsidR="0047344C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[</w:t>
                    </w:r>
                    <w:r w:rsidR="0047344C">
                      <w:rPr>
                        <w:color w:val="auto"/>
                        <w:shd w:val="clear" w:color="auto" w:fill="D9D9D9" w:themeFill="background1" w:themeFillShade="D9"/>
                      </w:rPr>
                      <w:t>insert Institute/Association/Accrediting body here</w:t>
                    </w:r>
                    <w:r w:rsidR="0047344C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]</w:t>
                    </w:r>
                  </w:sdtContent>
                </w:sdt>
              </w:p>
            </w:sdtContent>
          </w:sdt>
        </w:tc>
        <w:tc>
          <w:tcPr>
            <w:tcW w:w="3553" w:type="dxa"/>
          </w:tcPr>
          <w:sdt>
            <w:sdtPr>
              <w:rPr>
                <w:color w:val="auto"/>
              </w:rPr>
              <w:id w:val="1338494398"/>
              <w:placeholder>
                <w:docPart w:val="DefaultPlaceholder_-1854013440"/>
              </w:placeholder>
            </w:sdtPr>
            <w:sdtContent>
              <w:p w14:paraId="5E63C91C" w14:textId="50214869" w:rsidR="0039370F" w:rsidRPr="00C62A47" w:rsidRDefault="00000000" w:rsidP="0039370F">
                <w:pPr>
                  <w:pStyle w:val="TableText"/>
                </w:pPr>
                <w:sdt>
                  <w:sdtPr>
                    <w:rPr>
                      <w:color w:val="auto"/>
                    </w:rPr>
                    <w:id w:val="-805927370"/>
                    <w:placeholder>
                      <w:docPart w:val="C3611CA2C2E644B09458BF1333F278CC"/>
                    </w:placeholder>
                    <w:temporary/>
                    <w:showingPlcHdr/>
                    <w:text w:multiLine="1"/>
                  </w:sdtPr>
                  <w:sdtContent>
                    <w:r w:rsidR="0047344C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[</w:t>
                    </w:r>
                    <w:r w:rsidR="0047344C">
                      <w:rPr>
                        <w:color w:val="auto"/>
                        <w:shd w:val="clear" w:color="auto" w:fill="D9D9D9" w:themeFill="background1" w:themeFillShade="D9"/>
                      </w:rPr>
                      <w:t>insert number here</w:t>
                    </w:r>
                    <w:r w:rsidR="0047344C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]</w:t>
                    </w:r>
                  </w:sdtContent>
                </w:sdt>
              </w:p>
            </w:sdtContent>
          </w:sdt>
        </w:tc>
      </w:tr>
    </w:tbl>
    <w:p w14:paraId="391D7568" w14:textId="5A3ED673" w:rsidR="0039370F" w:rsidRPr="007A7595" w:rsidRDefault="0039370F" w:rsidP="0039370F">
      <w:pPr>
        <w:pStyle w:val="BodyText"/>
        <w:rPr>
          <w:color w:val="auto"/>
          <w:szCs w:val="20"/>
        </w:rPr>
      </w:pPr>
      <w:r w:rsidRPr="007A7595">
        <w:rPr>
          <w:color w:val="auto"/>
          <w:szCs w:val="20"/>
        </w:rPr>
        <w:t>For the purposes of monitoring my compliance with my conditions</w:t>
      </w:r>
      <w:r w:rsidR="00104EEB" w:rsidRPr="007A7595">
        <w:rPr>
          <w:color w:val="auto"/>
          <w:szCs w:val="20"/>
        </w:rPr>
        <w:t>/restrictions/undertakings, I</w:t>
      </w:r>
      <w:r w:rsidRPr="007A7595">
        <w:rPr>
          <w:color w:val="auto"/>
          <w:szCs w:val="20"/>
        </w:rPr>
        <w:t xml:space="preserve"> authorise the following entities to release information relating to my professional practice, prescribing or provision of a health service to the Office of the Health Ombudsman:</w:t>
      </w:r>
    </w:p>
    <w:p w14:paraId="3A2DEF6C" w14:textId="77777777" w:rsidR="0039370F" w:rsidRPr="007A7595" w:rsidRDefault="0039370F" w:rsidP="0039370F">
      <w:pPr>
        <w:pStyle w:val="ListBullet0"/>
        <w:rPr>
          <w:color w:val="auto"/>
          <w:szCs w:val="20"/>
        </w:rPr>
      </w:pPr>
      <w:r w:rsidRPr="007A7595">
        <w:rPr>
          <w:color w:val="auto"/>
          <w:szCs w:val="20"/>
        </w:rPr>
        <w:t>the Department of Health, Queensland Government</w:t>
      </w:r>
      <w:r w:rsidRPr="007A7595">
        <w:rPr>
          <w:rStyle w:val="FootnoteReference"/>
          <w:color w:val="auto"/>
          <w:szCs w:val="20"/>
        </w:rPr>
        <w:footnoteReference w:id="2"/>
      </w:r>
    </w:p>
    <w:p w14:paraId="0F46D782" w14:textId="50211C1B" w:rsidR="0039370F" w:rsidRPr="007A7595" w:rsidRDefault="00F33FF9" w:rsidP="0039370F">
      <w:pPr>
        <w:pStyle w:val="ListBullet0"/>
        <w:rPr>
          <w:color w:val="auto"/>
          <w:szCs w:val="20"/>
        </w:rPr>
      </w:pPr>
      <w:r w:rsidRPr="007A7595">
        <w:rPr>
          <w:color w:val="auto"/>
          <w:szCs w:val="20"/>
        </w:rPr>
        <w:t>Services Australia</w:t>
      </w:r>
      <w:r w:rsidR="0039370F" w:rsidRPr="007A7595">
        <w:rPr>
          <w:rStyle w:val="FootnoteReference"/>
          <w:color w:val="auto"/>
          <w:szCs w:val="20"/>
        </w:rPr>
        <w:footnoteReference w:id="3"/>
      </w:r>
    </w:p>
    <w:p w14:paraId="2BC63E77" w14:textId="7C041F32" w:rsidR="0039370F" w:rsidRPr="007A7595" w:rsidRDefault="0039370F" w:rsidP="0039370F">
      <w:pPr>
        <w:pStyle w:val="ListBullet0"/>
        <w:rPr>
          <w:color w:val="auto"/>
          <w:szCs w:val="20"/>
        </w:rPr>
      </w:pPr>
      <w:r w:rsidRPr="007A7595">
        <w:rPr>
          <w:color w:val="auto"/>
          <w:szCs w:val="20"/>
        </w:rPr>
        <w:t>private health insurers</w:t>
      </w:r>
    </w:p>
    <w:p w14:paraId="6F572375" w14:textId="1E05ADBC" w:rsidR="0039370F" w:rsidRPr="007A7595" w:rsidRDefault="0039370F" w:rsidP="0039370F">
      <w:pPr>
        <w:pStyle w:val="ListBullet0"/>
        <w:rPr>
          <w:color w:val="auto"/>
          <w:szCs w:val="20"/>
        </w:rPr>
      </w:pPr>
      <w:r w:rsidRPr="007A7595">
        <w:rPr>
          <w:color w:val="auto"/>
          <w:szCs w:val="20"/>
        </w:rPr>
        <w:t>any other entity who may provide information relevant to my professional practice (including prescribing if relevant) or provision of a health service.</w:t>
      </w:r>
    </w:p>
    <w:p w14:paraId="5AE6C403" w14:textId="57EE0861" w:rsidR="00455A7C" w:rsidRPr="007A7595" w:rsidRDefault="00455A7C" w:rsidP="00455A7C">
      <w:pPr>
        <w:pStyle w:val="ListBullet0"/>
        <w:numPr>
          <w:ilvl w:val="0"/>
          <w:numId w:val="0"/>
        </w:numPr>
        <w:rPr>
          <w:color w:val="auto"/>
          <w:szCs w:val="20"/>
        </w:rPr>
      </w:pPr>
      <w:r w:rsidRPr="007A7595">
        <w:rPr>
          <w:color w:val="auto"/>
          <w:szCs w:val="20"/>
        </w:rPr>
        <w:t>I further authorise the Office of the Health Ombudsman to release identifying information about me to the abovenamed entities to assist in the release of information.</w:t>
      </w:r>
    </w:p>
    <w:p w14:paraId="7CF84399" w14:textId="77FC2980" w:rsidR="0039370F" w:rsidRDefault="007A7595" w:rsidP="0039370F">
      <w:pPr>
        <w:pStyle w:val="Heading2"/>
      </w:pPr>
      <w:r>
        <w:t>Practitioner’s signature</w:t>
      </w:r>
    </w:p>
    <w:tbl>
      <w:tblPr>
        <w:tblStyle w:val="TableGrid"/>
        <w:tblW w:w="0" w:type="auto"/>
        <w:tblBorders>
          <w:bottom w:val="single" w:sz="4" w:space="0" w:color="79A899" w:themeColor="accent2"/>
        </w:tblBorders>
        <w:tblLook w:val="0600" w:firstRow="0" w:lastRow="0" w:firstColumn="0" w:lastColumn="0" w:noHBand="1" w:noVBand="1"/>
      </w:tblPr>
      <w:tblGrid>
        <w:gridCol w:w="1134"/>
        <w:gridCol w:w="5103"/>
        <w:gridCol w:w="991"/>
        <w:gridCol w:w="2410"/>
      </w:tblGrid>
      <w:tr w:rsidR="007A7595" w:rsidRPr="0084614A" w14:paraId="3FCC356A" w14:textId="77777777" w:rsidTr="001C04C1">
        <w:tc>
          <w:tcPr>
            <w:tcW w:w="1134" w:type="dxa"/>
          </w:tcPr>
          <w:p w14:paraId="6EA066E9" w14:textId="77777777" w:rsidR="007A7595" w:rsidRPr="0084614A" w:rsidRDefault="007A7595" w:rsidP="001C04C1">
            <w:pPr>
              <w:pStyle w:val="BodyText"/>
              <w:spacing w:before="360" w:after="60"/>
              <w:rPr>
                <w:color w:val="auto"/>
                <w:szCs w:val="20"/>
              </w:rPr>
            </w:pPr>
            <w:r w:rsidRPr="0084614A">
              <w:rPr>
                <w:color w:val="auto"/>
                <w:szCs w:val="20"/>
              </w:rPr>
              <w:t>Signature:</w:t>
            </w:r>
          </w:p>
        </w:tc>
        <w:tc>
          <w:tcPr>
            <w:tcW w:w="5103" w:type="dxa"/>
          </w:tcPr>
          <w:sdt>
            <w:sdtPr>
              <w:rPr>
                <w:color w:val="auto"/>
              </w:rPr>
              <w:id w:val="-606885887"/>
              <w:placeholder>
                <w:docPart w:val="DefaultPlaceholder_-1854013440"/>
              </w:placeholder>
            </w:sdtPr>
            <w:sdtContent>
              <w:p w14:paraId="1A98E585" w14:textId="4FC5AF7E" w:rsidR="007A7595" w:rsidRPr="0084614A" w:rsidRDefault="00000000" w:rsidP="001C04C1">
                <w:pPr>
                  <w:pStyle w:val="BodyText"/>
                  <w:spacing w:before="360" w:after="40"/>
                  <w:rPr>
                    <w:color w:val="auto"/>
                    <w:szCs w:val="20"/>
                  </w:rPr>
                </w:pPr>
                <w:sdt>
                  <w:sdtPr>
                    <w:rPr>
                      <w:color w:val="auto"/>
                    </w:rPr>
                    <w:id w:val="-708024727"/>
                    <w:placeholder>
                      <w:docPart w:val="5D69445028F146A8B8383B2B469089C8"/>
                    </w:placeholder>
                    <w:temporary/>
                    <w:showingPlcHdr/>
                    <w:text w:multiLine="1"/>
                  </w:sdtPr>
                  <w:sdtContent>
                    <w:r w:rsidR="001451DE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[</w:t>
                    </w:r>
                    <w:r w:rsidR="001451DE">
                      <w:rPr>
                        <w:color w:val="auto"/>
                        <w:shd w:val="clear" w:color="auto" w:fill="D9D9D9" w:themeFill="background1" w:themeFillShade="D9"/>
                      </w:rPr>
                      <w:t>insert signature here</w:t>
                    </w:r>
                    <w:r w:rsidR="001451DE" w:rsidRPr="007A7595">
                      <w:rPr>
                        <w:color w:val="auto"/>
                        <w:shd w:val="clear" w:color="auto" w:fill="D9D9D9" w:themeFill="background1" w:themeFillShade="D9"/>
                      </w:rPr>
                      <w:t>]</w:t>
                    </w:r>
                  </w:sdtContent>
                </w:sdt>
              </w:p>
            </w:sdtContent>
          </w:sdt>
        </w:tc>
        <w:tc>
          <w:tcPr>
            <w:tcW w:w="991" w:type="dxa"/>
          </w:tcPr>
          <w:p w14:paraId="76A9CFF1" w14:textId="77777777" w:rsidR="007A7595" w:rsidRPr="0084614A" w:rsidRDefault="007A7595" w:rsidP="001C04C1">
            <w:pPr>
              <w:pStyle w:val="BodyText"/>
              <w:spacing w:before="360" w:after="40"/>
              <w:rPr>
                <w:color w:val="auto"/>
                <w:szCs w:val="20"/>
              </w:rPr>
            </w:pPr>
            <w:r w:rsidRPr="0084614A">
              <w:rPr>
                <w:color w:val="auto"/>
                <w:szCs w:val="20"/>
              </w:rPr>
              <w:t>Date:</w:t>
            </w:r>
          </w:p>
        </w:tc>
        <w:tc>
          <w:tcPr>
            <w:tcW w:w="2410" w:type="dxa"/>
          </w:tcPr>
          <w:p w14:paraId="6B9B4C54" w14:textId="4CAE7ADA" w:rsidR="007A7595" w:rsidRPr="0084614A" w:rsidRDefault="00000000" w:rsidP="001451DE">
            <w:pPr>
              <w:pStyle w:val="BodyText"/>
              <w:tabs>
                <w:tab w:val="left" w:pos="1860"/>
                <w:tab w:val="right" w:pos="2410"/>
              </w:tabs>
              <w:spacing w:before="360" w:after="40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19617656"/>
                <w:placeholder>
                  <w:docPart w:val="0EBBACB7E5B54CD398D1B032BE054E23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7A7595" w:rsidRPr="0084614A">
                  <w:rPr>
                    <w:color w:val="auto"/>
                    <w:szCs w:val="20"/>
                    <w:shd w:val="clear" w:color="auto" w:fill="D9D9D9" w:themeFill="background1" w:themeFillShade="D9"/>
                  </w:rPr>
                  <w:t>[Choose date]</w:t>
                </w:r>
              </w:sdtContent>
            </w:sdt>
            <w:r w:rsidR="001451DE">
              <w:rPr>
                <w:color w:val="auto"/>
                <w:szCs w:val="20"/>
              </w:rPr>
              <w:tab/>
            </w:r>
          </w:p>
        </w:tc>
      </w:tr>
    </w:tbl>
    <w:p w14:paraId="5776F1DB" w14:textId="11A3A9B6" w:rsidR="006B2386" w:rsidRPr="00AE21CF" w:rsidRDefault="006B2386" w:rsidP="001451DE">
      <w:pPr>
        <w:pStyle w:val="BodyText"/>
        <w:spacing w:before="0" w:after="0"/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E18E6C9" wp14:editId="512B2BE2">
                <wp:simplePos x="0" y="0"/>
                <wp:positionH relativeFrom="margin">
                  <wp:posOffset>4267200</wp:posOffset>
                </wp:positionH>
                <wp:positionV relativeFrom="page">
                  <wp:posOffset>328295</wp:posOffset>
                </wp:positionV>
                <wp:extent cx="2359660" cy="561975"/>
                <wp:effectExtent l="0" t="0" r="254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375E" w:themeColor="accent1" w:themeShade="BF"/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5631564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25B6D59" w14:textId="01F16EF9" w:rsidR="006B2386" w:rsidRPr="007C74A4" w:rsidRDefault="0039370F" w:rsidP="006B2386">
                                <w:pPr>
                                  <w:pStyle w:val="Title"/>
                                  <w:jc w:val="left"/>
                                  <w:rPr>
                                    <w:color w:val="558374" w:themeColor="accent2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375E" w:themeColor="accent1" w:themeShade="BF"/>
                                    <w:sz w:val="32"/>
                                    <w:szCs w:val="32"/>
                                  </w:rPr>
                                  <w:t>Authority to release information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8E6C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336pt;margin-top:25.85pt;width:185.8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" filled="f" stroked="f" strokeweight=".5pt">
                <v:textbox inset="0,0,0,0">
                  <w:txbxContent>
                    <w:sdt>
                      <w:sdtPr>
                        <w:rPr>
                          <w:color w:val="00375E" w:themeColor="accent1" w:themeShade="BF"/>
                          <w:sz w:val="32"/>
                          <w:szCs w:val="32"/>
                        </w:rPr>
                        <w:alias w:val="Title"/>
                        <w:tag w:val=""/>
                        <w:id w:val="5631564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125B6D59" w14:textId="01F16EF9" w:rsidR="006B2386" w:rsidRPr="007C74A4" w:rsidRDefault="0039370F" w:rsidP="006B2386">
                          <w:pPr>
                            <w:pStyle w:val="Title"/>
                            <w:jc w:val="left"/>
                            <w:rPr>
                              <w:color w:val="558374" w:themeColor="accent2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t>Authority to release information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6B2386" w:rsidRPr="00AE21CF" w:rsidSect="003937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410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D6404" w14:textId="77777777" w:rsidR="00E90CD2" w:rsidRDefault="00E90CD2" w:rsidP="00C20C17">
      <w:r>
        <w:separator/>
      </w:r>
    </w:p>
  </w:endnote>
  <w:endnote w:type="continuationSeparator" w:id="0">
    <w:p w14:paraId="03F5169E" w14:textId="77777777" w:rsidR="00E90CD2" w:rsidRDefault="00E90CD2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DE37B" w14:textId="77777777" w:rsidR="00925A13" w:rsidRDefault="00925A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269" name="Picture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270" name="Picture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5C969" w14:textId="5D879267" w:rsidR="00E34282" w:rsidRPr="009B5108" w:rsidRDefault="00E34282" w:rsidP="00E34282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Ombudsman.</w:t>
    </w:r>
  </w:p>
  <w:p w14:paraId="0BECC3AC" w14:textId="77777777" w:rsidR="00E34282" w:rsidRPr="00760676" w:rsidRDefault="00E34282" w:rsidP="00E34282">
    <w:pPr>
      <w:pStyle w:val="Footer"/>
      <w:spacing w:before="60"/>
      <w:rPr>
        <w:color w:val="auto"/>
      </w:rPr>
    </w:pPr>
    <w:r w:rsidRPr="00760676">
      <w:rPr>
        <w:noProof/>
        <w:color w:val="auto"/>
      </w:rPr>
      <w:drawing>
        <wp:inline distT="0" distB="0" distL="0" distR="0" wp14:anchorId="566AA31B" wp14:editId="54001468">
          <wp:extent cx="96261" cy="72000"/>
          <wp:effectExtent l="0" t="0" r="0" b="4445"/>
          <wp:docPr id="5" name="Picture 5" descr="A red and white envelo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red and white envelo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60676">
      <w:rPr>
        <w:color w:val="auto"/>
      </w:rPr>
      <w:t xml:space="preserve"> monitoring@oho.qld.gov.au   </w:t>
    </w:r>
    <w:r w:rsidRPr="00760676">
      <w:rPr>
        <w:noProof/>
        <w:color w:val="auto"/>
      </w:rPr>
      <w:drawing>
        <wp:inline distT="0" distB="0" distL="0" distR="0" wp14:anchorId="221BAC34" wp14:editId="1AAA193D">
          <wp:extent cx="91901" cy="90000"/>
          <wp:effectExtent l="0" t="0" r="3810" b="5715"/>
          <wp:docPr id="6" name="Picture 6" descr="A phone receiv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hone receiver with a white background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60676">
      <w:rPr>
        <w:color w:val="auto"/>
      </w:rPr>
      <w:t xml:space="preserve"> 07 3158 1329   </w:t>
    </w:r>
    <w:r w:rsidRPr="00760676">
      <w:rPr>
        <w:noProof/>
        <w:color w:val="auto"/>
      </w:rPr>
      <w:drawing>
        <wp:inline distT="0" distB="0" distL="0" distR="0" wp14:anchorId="0A97048B" wp14:editId="5E95F1A1">
          <wp:extent cx="90596" cy="90000"/>
          <wp:effectExtent l="0" t="0" r="5080" b="5715"/>
          <wp:docPr id="7" name="Picture 7" descr="A red and white fax mach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red and white fax machine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60676">
      <w:rPr>
        <w:color w:val="auto"/>
      </w:rPr>
      <w:t xml:space="preserve"> 07 3319 6350</w:t>
    </w:r>
  </w:p>
  <w:p w14:paraId="151B6126" w14:textId="77777777" w:rsidR="00E34282" w:rsidRPr="00760676" w:rsidRDefault="00E34282" w:rsidP="00E34282">
    <w:pPr>
      <w:pStyle w:val="Footer"/>
      <w:spacing w:before="80"/>
      <w:rPr>
        <w:color w:val="auto"/>
      </w:rPr>
    </w:pPr>
    <w:r w:rsidRPr="00760676">
      <w:rPr>
        <w:color w:val="auto"/>
      </w:rPr>
      <w:t>PO Box 13281 George Street Brisbane Qld 4003</w:t>
    </w:r>
    <w:r w:rsidRPr="00760676">
      <w:rPr>
        <w:noProof/>
        <w:color w:val="auto"/>
      </w:rPr>
      <w:drawing>
        <wp:anchor distT="0" distB="0" distL="114300" distR="114300" simplePos="0" relativeHeight="251679744" behindDoc="1" locked="0" layoutInCell="1" allowOverlap="1" wp14:anchorId="3963A2FA" wp14:editId="3E702377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D3120" w14:textId="2CF04BEA" w:rsidR="009B5108" w:rsidRPr="009B5108" w:rsidRDefault="009B5108" w:rsidP="006A0F20">
    <w:pPr>
      <w:pStyle w:val="Footer"/>
      <w:spacing w:before="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6AD22" w14:textId="77777777" w:rsidR="00E90CD2" w:rsidRDefault="00E90CD2" w:rsidP="00C20C17">
      <w:r>
        <w:separator/>
      </w:r>
    </w:p>
  </w:footnote>
  <w:footnote w:type="continuationSeparator" w:id="0">
    <w:p w14:paraId="48CB61B1" w14:textId="77777777" w:rsidR="00E90CD2" w:rsidRDefault="00E90CD2" w:rsidP="00C20C17">
      <w:r>
        <w:continuationSeparator/>
      </w:r>
    </w:p>
  </w:footnote>
  <w:footnote w:id="1">
    <w:p w14:paraId="563C3CC3" w14:textId="78B036C1" w:rsidR="00133242" w:rsidRPr="00133242" w:rsidRDefault="00133242" w:rsidP="00133242">
      <w:pPr>
        <w:pStyle w:val="BodyText"/>
        <w:spacing w:before="0" w:after="0"/>
      </w:pPr>
      <w:r w:rsidRPr="00133242">
        <w:rPr>
          <w:rStyle w:val="FootnoteReference"/>
          <w:sz w:val="16"/>
          <w:szCs w:val="16"/>
        </w:rPr>
        <w:footnoteRef/>
      </w:r>
      <w:r w:rsidRPr="00133242">
        <w:rPr>
          <w:sz w:val="16"/>
          <w:szCs w:val="16"/>
        </w:rPr>
        <w:t xml:space="preserve"> </w:t>
      </w:r>
      <w:r w:rsidRPr="00133242">
        <w:rPr>
          <w:color w:val="auto"/>
          <w:sz w:val="16"/>
        </w:rPr>
        <w:t xml:space="preserve">If you are affiliated with more than </w:t>
      </w:r>
      <w:r>
        <w:rPr>
          <w:color w:val="auto"/>
          <w:sz w:val="16"/>
        </w:rPr>
        <w:t>two</w:t>
      </w:r>
      <w:r w:rsidRPr="00133242">
        <w:rPr>
          <w:color w:val="auto"/>
          <w:sz w:val="16"/>
        </w:rPr>
        <w:t xml:space="preserve"> associations, please provide details on a separate attachment</w:t>
      </w:r>
    </w:p>
  </w:footnote>
  <w:footnote w:id="2">
    <w:p w14:paraId="50C47671" w14:textId="40C41C1C" w:rsidR="0039370F" w:rsidRPr="00C62A47" w:rsidRDefault="0039370F" w:rsidP="0039370F">
      <w:pPr>
        <w:pStyle w:val="FootnoteText"/>
        <w:rPr>
          <w:lang w:val="en-US"/>
        </w:rPr>
      </w:pPr>
      <w:r w:rsidRPr="00C62A47">
        <w:rPr>
          <w:rStyle w:val="FootnoteReference"/>
        </w:rPr>
        <w:footnoteRef/>
      </w:r>
      <w:r w:rsidRPr="00C62A47">
        <w:t xml:space="preserve"> </w:t>
      </w:r>
      <w:r w:rsidR="00133242">
        <w:t>O</w:t>
      </w:r>
      <w:r w:rsidRPr="00C62A47">
        <w:t>nly if applicable to the practitioner’s profession</w:t>
      </w:r>
    </w:p>
  </w:footnote>
  <w:footnote w:id="3">
    <w:p w14:paraId="1C009DC0" w14:textId="7C9BB48E" w:rsidR="0039370F" w:rsidRPr="00C5213A" w:rsidRDefault="0039370F" w:rsidP="0039370F">
      <w:pPr>
        <w:pStyle w:val="FootnoteText"/>
        <w:rPr>
          <w:lang w:val="en-US"/>
        </w:rPr>
      </w:pPr>
      <w:r w:rsidRPr="00C62A47">
        <w:rPr>
          <w:rStyle w:val="FootnoteReference"/>
        </w:rPr>
        <w:footnoteRef/>
      </w:r>
      <w:r w:rsidRPr="00C62A47">
        <w:t xml:space="preserve"> </w:t>
      </w:r>
      <w:r w:rsidR="00133242">
        <w:rPr>
          <w:lang w:val="en-US"/>
        </w:rPr>
        <w:t>O</w:t>
      </w:r>
      <w:r w:rsidRPr="00C62A47">
        <w:rPr>
          <w:lang w:val="en-US"/>
        </w:rPr>
        <w:t>nly if the practitioner has prescribing endorsements or a Medicare Provider Number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A7FB2" w14:textId="77777777" w:rsidR="00925A13" w:rsidRDefault="00925A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60298" w14:textId="77777777" w:rsidR="004C51F1" w:rsidRDefault="000C5E9E">
    <w:pPr>
      <w:pStyle w:val="Header"/>
    </w:pPr>
    <w:r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1C255F6E"/>
    <w:multiLevelType w:val="multilevel"/>
    <w:tmpl w:val="42AE73EC"/>
    <w:numStyleLink w:val="ListTableBullet"/>
  </w:abstractNum>
  <w:abstractNum w:abstractNumId="10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1FBA59E5"/>
    <w:multiLevelType w:val="hybridMultilevel"/>
    <w:tmpl w:val="5B54F7C2"/>
    <w:lvl w:ilvl="0" w:tplc="D980AB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3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6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9" w15:restartNumberingAfterBreak="0">
    <w:nsid w:val="4D627E68"/>
    <w:multiLevelType w:val="multilevel"/>
    <w:tmpl w:val="42AE73EC"/>
    <w:numStyleLink w:val="ListTableBullet"/>
  </w:abstractNum>
  <w:abstractNum w:abstractNumId="20" w15:restartNumberingAfterBreak="0">
    <w:nsid w:val="4E79317C"/>
    <w:multiLevelType w:val="multilevel"/>
    <w:tmpl w:val="56B2745A"/>
    <w:numStyleLink w:val="ListAppendix"/>
  </w:abstractNum>
  <w:abstractNum w:abstractNumId="21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8AD136A"/>
    <w:multiLevelType w:val="multilevel"/>
    <w:tmpl w:val="56B2745A"/>
    <w:numStyleLink w:val="ListAppendix"/>
  </w:abstractNum>
  <w:abstractNum w:abstractNumId="26" w15:restartNumberingAfterBreak="0">
    <w:nsid w:val="6DD55E20"/>
    <w:multiLevelType w:val="multilevel"/>
    <w:tmpl w:val="5318203A"/>
    <w:numStyleLink w:val="ListNumber"/>
  </w:abstractNum>
  <w:abstractNum w:abstractNumId="27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C106E"/>
    <w:multiLevelType w:val="multilevel"/>
    <w:tmpl w:val="2F6CA4A0"/>
    <w:numStyleLink w:val="ListBullet"/>
  </w:abstractNum>
  <w:abstractNum w:abstractNumId="29" w15:restartNumberingAfterBreak="0">
    <w:nsid w:val="72155220"/>
    <w:multiLevelType w:val="multilevel"/>
    <w:tmpl w:val="2F6CA4A0"/>
    <w:numStyleLink w:val="ListBullet"/>
  </w:abstractNum>
  <w:abstractNum w:abstractNumId="30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1" w15:restartNumberingAfterBreak="0">
    <w:nsid w:val="78BA596A"/>
    <w:multiLevelType w:val="multilevel"/>
    <w:tmpl w:val="93A6D96E"/>
    <w:numStyleLink w:val="ListNbrHeading"/>
  </w:abstractNum>
  <w:num w:numId="1" w16cid:durableId="1152209952">
    <w:abstractNumId w:val="0"/>
  </w:num>
  <w:num w:numId="2" w16cid:durableId="1154180326">
    <w:abstractNumId w:val="3"/>
  </w:num>
  <w:num w:numId="3" w16cid:durableId="1799109765">
    <w:abstractNumId w:val="1"/>
  </w:num>
  <w:num w:numId="4" w16cid:durableId="1119490311">
    <w:abstractNumId w:val="30"/>
  </w:num>
  <w:num w:numId="5" w16cid:durableId="1170758942">
    <w:abstractNumId w:val="10"/>
  </w:num>
  <w:num w:numId="6" w16cid:durableId="178812350">
    <w:abstractNumId w:val="8"/>
  </w:num>
  <w:num w:numId="7" w16cid:durableId="1209805904">
    <w:abstractNumId w:val="16"/>
  </w:num>
  <w:num w:numId="8" w16cid:durableId="1170948761">
    <w:abstractNumId w:val="13"/>
  </w:num>
  <w:num w:numId="9" w16cid:durableId="741372556">
    <w:abstractNumId w:val="14"/>
  </w:num>
  <w:num w:numId="10" w16cid:durableId="91438736">
    <w:abstractNumId w:val="25"/>
  </w:num>
  <w:num w:numId="11" w16cid:durableId="1305817510">
    <w:abstractNumId w:val="19"/>
  </w:num>
  <w:num w:numId="12" w16cid:durableId="884753702">
    <w:abstractNumId w:val="7"/>
  </w:num>
  <w:num w:numId="13" w16cid:durableId="482307945">
    <w:abstractNumId w:val="26"/>
  </w:num>
  <w:num w:numId="14" w16cid:durableId="654604522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 w16cid:durableId="2023580721">
    <w:abstractNumId w:val="29"/>
  </w:num>
  <w:num w:numId="16" w16cid:durableId="1019503978">
    <w:abstractNumId w:val="28"/>
  </w:num>
  <w:num w:numId="17" w16cid:durableId="1570381316">
    <w:abstractNumId w:val="9"/>
  </w:num>
  <w:num w:numId="18" w16cid:durableId="190803862">
    <w:abstractNumId w:val="4"/>
  </w:num>
  <w:num w:numId="19" w16cid:durableId="2057854145">
    <w:abstractNumId w:val="5"/>
  </w:num>
  <w:num w:numId="20" w16cid:durableId="1017342987">
    <w:abstractNumId w:val="20"/>
  </w:num>
  <w:num w:numId="21" w16cid:durableId="585655304">
    <w:abstractNumId w:val="31"/>
  </w:num>
  <w:num w:numId="22" w16cid:durableId="387385155">
    <w:abstractNumId w:val="15"/>
  </w:num>
  <w:num w:numId="23" w16cid:durableId="1524829252">
    <w:abstractNumId w:val="17"/>
  </w:num>
  <w:num w:numId="24" w16cid:durableId="1841003208">
    <w:abstractNumId w:val="15"/>
  </w:num>
  <w:num w:numId="25" w16cid:durableId="1604070904">
    <w:abstractNumId w:val="23"/>
  </w:num>
  <w:num w:numId="26" w16cid:durableId="1048259013">
    <w:abstractNumId w:val="27"/>
  </w:num>
  <w:num w:numId="27" w16cid:durableId="1344674131">
    <w:abstractNumId w:val="22"/>
  </w:num>
  <w:num w:numId="28" w16cid:durableId="911698736">
    <w:abstractNumId w:val="24"/>
  </w:num>
  <w:num w:numId="29" w16cid:durableId="57752678">
    <w:abstractNumId w:val="12"/>
  </w:num>
  <w:num w:numId="30" w16cid:durableId="365522867">
    <w:abstractNumId w:val="2"/>
  </w:num>
  <w:num w:numId="31" w16cid:durableId="1219055681">
    <w:abstractNumId w:val="21"/>
  </w:num>
  <w:num w:numId="32" w16cid:durableId="2006861571">
    <w:abstractNumId w:val="18"/>
  </w:num>
  <w:num w:numId="33" w16cid:durableId="913007210">
    <w:abstractNumId w:val="12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 w16cid:durableId="848715745">
    <w:abstractNumId w:val="6"/>
  </w:num>
  <w:num w:numId="35" w16cid:durableId="369232461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bwdEpnkO06QE9gaoCVHlT3cmJxj0AXtKYf6kpeXrAI8SFwYAqmGeg0wwoIODxveXx8euL6m7T8PXt4kdSJmLg==" w:salt="KVQ1MAEDPS48rERUxofzF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3946"/>
    <w:rsid w:val="000542C6"/>
    <w:rsid w:val="00072A93"/>
    <w:rsid w:val="00074D3A"/>
    <w:rsid w:val="00080D95"/>
    <w:rsid w:val="000872B3"/>
    <w:rsid w:val="00094A8B"/>
    <w:rsid w:val="000C5E9E"/>
    <w:rsid w:val="000F2A71"/>
    <w:rsid w:val="00102D64"/>
    <w:rsid w:val="00104EEB"/>
    <w:rsid w:val="00120CAC"/>
    <w:rsid w:val="00126732"/>
    <w:rsid w:val="001273E5"/>
    <w:rsid w:val="00133242"/>
    <w:rsid w:val="0013457E"/>
    <w:rsid w:val="00144A01"/>
    <w:rsid w:val="001451DE"/>
    <w:rsid w:val="00166706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1F6C04"/>
    <w:rsid w:val="00237DF9"/>
    <w:rsid w:val="00242901"/>
    <w:rsid w:val="00242C26"/>
    <w:rsid w:val="00243EBA"/>
    <w:rsid w:val="00255E62"/>
    <w:rsid w:val="0026771A"/>
    <w:rsid w:val="00287A8E"/>
    <w:rsid w:val="00292A6C"/>
    <w:rsid w:val="00292B9E"/>
    <w:rsid w:val="00292BE4"/>
    <w:rsid w:val="002A51A0"/>
    <w:rsid w:val="002B03AB"/>
    <w:rsid w:val="002B1E03"/>
    <w:rsid w:val="002B5BC3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57051"/>
    <w:rsid w:val="0035730D"/>
    <w:rsid w:val="00361F94"/>
    <w:rsid w:val="003637BD"/>
    <w:rsid w:val="00372A4B"/>
    <w:rsid w:val="0039370F"/>
    <w:rsid w:val="00395977"/>
    <w:rsid w:val="00395CC2"/>
    <w:rsid w:val="003A0096"/>
    <w:rsid w:val="003D0EDA"/>
    <w:rsid w:val="003D3410"/>
    <w:rsid w:val="003F5433"/>
    <w:rsid w:val="00407DD9"/>
    <w:rsid w:val="00411753"/>
    <w:rsid w:val="00420398"/>
    <w:rsid w:val="004256AC"/>
    <w:rsid w:val="0043588E"/>
    <w:rsid w:val="004405F2"/>
    <w:rsid w:val="00445521"/>
    <w:rsid w:val="004470B4"/>
    <w:rsid w:val="00455A7C"/>
    <w:rsid w:val="00464F1A"/>
    <w:rsid w:val="0047344C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5073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A7595"/>
    <w:rsid w:val="007B215D"/>
    <w:rsid w:val="007C38B8"/>
    <w:rsid w:val="007C74A4"/>
    <w:rsid w:val="007D1FAC"/>
    <w:rsid w:val="007D22E2"/>
    <w:rsid w:val="007E1659"/>
    <w:rsid w:val="007E26A6"/>
    <w:rsid w:val="007E6A1B"/>
    <w:rsid w:val="007F0400"/>
    <w:rsid w:val="007F1DCB"/>
    <w:rsid w:val="007F5557"/>
    <w:rsid w:val="00814151"/>
    <w:rsid w:val="00816344"/>
    <w:rsid w:val="00830A89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C2133"/>
    <w:rsid w:val="008D0E0C"/>
    <w:rsid w:val="00905A84"/>
    <w:rsid w:val="00925A13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63BC8"/>
    <w:rsid w:val="00A63CCB"/>
    <w:rsid w:val="00A7253E"/>
    <w:rsid w:val="00A91A91"/>
    <w:rsid w:val="00A9552C"/>
    <w:rsid w:val="00AA27EF"/>
    <w:rsid w:val="00AA31BD"/>
    <w:rsid w:val="00AB73A1"/>
    <w:rsid w:val="00AC4819"/>
    <w:rsid w:val="00AD2EF2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5B45"/>
    <w:rsid w:val="00CB56B9"/>
    <w:rsid w:val="00CD7DC3"/>
    <w:rsid w:val="00D1125E"/>
    <w:rsid w:val="00D2606A"/>
    <w:rsid w:val="00D32224"/>
    <w:rsid w:val="00D43DF0"/>
    <w:rsid w:val="00D61606"/>
    <w:rsid w:val="00D669F4"/>
    <w:rsid w:val="00D720AD"/>
    <w:rsid w:val="00D74720"/>
    <w:rsid w:val="00D77058"/>
    <w:rsid w:val="00D93867"/>
    <w:rsid w:val="00DA02C8"/>
    <w:rsid w:val="00DA495A"/>
    <w:rsid w:val="00DD00CC"/>
    <w:rsid w:val="00DD0AFE"/>
    <w:rsid w:val="00DD6018"/>
    <w:rsid w:val="00DE2E90"/>
    <w:rsid w:val="00E21A0A"/>
    <w:rsid w:val="00E23079"/>
    <w:rsid w:val="00E26F06"/>
    <w:rsid w:val="00E34282"/>
    <w:rsid w:val="00E37401"/>
    <w:rsid w:val="00E742AC"/>
    <w:rsid w:val="00E84E05"/>
    <w:rsid w:val="00E87A8D"/>
    <w:rsid w:val="00E90CD2"/>
    <w:rsid w:val="00E94D3E"/>
    <w:rsid w:val="00E95944"/>
    <w:rsid w:val="00EA22D1"/>
    <w:rsid w:val="00EC6027"/>
    <w:rsid w:val="00EC7BB0"/>
    <w:rsid w:val="00F00EA7"/>
    <w:rsid w:val="00F105BE"/>
    <w:rsid w:val="00F33FF9"/>
    <w:rsid w:val="00F34109"/>
    <w:rsid w:val="00F45F1F"/>
    <w:rsid w:val="00F6284A"/>
    <w:rsid w:val="00F62AAC"/>
    <w:rsid w:val="00F63CF4"/>
    <w:rsid w:val="00F9070E"/>
    <w:rsid w:val="00F91302"/>
    <w:rsid w:val="00FA0E47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  <w:tabs>
        <w:tab w:val="num" w:pos="360"/>
      </w:tabs>
      <w:ind w:left="425" w:firstLine="0"/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E5A292E2944ACC90478FED37DA8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18E54-786C-4171-9FC8-D020D560A845}"/>
      </w:docPartPr>
      <w:docPartBody>
        <w:p w:rsidR="003C30B4" w:rsidRDefault="00A23F50" w:rsidP="00A23F50">
          <w:pPr>
            <w:pStyle w:val="C7E5A292E2944ACC90478FED37DA81E1"/>
          </w:pPr>
          <w:r w:rsidRPr="007A7595">
            <w:rPr>
              <w:color w:val="auto"/>
              <w:shd w:val="clear" w:color="auto" w:fill="D9D9D9" w:themeFill="background1" w:themeFillShade="D9"/>
            </w:rPr>
            <w:t>[title and full name of practitioner here]</w:t>
          </w:r>
        </w:p>
      </w:docPartBody>
    </w:docPart>
    <w:docPart>
      <w:docPartPr>
        <w:name w:val="9107E17DC80E4B968A051451311E9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AD1F2-D3D1-46FF-829C-E80D94BDDAA0}"/>
      </w:docPartPr>
      <w:docPartBody>
        <w:p w:rsidR="003C30B4" w:rsidRDefault="00A23F50" w:rsidP="00A23F50">
          <w:pPr>
            <w:pStyle w:val="9107E17DC80E4B968A051451311E9F2B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 xml:space="preserve">insert </w:t>
          </w:r>
          <w:r w:rsidRPr="007A7595">
            <w:rPr>
              <w:color w:val="auto"/>
              <w:shd w:val="clear" w:color="auto" w:fill="D9D9D9" w:themeFill="background1" w:themeFillShade="D9"/>
            </w:rPr>
            <w:t>registered profession]</w:t>
          </w:r>
        </w:p>
      </w:docPartBody>
    </w:docPart>
    <w:docPart>
      <w:docPartPr>
        <w:name w:val="CEE887B463DD4E76A0BABCEB68392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DB778-7FAD-4BA9-9775-F774F38F0AF2}"/>
      </w:docPartPr>
      <w:docPartBody>
        <w:p w:rsidR="003C30B4" w:rsidRDefault="00A23F50" w:rsidP="00A23F50">
          <w:pPr>
            <w:pStyle w:val="CEE887B463DD4E76A0BABCEB68392368"/>
          </w:pPr>
          <w:r w:rsidRPr="007A7595">
            <w:rPr>
              <w:color w:val="auto"/>
              <w:shd w:val="clear" w:color="auto" w:fill="D9D9D9" w:themeFill="background1" w:themeFillShade="D9"/>
            </w:rPr>
            <w:t>[name of relevant Board]</w:t>
          </w:r>
        </w:p>
      </w:docPartBody>
    </w:docPart>
    <w:docPart>
      <w:docPartPr>
        <w:name w:val="0EBBACB7E5B54CD398D1B032BE054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DBB82-A8C2-4EC4-B8F3-0935A5102F55}"/>
      </w:docPartPr>
      <w:docPartBody>
        <w:p w:rsidR="003C30B4" w:rsidRDefault="00A23F50" w:rsidP="00A23F50">
          <w:pPr>
            <w:pStyle w:val="0EBBACB7E5B54CD398D1B032BE054E23"/>
          </w:pPr>
          <w:r w:rsidRPr="0084614A">
            <w:rPr>
              <w:color w:val="auto"/>
              <w:szCs w:val="20"/>
              <w:shd w:val="clear" w:color="auto" w:fill="D9D9D9" w:themeFill="background1" w:themeFillShade="D9"/>
            </w:rPr>
            <w:t>[Choose date]</w:t>
          </w:r>
        </w:p>
      </w:docPartBody>
    </w:docPart>
    <w:docPart>
      <w:docPartPr>
        <w:name w:val="614A78E6765F4D8780F244977510E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C41AA-EB96-4C52-A850-9B101023A300}"/>
      </w:docPartPr>
      <w:docPartBody>
        <w:p w:rsidR="003C30B4" w:rsidRDefault="00A23F50" w:rsidP="00A23F50">
          <w:pPr>
            <w:pStyle w:val="614A78E6765F4D8780F244977510E62E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registration number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2E04C1FC9E6543D39A577A0B09927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B9B65-42A4-4087-AB14-123AD4C49E5F}"/>
      </w:docPartPr>
      <w:docPartBody>
        <w:p w:rsidR="003C30B4" w:rsidRDefault="00A23F50" w:rsidP="00A23F50">
          <w:pPr>
            <w:pStyle w:val="2E04C1FC9E6543D39A577A0B09927815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Medicare provider number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449F203515B14211A40DED021A011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2B555-1492-4370-8173-B9F42FD19DD1}"/>
      </w:docPartPr>
      <w:docPartBody>
        <w:p w:rsidR="003C30B4" w:rsidRDefault="00A23F50" w:rsidP="00A23F50">
          <w:pPr>
            <w:pStyle w:val="449F203515B14211A40DED021A011C0A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private health insurance number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E3142F0D321347E8A017718F39747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81483-E141-40F7-9924-B232ADE2EA69}"/>
      </w:docPartPr>
      <w:docPartBody>
        <w:p w:rsidR="003C30B4" w:rsidRDefault="00A23F50" w:rsidP="00A23F50">
          <w:pPr>
            <w:pStyle w:val="E3142F0D321347E8A017718F3974757E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profession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89061CDC68764CB8AB5D856CEC9C5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6F33E-49FE-4025-B33B-C4704BAFCB50}"/>
      </w:docPartPr>
      <w:docPartBody>
        <w:p w:rsidR="003C30B4" w:rsidRDefault="00A23F50" w:rsidP="00A23F50">
          <w:pPr>
            <w:pStyle w:val="89061CDC68764CB8AB5D856CEC9C54EE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Medicare provider number (if applicable)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C4BE2A865E29474C85E9B5EB13988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E0AD2-2CB5-43A6-95F6-8AE431EF0074}"/>
      </w:docPartPr>
      <w:docPartBody>
        <w:p w:rsidR="003C30B4" w:rsidRDefault="00A23F50" w:rsidP="00A23F50">
          <w:pPr>
            <w:pStyle w:val="C4BE2A865E29474C85E9B5EB13988609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private health insurance number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1ADCFE7EE3854273B20BC1C8F82CE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4742E-B30B-40CF-90E1-659FC7747B79}"/>
      </w:docPartPr>
      <w:docPartBody>
        <w:p w:rsidR="003C30B4" w:rsidRDefault="00A23F50" w:rsidP="00A23F50">
          <w:pPr>
            <w:pStyle w:val="1ADCFE7EE3854273B20BC1C8F82CE044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Institute/Association/Accrediting body here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5C17B884353C4CB5A485E60DDD13C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D0ECF-B515-4D9D-A67C-7069B03B102F}"/>
      </w:docPartPr>
      <w:docPartBody>
        <w:p w:rsidR="003C30B4" w:rsidRDefault="00A23F50" w:rsidP="00A23F50">
          <w:pPr>
            <w:pStyle w:val="5C17B884353C4CB5A485E60DDD13C875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Institute/Association/Accrediting body here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E979F819402F4A3F8D02236630974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977CD-72BB-41DD-B815-218BE8AB4785}"/>
      </w:docPartPr>
      <w:docPartBody>
        <w:p w:rsidR="003C30B4" w:rsidRDefault="00A23F50" w:rsidP="00A23F50">
          <w:pPr>
            <w:pStyle w:val="E979F819402F4A3F8D02236630974FEC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number here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C3611CA2C2E644B09458BF1333F27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E2029-8DFD-4849-8660-29F0D599B5F0}"/>
      </w:docPartPr>
      <w:docPartBody>
        <w:p w:rsidR="003C30B4" w:rsidRDefault="00A23F50" w:rsidP="00A23F50">
          <w:pPr>
            <w:pStyle w:val="C3611CA2C2E644B09458BF1333F278CC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number here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AE83BE68B8E048558513A4C0C68AA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BF9E2-A1E1-4E7D-935A-0185C8D1852D}"/>
      </w:docPartPr>
      <w:docPartBody>
        <w:p w:rsidR="003C30B4" w:rsidRDefault="00A23F50" w:rsidP="00A23F50">
          <w:pPr>
            <w:pStyle w:val="AE83BE68B8E048558513A4C0C68AACF71"/>
          </w:pPr>
          <w:r w:rsidRPr="0084614A">
            <w:rPr>
              <w:color w:val="auto"/>
              <w:szCs w:val="20"/>
              <w:shd w:val="clear" w:color="auto" w:fill="D9D9D9" w:themeFill="background1" w:themeFillShade="D9"/>
            </w:rPr>
            <w:t>[Choose date]</w:t>
          </w:r>
        </w:p>
      </w:docPartBody>
    </w:docPart>
    <w:docPart>
      <w:docPartPr>
        <w:name w:val="5D69445028F146A8B8383B2B46908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88AD6-B980-417C-8B47-BC43453B2C53}"/>
      </w:docPartPr>
      <w:docPartBody>
        <w:p w:rsidR="00A23F50" w:rsidRDefault="00A23F50" w:rsidP="00A23F50">
          <w:pPr>
            <w:pStyle w:val="5D69445028F146A8B8383B2B469089C81"/>
          </w:pPr>
          <w:r w:rsidRPr="007A7595">
            <w:rPr>
              <w:color w:val="auto"/>
              <w:shd w:val="clear" w:color="auto" w:fill="D9D9D9" w:themeFill="background1" w:themeFillShade="D9"/>
            </w:rPr>
            <w:t>[</w:t>
          </w:r>
          <w:r>
            <w:rPr>
              <w:color w:val="auto"/>
              <w:shd w:val="clear" w:color="auto" w:fill="D9D9D9" w:themeFill="background1" w:themeFillShade="D9"/>
            </w:rPr>
            <w:t>insert signature here</w:t>
          </w:r>
          <w:r w:rsidRPr="007A7595">
            <w:rPr>
              <w:color w:val="auto"/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C8F85-6147-46BA-8263-FAB2D1692EBA}"/>
      </w:docPartPr>
      <w:docPartBody>
        <w:p w:rsidR="00000000" w:rsidRDefault="00E308DE">
          <w:r w:rsidRPr="009349E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4EC"/>
    <w:rsid w:val="00087041"/>
    <w:rsid w:val="000E14C5"/>
    <w:rsid w:val="001704EC"/>
    <w:rsid w:val="001835D7"/>
    <w:rsid w:val="0020270C"/>
    <w:rsid w:val="00222E1B"/>
    <w:rsid w:val="002B03AB"/>
    <w:rsid w:val="002D5B43"/>
    <w:rsid w:val="003736B6"/>
    <w:rsid w:val="003C30B4"/>
    <w:rsid w:val="00491396"/>
    <w:rsid w:val="004C74E3"/>
    <w:rsid w:val="005137FA"/>
    <w:rsid w:val="00623ABA"/>
    <w:rsid w:val="00765778"/>
    <w:rsid w:val="00830A89"/>
    <w:rsid w:val="008C2133"/>
    <w:rsid w:val="009205A3"/>
    <w:rsid w:val="00A23F50"/>
    <w:rsid w:val="00BC12EE"/>
    <w:rsid w:val="00E308DE"/>
    <w:rsid w:val="00F1668A"/>
    <w:rsid w:val="00F7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08DE"/>
    <w:rPr>
      <w:color w:val="808080"/>
    </w:rPr>
  </w:style>
  <w:style w:type="paragraph" w:customStyle="1" w:styleId="C7E5A292E2944ACC90478FED37DA81E1">
    <w:name w:val="C7E5A292E2944ACC90478FED37DA81E1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AE83BE68B8E048558513A4C0C68AACF71">
    <w:name w:val="AE83BE68B8E048558513A4C0C68AACF71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9107E17DC80E4B968A051451311E9F2B">
    <w:name w:val="9107E17DC80E4B968A051451311E9F2B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CEE887B463DD4E76A0BABCEB68392368">
    <w:name w:val="CEE887B463DD4E76A0BABCEB68392368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614A78E6765F4D8780F244977510E62E">
    <w:name w:val="614A78E6765F4D8780F244977510E62E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2E04C1FC9E6543D39A577A0B09927815">
    <w:name w:val="2E04C1FC9E6543D39A577A0B09927815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449F203515B14211A40DED021A011C0A">
    <w:name w:val="449F203515B14211A40DED021A011C0A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E3142F0D321347E8A017718F3974757E">
    <w:name w:val="E3142F0D321347E8A017718F3974757E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89061CDC68764CB8AB5D856CEC9C54EE">
    <w:name w:val="89061CDC68764CB8AB5D856CEC9C54EE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C4BE2A865E29474C85E9B5EB13988609">
    <w:name w:val="C4BE2A865E29474C85E9B5EB13988609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1ADCFE7EE3854273B20BC1C8F82CE044">
    <w:name w:val="1ADCFE7EE3854273B20BC1C8F82CE044"/>
    <w:rsid w:val="00A23F50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E979F819402F4A3F8D02236630974FEC">
    <w:name w:val="E979F819402F4A3F8D02236630974FEC"/>
    <w:rsid w:val="00A23F50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5C17B884353C4CB5A485E60DDD13C875">
    <w:name w:val="5C17B884353C4CB5A485E60DDD13C875"/>
    <w:rsid w:val="00A23F50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C3611CA2C2E644B09458BF1333F278CC">
    <w:name w:val="C3611CA2C2E644B09458BF1333F278CC"/>
    <w:rsid w:val="00A23F50"/>
    <w:pPr>
      <w:spacing w:before="60" w:after="60" w:line="240" w:lineRule="auto"/>
      <w:ind w:left="113" w:right="113"/>
    </w:pPr>
    <w:rPr>
      <w:rFonts w:eastAsiaTheme="minorHAnsi"/>
      <w:color w:val="0E2841" w:themeColor="text2"/>
      <w:sz w:val="20"/>
      <w:lang w:eastAsia="en-US"/>
    </w:rPr>
  </w:style>
  <w:style w:type="paragraph" w:customStyle="1" w:styleId="5D69445028F146A8B8383B2B469089C81">
    <w:name w:val="5D69445028F146A8B8383B2B469089C81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0EBBACB7E5B54CD398D1B032BE054E23">
    <w:name w:val="0EBBACB7E5B54CD398D1B032BE054E23"/>
    <w:rsid w:val="00A23F50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BFA988-C6BF-4543-801F-BCFC665CBD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920A31-96DD-493E-92BC-CA742494409E}">
  <ds:schemaRefs>
    <ds:schemaRef ds:uri="http://schemas.microsoft.com/office/2006/metadata/properties"/>
    <ds:schemaRef ds:uri="http://schemas.microsoft.com/office/infopath/2007/PartnerControls"/>
    <ds:schemaRef ds:uri="fe7c3c81-7d1f-4b02-8b5d-4fbfbafc3a9b"/>
    <ds:schemaRef ds:uri="http://schemas.microsoft.com/sharepoint/v3/fields"/>
  </ds:schemaRefs>
</ds:datastoreItem>
</file>

<file path=customXml/itemProps5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7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Authority to release information</vt:lpstr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Authority to release information</dc:title>
  <dc:subject/>
  <dc:creator>Joyclyn Vincent</dc:creator>
  <cp:keywords/>
  <dc:description/>
  <cp:lastModifiedBy>Katrina Lewis</cp:lastModifiedBy>
  <cp:revision>3</cp:revision>
  <dcterms:created xsi:type="dcterms:W3CDTF">2024-06-20T04:37:00Z</dcterms:created>
  <dcterms:modified xsi:type="dcterms:W3CDTF">2024-09-23T03:26:00Z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