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FB408" w14:textId="5507F5E7" w:rsidR="00A379D9" w:rsidRPr="00760676" w:rsidRDefault="00760676" w:rsidP="00522340">
      <w:pPr>
        <w:pStyle w:val="Heading1"/>
      </w:pPr>
      <w:r w:rsidRPr="00760676">
        <w:t>Mentor acknowledgement (to be completed by mentor)</w:t>
      </w:r>
    </w:p>
    <w:p w14:paraId="0AB4121B" w14:textId="2AA2416E" w:rsidR="00760676" w:rsidRPr="00522340" w:rsidRDefault="00760676" w:rsidP="00522340">
      <w:pPr>
        <w:pStyle w:val="BodyText"/>
      </w:pPr>
      <w:r w:rsidRPr="00522340">
        <w:t xml:space="preserve">I, </w:t>
      </w:r>
      <w:sdt>
        <w:sdtPr>
          <w:id w:val="-1135011729"/>
          <w:placeholder>
            <w:docPart w:val="DefaultPlaceholder_-1854013440"/>
          </w:placeholder>
        </w:sdtPr>
        <w:sdtContent>
          <w:sdt>
            <w:sdtPr>
              <w:id w:val="1362707594"/>
              <w:placeholder>
                <w:docPart w:val="D316FC58603747B890E473CD1D71908A"/>
              </w:placeholder>
              <w:temporary/>
              <w:showingPlcHdr/>
              <w:text w:multiLine="1"/>
            </w:sdtPr>
            <w:sdtContent>
              <w:r w:rsidRPr="00522340">
                <w:rPr>
                  <w:color w:val="FF0000"/>
                </w:rPr>
                <w:t>[title and full name of mentor here]</w:t>
              </w:r>
            </w:sdtContent>
          </w:sdt>
        </w:sdtContent>
      </w:sdt>
      <w:r w:rsidRPr="00522340">
        <w:t xml:space="preserve"> am a registered </w:t>
      </w:r>
      <w:bookmarkStart w:id="0" w:name="_Hlk109798380"/>
      <w:sdt>
        <w:sdtPr>
          <w:id w:val="-1242252750"/>
          <w:placeholder>
            <w:docPart w:val="DefaultPlaceholder_-1854013440"/>
          </w:placeholder>
        </w:sdtPr>
        <w:sdtContent>
          <w:sdt>
            <w:sdtPr>
              <w:id w:val="-1113896281"/>
              <w:placeholder>
                <w:docPart w:val="17FD0FA5AA8D4EF4A1E25661A35039C5"/>
              </w:placeholder>
              <w:temporary/>
              <w:showingPlcHdr/>
              <w:text w:multiLine="1"/>
            </w:sdtPr>
            <w:sdtContent>
              <w:r w:rsidRPr="00522340">
                <w:rPr>
                  <w:color w:val="FF0000"/>
                </w:rPr>
                <w:t>[registered profession]</w:t>
              </w:r>
            </w:sdtContent>
          </w:sdt>
          <w:bookmarkEnd w:id="0"/>
        </w:sdtContent>
      </w:sdt>
      <w:r w:rsidRPr="00522340">
        <w:t xml:space="preserve"> – </w:t>
      </w:r>
      <w:proofErr w:type="spellStart"/>
      <w:r w:rsidRPr="00522340">
        <w:t>Ahpra</w:t>
      </w:r>
      <w:proofErr w:type="spellEnd"/>
      <w:r w:rsidRPr="00522340">
        <w:t xml:space="preserve"> registration number </w:t>
      </w:r>
      <w:sdt>
        <w:sdtPr>
          <w:id w:val="1533615654"/>
          <w:placeholder>
            <w:docPart w:val="DefaultPlaceholder_-1854013440"/>
          </w:placeholder>
        </w:sdtPr>
        <w:sdtContent>
          <w:sdt>
            <w:sdtPr>
              <w:id w:val="-1833447335"/>
              <w:placeholder>
                <w:docPart w:val="A01DB00AEBF94CBCA961F0CA823B3E50"/>
              </w:placeholder>
              <w:temporary/>
              <w:showingPlcHdr/>
              <w:text w:multiLine="1"/>
            </w:sdtPr>
            <w:sdtContent>
              <w:r w:rsidRPr="00522340">
                <w:rPr>
                  <w:color w:val="FF0000"/>
                </w:rPr>
                <w:t>[insert Ahpra registration number here]</w:t>
              </w:r>
            </w:sdtContent>
          </w:sdt>
        </w:sdtContent>
      </w:sdt>
      <w:r w:rsidRPr="00522340">
        <w:t>.</w:t>
      </w:r>
    </w:p>
    <w:p w14:paraId="392743BE" w14:textId="2B545FEE" w:rsidR="00760676" w:rsidRPr="00522340" w:rsidRDefault="00760676" w:rsidP="00522340">
      <w:pPr>
        <w:pStyle w:val="BodyText"/>
      </w:pPr>
      <w:r w:rsidRPr="00522340">
        <w:t xml:space="preserve">I acknowledge that </w:t>
      </w:r>
      <w:sdt>
        <w:sdtPr>
          <w:id w:val="-1109281453"/>
          <w:placeholder>
            <w:docPart w:val="DefaultPlaceholder_-1854013440"/>
          </w:placeholder>
        </w:sdtPr>
        <w:sdtContent>
          <w:sdt>
            <w:sdtPr>
              <w:id w:val="-53702684"/>
              <w:placeholder>
                <w:docPart w:val="3CB113F5E6104E69A99FCA9AD10685DD"/>
              </w:placeholder>
              <w:temporary/>
              <w:showingPlcHdr/>
              <w:text w:multiLine="1"/>
            </w:sdtPr>
            <w:sdtContent>
              <w:r w:rsidRPr="00522340">
                <w:rPr>
                  <w:color w:val="FF0000"/>
                </w:rPr>
                <w:t>[title and full name of practitioner subject to conditions</w:t>
              </w:r>
              <w:r w:rsidR="00290888" w:rsidRPr="00522340">
                <w:rPr>
                  <w:color w:val="FF0000"/>
                </w:rPr>
                <w:t>/undertakings</w:t>
              </w:r>
              <w:r w:rsidRPr="00522340">
                <w:rPr>
                  <w:color w:val="FF0000"/>
                </w:rPr>
                <w:t xml:space="preserve"> here]</w:t>
              </w:r>
            </w:sdtContent>
          </w:sdt>
        </w:sdtContent>
      </w:sdt>
      <w:r w:rsidRPr="00522340">
        <w:t xml:space="preserve"> (the practitioner) has nominated me to act as their mentor and has:</w:t>
      </w:r>
    </w:p>
    <w:p w14:paraId="325E90C3" w14:textId="78918F8A" w:rsidR="00760676" w:rsidRPr="00E02119" w:rsidRDefault="00760676" w:rsidP="00522340">
      <w:pPr>
        <w:pStyle w:val="ListAlpha0"/>
      </w:pPr>
      <w:r w:rsidRPr="00E02119">
        <w:t xml:space="preserve">advised me of the Health Ombudsman’s decision to impose conditions on </w:t>
      </w:r>
      <w:r w:rsidR="00290888" w:rsidRPr="00E02119">
        <w:t xml:space="preserve">the practitioner’s </w:t>
      </w:r>
      <w:r w:rsidRPr="00E02119">
        <w:t>registration</w:t>
      </w:r>
      <w:r w:rsidR="00290888" w:rsidRPr="00E02119">
        <w:t xml:space="preserve"> or </w:t>
      </w:r>
      <w:r w:rsidR="007F3C31" w:rsidRPr="00E02119">
        <w:t xml:space="preserve">accept </w:t>
      </w:r>
      <w:r w:rsidR="00290888" w:rsidRPr="00E02119">
        <w:t>undertaking</w:t>
      </w:r>
      <w:r w:rsidR="00D442FD">
        <w:t>s</w:t>
      </w:r>
      <w:r w:rsidR="00290888" w:rsidRPr="00E02119">
        <w:t xml:space="preserve"> </w:t>
      </w:r>
      <w:r w:rsidR="007F3C31" w:rsidRPr="00E02119">
        <w:t>from</w:t>
      </w:r>
      <w:r w:rsidR="00290888" w:rsidRPr="00E02119">
        <w:t xml:space="preserve"> the practitioner</w:t>
      </w:r>
      <w:r w:rsidRPr="00E02119">
        <w:t>, including the specific alleged conduct that gave rise to the conditions</w:t>
      </w:r>
      <w:r w:rsidR="00290888" w:rsidRPr="00E02119">
        <w:t xml:space="preserve"> or undertaking</w:t>
      </w:r>
      <w:r w:rsidR="00E02119">
        <w:t>s</w:t>
      </w:r>
      <w:r w:rsidRPr="00E02119">
        <w:t xml:space="preserve"> and the reasons for the Health Ombudsman taking immediate action; and</w:t>
      </w:r>
    </w:p>
    <w:p w14:paraId="70E46047" w14:textId="39449400" w:rsidR="00760676" w:rsidRPr="00E02119" w:rsidRDefault="00760676" w:rsidP="00522340">
      <w:pPr>
        <w:pStyle w:val="ListAlpha0"/>
      </w:pPr>
      <w:r w:rsidRPr="00E02119">
        <w:t>provided me with a full copy of the schedule of conditions</w:t>
      </w:r>
      <w:r w:rsidR="00E02119" w:rsidRPr="00E02119">
        <w:t xml:space="preserve"> or </w:t>
      </w:r>
      <w:r w:rsidR="00290888" w:rsidRPr="00E02119">
        <w:t>undertakings</w:t>
      </w:r>
      <w:r w:rsidRPr="00E02119">
        <w:t>.</w:t>
      </w:r>
    </w:p>
    <w:p w14:paraId="044E8306" w14:textId="77777777" w:rsidR="00760676" w:rsidRPr="00E02119" w:rsidRDefault="00760676" w:rsidP="00522340">
      <w:pPr>
        <w:pStyle w:val="BodyText"/>
      </w:pPr>
      <w:r w:rsidRPr="00E02119">
        <w:t>I confirm I do not have any conditions imposed on my registration and am not currently subject to any disciplinary proceedings.</w:t>
      </w:r>
    </w:p>
    <w:p w14:paraId="53054124" w14:textId="77777777" w:rsidR="00760676" w:rsidRPr="00E02119" w:rsidRDefault="00760676" w:rsidP="00522340">
      <w:pPr>
        <w:pStyle w:val="BodyText"/>
      </w:pPr>
      <w:bookmarkStart w:id="1" w:name="_Hlk167449312"/>
      <w:r w:rsidRPr="00E02119">
        <w:t>I understand that, unless otherwise directed by the Health Ombudsman:</w:t>
      </w:r>
    </w:p>
    <w:p w14:paraId="0BA0D241" w14:textId="23AADBCA" w:rsidR="00760676" w:rsidRPr="00E02119" w:rsidRDefault="00760676" w:rsidP="00522340">
      <w:pPr>
        <w:pStyle w:val="ListAlpha0"/>
        <w:numPr>
          <w:ilvl w:val="0"/>
          <w:numId w:val="39"/>
        </w:numPr>
      </w:pPr>
      <w:r w:rsidRPr="00E02119">
        <w:t>the practitioner’s conditions</w:t>
      </w:r>
      <w:r w:rsidR="00290888" w:rsidRPr="00E02119">
        <w:t>/undertakings</w:t>
      </w:r>
      <w:r w:rsidRPr="00E02119">
        <w:t xml:space="preserve"> require formal mentoring sessions with me at the frequency stated in the practitioner’s conditions</w:t>
      </w:r>
      <w:r w:rsidR="00290888" w:rsidRPr="00E02119">
        <w:t>/undertakings</w:t>
      </w:r>
      <w:r w:rsidRPr="00E02119">
        <w:t>; and</w:t>
      </w:r>
    </w:p>
    <w:p w14:paraId="33AEC8BA" w14:textId="0086B756" w:rsidR="00760676" w:rsidRPr="00E02119" w:rsidRDefault="00760676" w:rsidP="00522340">
      <w:pPr>
        <w:pStyle w:val="ListAlpha0"/>
      </w:pPr>
      <w:r w:rsidRPr="00E02119">
        <w:t>staff of the Office of the Health Ombudsman (the office) will contact me to obtain information for the purpose of monitoring the practitioner’s compliance with the conditions</w:t>
      </w:r>
      <w:r w:rsidR="00290888" w:rsidRPr="00E02119">
        <w:t>/undertakings</w:t>
      </w:r>
      <w:r w:rsidRPr="00E02119">
        <w:t>, including reports</w:t>
      </w:r>
      <w:r w:rsidRPr="00E02119">
        <w:rPr>
          <w:rStyle w:val="FootnoteReference"/>
          <w:color w:val="auto"/>
        </w:rPr>
        <w:footnoteReference w:id="1"/>
      </w:r>
      <w:r w:rsidRPr="00E02119">
        <w:t xml:space="preserve"> that address the issues stated in the practitioner’s conditions</w:t>
      </w:r>
      <w:r w:rsidR="00290888" w:rsidRPr="00E02119">
        <w:t>/undertakings</w:t>
      </w:r>
      <w:r w:rsidRPr="00E02119">
        <w:t>.</w:t>
      </w:r>
    </w:p>
    <w:p w14:paraId="53575B7D" w14:textId="77777777" w:rsidR="00760676" w:rsidRPr="00522340" w:rsidRDefault="00760676" w:rsidP="00522340">
      <w:pPr>
        <w:pStyle w:val="BodyText"/>
      </w:pPr>
      <w:r w:rsidRPr="00522340">
        <w:t>I understand I am not employed by the Office of the Health Ombudsman, however that staff of the Office of the Health Ombudsman will monitor the mentoring arrangement.</w:t>
      </w:r>
    </w:p>
    <w:p w14:paraId="498E653A" w14:textId="62D6A35B" w:rsidR="00760676" w:rsidRPr="00522340" w:rsidRDefault="00760676" w:rsidP="00522340">
      <w:pPr>
        <w:pStyle w:val="Heading2"/>
      </w:pPr>
      <w:bookmarkStart w:id="3" w:name="_Hlk167449212"/>
      <w:bookmarkStart w:id="4" w:name="_Hlk167449220"/>
      <w:bookmarkEnd w:id="1"/>
      <w:r w:rsidRPr="00522340">
        <w:t>Attachments</w:t>
      </w:r>
      <w:bookmarkEnd w:id="3"/>
    </w:p>
    <w:p w14:paraId="6CA94B82" w14:textId="77777777" w:rsidR="00760676" w:rsidRPr="00E02119" w:rsidRDefault="00760676" w:rsidP="00522340">
      <w:pPr>
        <w:pStyle w:val="BodyText"/>
      </w:pPr>
      <w:r w:rsidRPr="00E02119">
        <w:t xml:space="preserve">I have </w:t>
      </w:r>
      <w:r w:rsidRPr="00E02119">
        <w:rPr>
          <w:b/>
          <w:bCs/>
        </w:rPr>
        <w:t>attached</w:t>
      </w:r>
      <w:r w:rsidRPr="00E02119">
        <w:t xml:space="preserve"> my curriculum vitae and a certified copy of my driver’s licence, passport or other valid photographic identification that includes a sample of my signature.</w:t>
      </w:r>
    </w:p>
    <w:p w14:paraId="0F19EFE8" w14:textId="1D0FD91C" w:rsidR="00760676" w:rsidRPr="00760676" w:rsidRDefault="00760676" w:rsidP="00522340">
      <w:pPr>
        <w:pStyle w:val="Heading2"/>
      </w:pPr>
      <w:bookmarkStart w:id="5" w:name="_Hlk167450028"/>
      <w:bookmarkEnd w:id="4"/>
      <w:r w:rsidRPr="00760676">
        <w:t>Mentor contact details</w:t>
      </w:r>
    </w:p>
    <w:sdt>
      <w:sdtPr>
        <w:rPr>
          <w:color w:val="FF0000"/>
        </w:rPr>
        <w:id w:val="-1755043718"/>
        <w:placeholder>
          <w:docPart w:val="DefaultPlaceholder_-1854013440"/>
        </w:placeholder>
      </w:sdtPr>
      <w:sdtContent>
        <w:p w14:paraId="4F8A08F4" w14:textId="59812D43" w:rsidR="00760676" w:rsidRPr="00522340" w:rsidRDefault="00000000" w:rsidP="00522340">
          <w:pPr>
            <w:pStyle w:val="BodyText"/>
            <w:rPr>
              <w:color w:val="FF0000"/>
            </w:rPr>
          </w:pPr>
          <w:sdt>
            <w:sdtPr>
              <w:rPr>
                <w:color w:val="FF0000"/>
              </w:rPr>
              <w:id w:val="1385362500"/>
              <w:placeholder>
                <w:docPart w:val="79D4CB030C094DEFAA14B4CB50AEC7B7"/>
              </w:placeholder>
              <w:temporary/>
              <w:showingPlcHdr/>
              <w:text w:multiLine="1"/>
            </w:sdtPr>
            <w:sdtContent>
              <w:r w:rsidR="00760676" w:rsidRPr="00522340">
                <w:rPr>
                  <w:color w:val="FF0000"/>
                </w:rPr>
                <w:t>[Insert relationship to practitioner, e.g. employer, previous employer, co-owner]</w:t>
              </w:r>
            </w:sdtContent>
          </w:sdt>
        </w:p>
      </w:sdtContent>
    </w:sdt>
    <w:sdt>
      <w:sdtPr>
        <w:rPr>
          <w:color w:val="FF0000"/>
        </w:rPr>
        <w:id w:val="2012719386"/>
        <w:placeholder>
          <w:docPart w:val="DefaultPlaceholder_-1854013440"/>
        </w:placeholder>
      </w:sdtPr>
      <w:sdtContent>
        <w:p w14:paraId="7D864EE1" w14:textId="2507EC2D" w:rsidR="00760676" w:rsidRPr="00522340" w:rsidRDefault="00000000" w:rsidP="00522340">
          <w:pPr>
            <w:pStyle w:val="BodyText"/>
            <w:rPr>
              <w:color w:val="FF0000"/>
            </w:rPr>
          </w:pPr>
          <w:sdt>
            <w:sdtPr>
              <w:rPr>
                <w:color w:val="FF0000"/>
              </w:rPr>
              <w:id w:val="-425651406"/>
              <w:placeholder>
                <w:docPart w:val="903DD35DA0914E17A7FDB746DA908485"/>
              </w:placeholder>
              <w:temporary/>
              <w:showingPlcHdr/>
              <w:text w:multiLine="1"/>
            </w:sdtPr>
            <w:sdtContent>
              <w:r w:rsidR="00760676" w:rsidRPr="00522340">
                <w:rPr>
                  <w:color w:val="FF0000"/>
                </w:rPr>
                <w:t>[Insert current place of practice]</w:t>
              </w:r>
            </w:sdtContent>
          </w:sdt>
        </w:p>
      </w:sdtContent>
    </w:sdt>
    <w:sdt>
      <w:sdtPr>
        <w:rPr>
          <w:color w:val="FF0000"/>
        </w:rPr>
        <w:id w:val="1628972586"/>
        <w:placeholder>
          <w:docPart w:val="DefaultPlaceholder_-1854013440"/>
        </w:placeholder>
      </w:sdtPr>
      <w:sdtContent>
        <w:p w14:paraId="248D1091" w14:textId="49327A58" w:rsidR="00760676" w:rsidRPr="00522340" w:rsidRDefault="00000000" w:rsidP="00522340">
          <w:pPr>
            <w:pStyle w:val="BodyText"/>
            <w:rPr>
              <w:color w:val="FF0000"/>
            </w:rPr>
          </w:pPr>
          <w:sdt>
            <w:sdtPr>
              <w:rPr>
                <w:color w:val="FF0000"/>
              </w:rPr>
              <w:id w:val="-1628461720"/>
              <w:placeholder>
                <w:docPart w:val="B5D598EE4BF2411CB06FF7E2963849C4"/>
              </w:placeholder>
              <w:temporary/>
              <w:showingPlcHdr/>
              <w:text w:multiLine="1"/>
            </w:sdtPr>
            <w:sdtContent>
              <w:r w:rsidR="00760676" w:rsidRPr="00522340">
                <w:rPr>
                  <w:color w:val="FF0000"/>
                </w:rPr>
                <w:t>[Insert phone number]</w:t>
              </w:r>
            </w:sdtContent>
          </w:sdt>
        </w:p>
      </w:sdtContent>
    </w:sdt>
    <w:p w14:paraId="52C143D8" w14:textId="24C1741A" w:rsidR="00760676" w:rsidRPr="00522340" w:rsidRDefault="00063500" w:rsidP="00522340">
      <w:pPr>
        <w:pStyle w:val="BodyText"/>
        <w:rPr>
          <w:color w:val="FF0000"/>
        </w:rPr>
      </w:pPr>
      <w:sdt>
        <w:sdtPr>
          <w:rPr>
            <w:color w:val="FF0000"/>
          </w:rPr>
          <w:id w:val="1495222090"/>
          <w:placeholder>
            <w:docPart w:val="DefaultPlaceholder_-1854013440"/>
          </w:placeholder>
        </w:sdtPr>
        <w:sdtContent>
          <w:sdt>
            <w:sdtPr>
              <w:rPr>
                <w:color w:val="FF0000"/>
              </w:rPr>
              <w:id w:val="228503540"/>
              <w:placeholder>
                <w:docPart w:val="CEA8EBC7F33E44DCA14892D580D57DE5"/>
              </w:placeholder>
              <w:temporary/>
              <w:showingPlcHdr/>
              <w:text w:multiLine="1"/>
            </w:sdtPr>
            <w:sdtContent>
              <w:r w:rsidR="00760676" w:rsidRPr="00522340">
                <w:rPr>
                  <w:color w:val="FF0000"/>
                </w:rPr>
                <w:t>[Insert email address]</w:t>
              </w:r>
            </w:sdtContent>
          </w:sdt>
        </w:sdtContent>
      </w:sdt>
      <w:r w:rsidR="00522340">
        <w:rPr>
          <w:color w:val="FF0000"/>
        </w:rPr>
        <w:br/>
      </w:r>
    </w:p>
    <w:p w14:paraId="33E282BD" w14:textId="595678A6" w:rsidR="00276C42" w:rsidRPr="00760676" w:rsidRDefault="00760676" w:rsidP="00522340">
      <w:pPr>
        <w:pStyle w:val="Heading2"/>
      </w:pPr>
      <w:r w:rsidRPr="00760676">
        <w:t>Mentor signature</w:t>
      </w:r>
    </w:p>
    <w:p w14:paraId="41EFA049" w14:textId="77777777" w:rsidR="006743E2" w:rsidRPr="00760676" w:rsidRDefault="006743E2" w:rsidP="006743E2">
      <w:pPr>
        <w:pStyle w:val="BodyText"/>
        <w:rPr>
          <w:color w:val="auto"/>
          <w:szCs w:val="20"/>
        </w:rPr>
      </w:pPr>
    </w:p>
    <w:p w14:paraId="5515E666" w14:textId="75197662" w:rsidR="006743E2" w:rsidRPr="00522340" w:rsidRDefault="006556D4" w:rsidP="00522340">
      <w:pPr>
        <w:pStyle w:val="BodyText"/>
      </w:pPr>
      <w:r w:rsidRPr="00522340">
        <w:t xml:space="preserve">Signature of </w:t>
      </w:r>
      <w:r w:rsidR="00760676" w:rsidRPr="00522340">
        <w:t>mentor</w:t>
      </w:r>
      <w:r w:rsidRPr="00522340">
        <w:t xml:space="preserve">: </w:t>
      </w:r>
      <w:sdt>
        <w:sdtPr>
          <w:id w:val="-641816238"/>
          <w:placeholder>
            <w:docPart w:val="DefaultPlaceholder_-1854013440"/>
          </w:placeholder>
        </w:sdtPr>
        <w:sdtContent>
          <w:sdt>
            <w:sdtPr>
              <w:id w:val="-192850970"/>
              <w:placeholder>
                <w:docPart w:val="2D3FCE2DFAAE40EEBBDF960D607DC265"/>
              </w:placeholder>
              <w:showingPlcHdr/>
              <w:text/>
            </w:sdtPr>
            <w:sdtContent>
              <w:r w:rsidRPr="00522340">
                <w:rPr>
                  <w:color w:val="FF0000"/>
                </w:rPr>
                <w:t>insert signature</w:t>
              </w:r>
            </w:sdtContent>
          </w:sdt>
        </w:sdtContent>
      </w:sdt>
      <w:r w:rsidRPr="00522340">
        <w:tab/>
      </w:r>
      <w:r w:rsidR="00522340">
        <w:tab/>
      </w:r>
      <w:r w:rsidR="00522340">
        <w:tab/>
      </w:r>
      <w:r w:rsidR="00522340">
        <w:tab/>
      </w:r>
      <w:r w:rsidRPr="00522340">
        <w:tab/>
        <w:t xml:space="preserve">Date: </w:t>
      </w:r>
      <w:sdt>
        <w:sdtPr>
          <w:id w:val="-316348535"/>
          <w:placeholder>
            <w:docPart w:val="865471F28BAA439BA7BB96764E38B93F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Pr="00522340">
            <w:rPr>
              <w:rStyle w:val="PlaceholderText"/>
              <w:color w:val="FF0000"/>
            </w:rPr>
            <w:t>Click here to enter a date.</w:t>
          </w:r>
        </w:sdtContent>
      </w:sdt>
      <w:bookmarkEnd w:id="5"/>
    </w:p>
    <w:sectPr w:rsidR="006743E2" w:rsidRPr="00522340" w:rsidSect="00522340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268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5569E" w14:textId="77777777" w:rsidR="00E22CEC" w:rsidRDefault="00E22CEC" w:rsidP="00C20C17">
      <w:r>
        <w:separator/>
      </w:r>
    </w:p>
  </w:endnote>
  <w:endnote w:type="continuationSeparator" w:id="0">
    <w:p w14:paraId="4F15AA02" w14:textId="77777777" w:rsidR="00E22CEC" w:rsidRDefault="00E22CEC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1774882444" name="Picture 1774882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95839965" name="Picture 958399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1794942583" name="Picture 1794942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612112816" name="Picture 1612112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436742381" name="Picture 436742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EECB0" w14:textId="77777777" w:rsidR="00760676" w:rsidRPr="009B5108" w:rsidRDefault="00760676" w:rsidP="0076067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with required attachments to the Office of the Health Ombudsman.</w:t>
    </w:r>
  </w:p>
  <w:p w14:paraId="08B43160" w14:textId="77777777" w:rsidR="00760676" w:rsidRPr="00760676" w:rsidRDefault="00760676" w:rsidP="00760676">
    <w:pPr>
      <w:pStyle w:val="Footer"/>
      <w:spacing w:before="60"/>
      <w:rPr>
        <w:color w:val="auto"/>
      </w:rPr>
    </w:pPr>
    <w:r w:rsidRPr="00760676">
      <w:rPr>
        <w:noProof/>
        <w:color w:val="auto"/>
      </w:rPr>
      <w:drawing>
        <wp:inline distT="0" distB="0" distL="0" distR="0" wp14:anchorId="03D6E0BB" wp14:editId="657829E4">
          <wp:extent cx="96261" cy="72000"/>
          <wp:effectExtent l="0" t="0" r="0" b="4445"/>
          <wp:docPr id="1063302067" name="Picture 1063302067" descr="A red and white envelo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red and white envelo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0676">
      <w:rPr>
        <w:color w:val="auto"/>
      </w:rPr>
      <w:t xml:space="preserve"> monitoring@oho.qld.gov.au   </w:t>
    </w:r>
    <w:r w:rsidRPr="00760676">
      <w:rPr>
        <w:noProof/>
        <w:color w:val="auto"/>
      </w:rPr>
      <w:drawing>
        <wp:inline distT="0" distB="0" distL="0" distR="0" wp14:anchorId="4DEC065D" wp14:editId="72BD0542">
          <wp:extent cx="91901" cy="90000"/>
          <wp:effectExtent l="0" t="0" r="3810" b="5715"/>
          <wp:docPr id="628072178" name="Picture 628072178" descr="A phone receiv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hone receiver with a white background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0676">
      <w:rPr>
        <w:color w:val="auto"/>
      </w:rPr>
      <w:t xml:space="preserve"> 07 3158 1329   </w:t>
    </w:r>
    <w:r w:rsidRPr="00760676">
      <w:rPr>
        <w:noProof/>
        <w:color w:val="auto"/>
      </w:rPr>
      <w:drawing>
        <wp:inline distT="0" distB="0" distL="0" distR="0" wp14:anchorId="587FAF42" wp14:editId="3573619A">
          <wp:extent cx="90596" cy="90000"/>
          <wp:effectExtent l="0" t="0" r="5080" b="5715"/>
          <wp:docPr id="238200356" name="Picture 238200356" descr="A red and white fax mach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red and white fax machine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60676">
      <w:rPr>
        <w:color w:val="auto"/>
      </w:rPr>
      <w:t xml:space="preserve"> 07 3319 6350</w:t>
    </w:r>
  </w:p>
  <w:p w14:paraId="356D3120" w14:textId="3D0D1661" w:rsidR="009B5108" w:rsidRPr="00760676" w:rsidRDefault="00760676" w:rsidP="006A0F20">
    <w:pPr>
      <w:pStyle w:val="Footer"/>
      <w:spacing w:before="80"/>
      <w:rPr>
        <w:color w:val="auto"/>
      </w:rPr>
    </w:pPr>
    <w:r w:rsidRPr="00760676">
      <w:rPr>
        <w:color w:val="auto"/>
      </w:rPr>
      <w:t>PO Box 13281 George Street Brisbane Qld 4003</w:t>
    </w:r>
    <w:r w:rsidR="009B5108" w:rsidRPr="00760676">
      <w:rPr>
        <w:noProof/>
        <w:color w:val="auto"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1876664256" name="Picture 1876664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8CEB0" w14:textId="77777777" w:rsidR="00E22CEC" w:rsidRDefault="00E22CEC" w:rsidP="00C20C17">
      <w:r>
        <w:separator/>
      </w:r>
    </w:p>
  </w:footnote>
  <w:footnote w:type="continuationSeparator" w:id="0">
    <w:p w14:paraId="57E6DBC4" w14:textId="77777777" w:rsidR="00E22CEC" w:rsidRDefault="00E22CEC" w:rsidP="00C20C17">
      <w:r>
        <w:continuationSeparator/>
      </w:r>
    </w:p>
  </w:footnote>
  <w:footnote w:id="1">
    <w:p w14:paraId="595DB508" w14:textId="77777777" w:rsidR="00760676" w:rsidRDefault="00760676" w:rsidP="007606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2" w:name="_Hlk109798110"/>
      <w:r>
        <w:t>The frequency of reports is stated in the practitioner’s conditions and may only be varied by the Health Ombudsman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1320845990" name="Picture 1320845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1938073018" name="Picture 1938073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60298" w14:textId="7ABA7F75" w:rsidR="004C51F1" w:rsidRDefault="00F95288">
    <w:pPr>
      <w:pStyle w:val="Header"/>
    </w:pPr>
    <w:r w:rsidRPr="00F95288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5FB89D3E" wp14:editId="27C1F85E">
              <wp:simplePos x="0" y="0"/>
              <wp:positionH relativeFrom="margin">
                <wp:posOffset>4145915</wp:posOffset>
              </wp:positionH>
              <wp:positionV relativeFrom="page">
                <wp:posOffset>342900</wp:posOffset>
              </wp:positionV>
              <wp:extent cx="2359660" cy="807720"/>
              <wp:effectExtent l="0" t="0" r="2540" b="1143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66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208765479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D25B5C2" w14:textId="63C7505D" w:rsidR="00F95288" w:rsidRPr="007C74A4" w:rsidRDefault="00760676" w:rsidP="00F95288">
                              <w:pPr>
                                <w:pStyle w:val="Title"/>
                                <w:jc w:val="left"/>
                                <w:rPr>
                                  <w:color w:val="558374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375E" w:themeColor="accent1" w:themeShade="BF"/>
                                  <w:sz w:val="32"/>
                                  <w:szCs w:val="32"/>
                                </w:rPr>
                                <w:t>Mentor acknowledgement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89D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6.45pt;margin-top:27pt;width:185.8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" filled="f" stroked="f" strokeweight=".5pt">
              <v:textbox inset="0,0,0,0">
                <w:txbxContent>
                  <w:sdt>
                    <w:sdtPr>
                      <w:rPr>
                        <w:color w:val="00375E" w:themeColor="accent1" w:themeShade="BF"/>
                        <w:sz w:val="32"/>
                        <w:szCs w:val="32"/>
                      </w:rPr>
                      <w:alias w:val="Title"/>
                      <w:tag w:val=""/>
                      <w:id w:val="208765479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D25B5C2" w14:textId="63C7505D" w:rsidR="00F95288" w:rsidRPr="007C74A4" w:rsidRDefault="00760676" w:rsidP="00F95288">
                        <w:pPr>
                          <w:pStyle w:val="Title"/>
                          <w:jc w:val="left"/>
                          <w:rPr>
                            <w:color w:val="558374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00375E" w:themeColor="accent1" w:themeShade="BF"/>
                            <w:sz w:val="32"/>
                            <w:szCs w:val="32"/>
                          </w:rPr>
                          <w:t>Mentor acknowledgement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="000C5E9E"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0165A5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1426524705" name="Picture 14265247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683566981" name="Picture 683566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715AE0"/>
    <w:multiLevelType w:val="multilevel"/>
    <w:tmpl w:val="099051C8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E563E71"/>
    <w:multiLevelType w:val="multilevel"/>
    <w:tmpl w:val="2F6CA4A0"/>
    <w:numStyleLink w:val="ListBullet"/>
  </w:abstractNum>
  <w:abstractNum w:abstractNumId="4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10BE6DF6"/>
    <w:multiLevelType w:val="multilevel"/>
    <w:tmpl w:val="42AE73EC"/>
    <w:numStyleLink w:val="ListTableBullet"/>
  </w:abstractNum>
  <w:abstractNum w:abstractNumId="6" w15:restartNumberingAfterBreak="0">
    <w:nsid w:val="134621CE"/>
    <w:multiLevelType w:val="multilevel"/>
    <w:tmpl w:val="56B2745A"/>
    <w:numStyleLink w:val="ListAppendix"/>
  </w:abstractNum>
  <w:abstractNum w:abstractNumId="7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0" w15:restartNumberingAfterBreak="0">
    <w:nsid w:val="1C255F6E"/>
    <w:multiLevelType w:val="multilevel"/>
    <w:tmpl w:val="42AE73EC"/>
    <w:numStyleLink w:val="ListTableBullet"/>
  </w:abstractNum>
  <w:abstractNum w:abstractNumId="11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3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6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9" w15:restartNumberingAfterBreak="0">
    <w:nsid w:val="4D627E68"/>
    <w:multiLevelType w:val="multilevel"/>
    <w:tmpl w:val="42AE73EC"/>
    <w:numStyleLink w:val="ListTableBullet"/>
  </w:abstractNum>
  <w:abstractNum w:abstractNumId="20" w15:restartNumberingAfterBreak="0">
    <w:nsid w:val="4E79317C"/>
    <w:multiLevelType w:val="multilevel"/>
    <w:tmpl w:val="56B2745A"/>
    <w:numStyleLink w:val="ListAppendix"/>
  </w:abstractNum>
  <w:abstractNum w:abstractNumId="21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8AD136A"/>
    <w:multiLevelType w:val="multilevel"/>
    <w:tmpl w:val="56B2745A"/>
    <w:numStyleLink w:val="ListAppendix"/>
  </w:abstractNum>
  <w:abstractNum w:abstractNumId="26" w15:restartNumberingAfterBreak="0">
    <w:nsid w:val="6DD55E20"/>
    <w:multiLevelType w:val="multilevel"/>
    <w:tmpl w:val="5318203A"/>
    <w:numStyleLink w:val="ListNumber"/>
  </w:abstractNum>
  <w:abstractNum w:abstractNumId="27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C106E"/>
    <w:multiLevelType w:val="multilevel"/>
    <w:tmpl w:val="2F6CA4A0"/>
    <w:numStyleLink w:val="ListBullet"/>
  </w:abstractNum>
  <w:abstractNum w:abstractNumId="29" w15:restartNumberingAfterBreak="0">
    <w:nsid w:val="72155220"/>
    <w:multiLevelType w:val="multilevel"/>
    <w:tmpl w:val="2F6CA4A0"/>
    <w:numStyleLink w:val="ListBullet"/>
  </w:abstractNum>
  <w:abstractNum w:abstractNumId="30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1" w15:restartNumberingAfterBreak="0">
    <w:nsid w:val="73106EF6"/>
    <w:multiLevelType w:val="multilevel"/>
    <w:tmpl w:val="2F506ED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</w:abstractNum>
  <w:abstractNum w:abstractNumId="32" w15:restartNumberingAfterBreak="0">
    <w:nsid w:val="78BA596A"/>
    <w:multiLevelType w:val="multilevel"/>
    <w:tmpl w:val="93A6D96E"/>
    <w:numStyleLink w:val="ListNbrHeading"/>
  </w:abstractNum>
  <w:num w:numId="1" w16cid:durableId="907837118">
    <w:abstractNumId w:val="0"/>
  </w:num>
  <w:num w:numId="2" w16cid:durableId="313072133">
    <w:abstractNumId w:val="4"/>
  </w:num>
  <w:num w:numId="3" w16cid:durableId="1291321446">
    <w:abstractNumId w:val="2"/>
  </w:num>
  <w:num w:numId="4" w16cid:durableId="1124470103">
    <w:abstractNumId w:val="30"/>
  </w:num>
  <w:num w:numId="5" w16cid:durableId="1050105665">
    <w:abstractNumId w:val="11"/>
  </w:num>
  <w:num w:numId="6" w16cid:durableId="2033534800">
    <w:abstractNumId w:val="9"/>
  </w:num>
  <w:num w:numId="7" w16cid:durableId="1584411547">
    <w:abstractNumId w:val="16"/>
  </w:num>
  <w:num w:numId="8" w16cid:durableId="1290472154">
    <w:abstractNumId w:val="13"/>
  </w:num>
  <w:num w:numId="9" w16cid:durableId="1889099774">
    <w:abstractNumId w:val="14"/>
  </w:num>
  <w:num w:numId="10" w16cid:durableId="576548994">
    <w:abstractNumId w:val="25"/>
  </w:num>
  <w:num w:numId="11" w16cid:durableId="1730152685">
    <w:abstractNumId w:val="19"/>
  </w:num>
  <w:num w:numId="12" w16cid:durableId="1407144110">
    <w:abstractNumId w:val="8"/>
  </w:num>
  <w:num w:numId="13" w16cid:durableId="2053505045">
    <w:abstractNumId w:val="26"/>
  </w:num>
  <w:num w:numId="14" w16cid:durableId="263073218">
    <w:abstractNumId w:val="3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 w16cid:durableId="522213241">
    <w:abstractNumId w:val="29"/>
  </w:num>
  <w:num w:numId="16" w16cid:durableId="877202433">
    <w:abstractNumId w:val="28"/>
  </w:num>
  <w:num w:numId="17" w16cid:durableId="925923239">
    <w:abstractNumId w:val="10"/>
  </w:num>
  <w:num w:numId="18" w16cid:durableId="1369529306">
    <w:abstractNumId w:val="5"/>
  </w:num>
  <w:num w:numId="19" w16cid:durableId="1268461996">
    <w:abstractNumId w:val="6"/>
  </w:num>
  <w:num w:numId="20" w16cid:durableId="167790016">
    <w:abstractNumId w:val="20"/>
  </w:num>
  <w:num w:numId="21" w16cid:durableId="647591692">
    <w:abstractNumId w:val="32"/>
  </w:num>
  <w:num w:numId="22" w16cid:durableId="1565794391">
    <w:abstractNumId w:val="15"/>
  </w:num>
  <w:num w:numId="23" w16cid:durableId="1611279030">
    <w:abstractNumId w:val="17"/>
  </w:num>
  <w:num w:numId="24" w16cid:durableId="1520579539">
    <w:abstractNumId w:val="15"/>
  </w:num>
  <w:num w:numId="25" w16cid:durableId="824786695">
    <w:abstractNumId w:val="23"/>
  </w:num>
  <w:num w:numId="26" w16cid:durableId="2089693225">
    <w:abstractNumId w:val="27"/>
  </w:num>
  <w:num w:numId="27" w16cid:durableId="979460001">
    <w:abstractNumId w:val="22"/>
  </w:num>
  <w:num w:numId="28" w16cid:durableId="1622834415">
    <w:abstractNumId w:val="24"/>
  </w:num>
  <w:num w:numId="29" w16cid:durableId="1374424783">
    <w:abstractNumId w:val="12"/>
  </w:num>
  <w:num w:numId="30" w16cid:durableId="1618681043">
    <w:abstractNumId w:val="3"/>
  </w:num>
  <w:num w:numId="31" w16cid:durableId="266695986">
    <w:abstractNumId w:val="21"/>
  </w:num>
  <w:num w:numId="32" w16cid:durableId="929892718">
    <w:abstractNumId w:val="18"/>
  </w:num>
  <w:num w:numId="33" w16cid:durableId="1389382237">
    <w:abstractNumId w:val="12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 w16cid:durableId="628165039">
    <w:abstractNumId w:val="7"/>
  </w:num>
  <w:num w:numId="35" w16cid:durableId="3986762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6102054">
    <w:abstractNumId w:val="31"/>
  </w:num>
  <w:num w:numId="37" w16cid:durableId="8513378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063323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197054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ou8wBoiPy/rIckiC6wesb0WBTI3GKY0zsf8xccXskGbSCwiZ/JqbDNRJ5JyehyXNZNbkU0FtEwHNA1NWNBZa6Q==" w:salt="6Lf+xD+aKHdCujmxry5of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63500"/>
    <w:rsid w:val="00063A56"/>
    <w:rsid w:val="00072A93"/>
    <w:rsid w:val="00074D3A"/>
    <w:rsid w:val="00080D95"/>
    <w:rsid w:val="000C5E9E"/>
    <w:rsid w:val="000C734D"/>
    <w:rsid w:val="000F2A71"/>
    <w:rsid w:val="000F421B"/>
    <w:rsid w:val="00120CAC"/>
    <w:rsid w:val="00126732"/>
    <w:rsid w:val="001273E5"/>
    <w:rsid w:val="00131199"/>
    <w:rsid w:val="00144A01"/>
    <w:rsid w:val="00166706"/>
    <w:rsid w:val="0018063F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76C42"/>
    <w:rsid w:val="00287A8E"/>
    <w:rsid w:val="00290888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0663"/>
    <w:rsid w:val="00323B0E"/>
    <w:rsid w:val="00326913"/>
    <w:rsid w:val="003413D7"/>
    <w:rsid w:val="0034352B"/>
    <w:rsid w:val="00343CA7"/>
    <w:rsid w:val="00357051"/>
    <w:rsid w:val="0035730D"/>
    <w:rsid w:val="00361F94"/>
    <w:rsid w:val="003637BD"/>
    <w:rsid w:val="00372A4B"/>
    <w:rsid w:val="0039370F"/>
    <w:rsid w:val="00395CC2"/>
    <w:rsid w:val="003A0096"/>
    <w:rsid w:val="003C3C85"/>
    <w:rsid w:val="003D0EDA"/>
    <w:rsid w:val="003D3410"/>
    <w:rsid w:val="003E1E04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22340"/>
    <w:rsid w:val="005349DA"/>
    <w:rsid w:val="005439D7"/>
    <w:rsid w:val="00545B3A"/>
    <w:rsid w:val="00556909"/>
    <w:rsid w:val="00564A36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556D4"/>
    <w:rsid w:val="00662F4D"/>
    <w:rsid w:val="00663457"/>
    <w:rsid w:val="00664CBC"/>
    <w:rsid w:val="00670B05"/>
    <w:rsid w:val="006743E2"/>
    <w:rsid w:val="00687CE0"/>
    <w:rsid w:val="006A0F20"/>
    <w:rsid w:val="006B2386"/>
    <w:rsid w:val="006B3CBE"/>
    <w:rsid w:val="006C0E44"/>
    <w:rsid w:val="006C2320"/>
    <w:rsid w:val="006D0EB9"/>
    <w:rsid w:val="006E169F"/>
    <w:rsid w:val="006E301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0676"/>
    <w:rsid w:val="0076367C"/>
    <w:rsid w:val="007735FA"/>
    <w:rsid w:val="00773BF8"/>
    <w:rsid w:val="00792841"/>
    <w:rsid w:val="00793310"/>
    <w:rsid w:val="007B215D"/>
    <w:rsid w:val="007C38B8"/>
    <w:rsid w:val="007C74A4"/>
    <w:rsid w:val="007D1FAC"/>
    <w:rsid w:val="007E1659"/>
    <w:rsid w:val="007E26A6"/>
    <w:rsid w:val="007F1DCB"/>
    <w:rsid w:val="007F3C31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15DB"/>
    <w:rsid w:val="00877517"/>
    <w:rsid w:val="008A2FA1"/>
    <w:rsid w:val="008A4D2C"/>
    <w:rsid w:val="008B5730"/>
    <w:rsid w:val="008D0E0C"/>
    <w:rsid w:val="00905A84"/>
    <w:rsid w:val="00932128"/>
    <w:rsid w:val="00953942"/>
    <w:rsid w:val="009563E1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22828"/>
    <w:rsid w:val="00A31762"/>
    <w:rsid w:val="00A34437"/>
    <w:rsid w:val="00A379D9"/>
    <w:rsid w:val="00A55B40"/>
    <w:rsid w:val="00A63BC8"/>
    <w:rsid w:val="00A63CCB"/>
    <w:rsid w:val="00A7253E"/>
    <w:rsid w:val="00A9552C"/>
    <w:rsid w:val="00AA27EF"/>
    <w:rsid w:val="00AA31BD"/>
    <w:rsid w:val="00AB5B9C"/>
    <w:rsid w:val="00AB73A1"/>
    <w:rsid w:val="00AE23E3"/>
    <w:rsid w:val="00B02123"/>
    <w:rsid w:val="00B025B0"/>
    <w:rsid w:val="00B03D47"/>
    <w:rsid w:val="00B04E35"/>
    <w:rsid w:val="00B04E3A"/>
    <w:rsid w:val="00B13B18"/>
    <w:rsid w:val="00B149FD"/>
    <w:rsid w:val="00B17FA4"/>
    <w:rsid w:val="00B23C65"/>
    <w:rsid w:val="00B27CD8"/>
    <w:rsid w:val="00B36A6A"/>
    <w:rsid w:val="00B419FB"/>
    <w:rsid w:val="00B4670A"/>
    <w:rsid w:val="00B50504"/>
    <w:rsid w:val="00B50692"/>
    <w:rsid w:val="00B65361"/>
    <w:rsid w:val="00B665A2"/>
    <w:rsid w:val="00B742E4"/>
    <w:rsid w:val="00B76CD6"/>
    <w:rsid w:val="00B76E31"/>
    <w:rsid w:val="00B915C6"/>
    <w:rsid w:val="00BA7850"/>
    <w:rsid w:val="00BB330B"/>
    <w:rsid w:val="00BB60A5"/>
    <w:rsid w:val="00BC0E71"/>
    <w:rsid w:val="00BE6AC0"/>
    <w:rsid w:val="00BF01F6"/>
    <w:rsid w:val="00BF1CA3"/>
    <w:rsid w:val="00BF7607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A3C46"/>
    <w:rsid w:val="00CB56B9"/>
    <w:rsid w:val="00CD7DC3"/>
    <w:rsid w:val="00CE08EC"/>
    <w:rsid w:val="00D1125E"/>
    <w:rsid w:val="00D2606A"/>
    <w:rsid w:val="00D32224"/>
    <w:rsid w:val="00D43DF0"/>
    <w:rsid w:val="00D442FD"/>
    <w:rsid w:val="00D44342"/>
    <w:rsid w:val="00D61606"/>
    <w:rsid w:val="00D669F4"/>
    <w:rsid w:val="00D720AD"/>
    <w:rsid w:val="00D77058"/>
    <w:rsid w:val="00D8229F"/>
    <w:rsid w:val="00D93867"/>
    <w:rsid w:val="00DA02C8"/>
    <w:rsid w:val="00DA495A"/>
    <w:rsid w:val="00DC44C3"/>
    <w:rsid w:val="00DD0AFE"/>
    <w:rsid w:val="00DD6018"/>
    <w:rsid w:val="00DE2E90"/>
    <w:rsid w:val="00E02119"/>
    <w:rsid w:val="00E21A0A"/>
    <w:rsid w:val="00E22CEC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3602C"/>
    <w:rsid w:val="00F45F1F"/>
    <w:rsid w:val="00F57677"/>
    <w:rsid w:val="00F6040F"/>
    <w:rsid w:val="00F6284A"/>
    <w:rsid w:val="00F63CF4"/>
    <w:rsid w:val="00F71CE3"/>
    <w:rsid w:val="00F809D8"/>
    <w:rsid w:val="00F9070E"/>
    <w:rsid w:val="00F91302"/>
    <w:rsid w:val="00F95288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qFormat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qFormat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063A56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D3FCE2DFAAE40EEBBDF960D607DC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EFE3E-9B39-473B-812A-586FE39712D7}"/>
      </w:docPartPr>
      <w:docPartBody>
        <w:p w:rsidR="00FC3430" w:rsidRDefault="00E72FCA" w:rsidP="00E72FCA">
          <w:pPr>
            <w:pStyle w:val="2D3FCE2DFAAE40EEBBDF960D607DC2651"/>
          </w:pPr>
          <w:r w:rsidRPr="00760676">
            <w:rPr>
              <w:i/>
              <w:iCs/>
              <w:color w:val="FF0000"/>
              <w:szCs w:val="20"/>
            </w:rPr>
            <w:t>insert signature</w:t>
          </w:r>
        </w:p>
      </w:docPartBody>
    </w:docPart>
    <w:docPart>
      <w:docPartPr>
        <w:name w:val="865471F28BAA439BA7BB96764E38B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C65D9-EA4F-44CE-92FA-7B4494BB37B4}"/>
      </w:docPartPr>
      <w:docPartBody>
        <w:p w:rsidR="00FC3430" w:rsidRDefault="00E72FCA" w:rsidP="00E72FCA">
          <w:pPr>
            <w:pStyle w:val="865471F28BAA439BA7BB96764E38B93F1"/>
          </w:pPr>
          <w:r w:rsidRPr="00760676">
            <w:rPr>
              <w:rStyle w:val="PlaceholderText"/>
              <w:i/>
              <w:color w:val="FF0000"/>
              <w:szCs w:val="20"/>
            </w:rPr>
            <w:t>Click here to enter a date.</w:t>
          </w:r>
        </w:p>
      </w:docPartBody>
    </w:docPart>
    <w:docPart>
      <w:docPartPr>
        <w:name w:val="D316FC58603747B890E473CD1D719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4423A-FDD1-4A77-9814-01720B8E43AD}"/>
      </w:docPartPr>
      <w:docPartBody>
        <w:p w:rsidR="009D7B08" w:rsidRDefault="00E72FCA" w:rsidP="00E72FCA">
          <w:pPr>
            <w:pStyle w:val="D316FC58603747B890E473CD1D71908A2"/>
          </w:pPr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 xml:space="preserve">title and full name of </w:t>
          </w:r>
          <w:r>
            <w:rPr>
              <w:shd w:val="clear" w:color="auto" w:fill="D9D9D9" w:themeFill="background1" w:themeFillShade="D9"/>
            </w:rPr>
            <w:t>mentor</w:t>
          </w:r>
          <w:r w:rsidRPr="006A0F20">
            <w:rPr>
              <w:shd w:val="clear" w:color="auto" w:fill="D9D9D9" w:themeFill="background1" w:themeFillShade="D9"/>
            </w:rPr>
            <w:t xml:space="preserve">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17FD0FA5AA8D4EF4A1E25661A3503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6B997-891D-4FF4-B991-1CE9FB7657B1}"/>
      </w:docPartPr>
      <w:docPartBody>
        <w:p w:rsidR="009D7B08" w:rsidRDefault="00E72FCA" w:rsidP="00E72FCA">
          <w:pPr>
            <w:pStyle w:val="17FD0FA5AA8D4EF4A1E25661A35039C52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registered profession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A01DB00AEBF94CBCA961F0CA823B3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00037-81E6-4A0D-81EC-0227446591F9}"/>
      </w:docPartPr>
      <w:docPartBody>
        <w:p w:rsidR="009D7B08" w:rsidRDefault="00E72FCA" w:rsidP="00E72FCA">
          <w:pPr>
            <w:pStyle w:val="A01DB00AEBF94CBCA961F0CA823B3E502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insert Ahpra registration number 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3CB113F5E6104E69A99FCA9AD1068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7BBB6-3044-4A9A-876F-DD49861A841B}"/>
      </w:docPartPr>
      <w:docPartBody>
        <w:p w:rsidR="009D7B08" w:rsidRDefault="00E72FCA" w:rsidP="00E72FCA">
          <w:pPr>
            <w:pStyle w:val="3CB113F5E6104E69A99FCA9AD10685DD1"/>
          </w:pPr>
          <w:r w:rsidRPr="00372A4B">
            <w:rPr>
              <w:shd w:val="clear" w:color="auto" w:fill="D9D9D9" w:themeFill="background1" w:themeFillShade="D9"/>
            </w:rPr>
            <w:t>[</w:t>
          </w:r>
          <w:r w:rsidRPr="006A0F20">
            <w:rPr>
              <w:shd w:val="clear" w:color="auto" w:fill="D9D9D9" w:themeFill="background1" w:themeFillShade="D9"/>
            </w:rPr>
            <w:t xml:space="preserve">title and full name of </w:t>
          </w:r>
          <w:r>
            <w:rPr>
              <w:shd w:val="clear" w:color="auto" w:fill="D9D9D9" w:themeFill="background1" w:themeFillShade="D9"/>
            </w:rPr>
            <w:t>practitioner</w:t>
          </w:r>
          <w:r w:rsidRPr="006A0F20">
            <w:rPr>
              <w:shd w:val="clear" w:color="auto" w:fill="D9D9D9" w:themeFill="background1" w:themeFillShade="D9"/>
            </w:rPr>
            <w:t xml:space="preserve"> </w:t>
          </w:r>
          <w:r>
            <w:rPr>
              <w:shd w:val="clear" w:color="auto" w:fill="D9D9D9" w:themeFill="background1" w:themeFillShade="D9"/>
            </w:rPr>
            <w:t xml:space="preserve">subject to conditions/undertakings </w:t>
          </w:r>
          <w:r w:rsidRPr="006A0F20">
            <w:rPr>
              <w:shd w:val="clear" w:color="auto" w:fill="D9D9D9" w:themeFill="background1" w:themeFillShade="D9"/>
            </w:rPr>
            <w:t>here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79D4CB030C094DEFAA14B4CB50AEC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27CD-942A-4AFE-BBEA-ECAE2CCA0409}"/>
      </w:docPartPr>
      <w:docPartBody>
        <w:p w:rsidR="009D7B08" w:rsidRDefault="00E72FCA" w:rsidP="00E72FCA">
          <w:pPr>
            <w:pStyle w:val="79D4CB030C094DEFAA14B4CB50AEC7B71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Insert relationship to practitioner, e.g. employer, previous employer, co-owner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903DD35DA0914E17A7FDB746DA908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EB507-6FE6-4CE6-89D9-0F3380E10ECA}"/>
      </w:docPartPr>
      <w:docPartBody>
        <w:p w:rsidR="009D7B08" w:rsidRDefault="00E72FCA" w:rsidP="00E72FCA">
          <w:pPr>
            <w:pStyle w:val="903DD35DA0914E17A7FDB746DA9084851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Insert current place of practice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B5D598EE4BF2411CB06FF7E296384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DA0EB-28A2-45AB-AD71-2C0C4A39805B}"/>
      </w:docPartPr>
      <w:docPartBody>
        <w:p w:rsidR="009D7B08" w:rsidRDefault="00E72FCA" w:rsidP="00E72FCA">
          <w:pPr>
            <w:pStyle w:val="B5D598EE4BF2411CB06FF7E2963849C41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Insert phone number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CEA8EBC7F33E44DCA14892D580D5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5B11E-8DCB-4144-890C-20012BFA12A3}"/>
      </w:docPartPr>
      <w:docPartBody>
        <w:p w:rsidR="009D7B08" w:rsidRDefault="00E72FCA" w:rsidP="00E72FCA">
          <w:pPr>
            <w:pStyle w:val="CEA8EBC7F33E44DCA14892D580D57DE51"/>
          </w:pPr>
          <w:r w:rsidRPr="00372A4B">
            <w:rPr>
              <w:shd w:val="clear" w:color="auto" w:fill="D9D9D9" w:themeFill="background1" w:themeFillShade="D9"/>
            </w:rPr>
            <w:t>[</w:t>
          </w:r>
          <w:r>
            <w:rPr>
              <w:shd w:val="clear" w:color="auto" w:fill="D9D9D9" w:themeFill="background1" w:themeFillShade="D9"/>
            </w:rPr>
            <w:t>Insert email address</w:t>
          </w:r>
          <w:r w:rsidRPr="00372A4B">
            <w:rPr>
              <w:shd w:val="clear" w:color="auto" w:fill="D9D9D9" w:themeFill="background1" w:themeFillShade="D9"/>
            </w:rPr>
            <w:t>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BFF2D-96BC-4B15-B109-3BA581D6669B}"/>
      </w:docPartPr>
      <w:docPartBody>
        <w:p w:rsidR="00000000" w:rsidRDefault="00763B89">
          <w:r w:rsidRPr="00663EB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E379A" w:rsidRDefault="00FE379A" w:rsidP="0096699E">
      <w:pPr>
        <w:spacing w:after="0" w:line="240" w:lineRule="auto"/>
      </w:pPr>
      <w:r>
        <w:separator/>
      </w:r>
    </w:p>
  </w:endnote>
  <w:endnote w:type="continuationSeparator" w:id="0">
    <w:p w:rsidR="00FE379A" w:rsidRDefault="00FE379A" w:rsidP="0096699E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E379A" w:rsidRDefault="00FE379A" w:rsidP="0096699E">
      <w:pPr>
        <w:spacing w:after="0" w:line="240" w:lineRule="auto"/>
      </w:pPr>
      <w:r>
        <w:separator/>
      </w:r>
    </w:p>
  </w:footnote>
  <w:footnote w:type="continuationSeparator" w:id="0">
    <w:p w:rsidR="00FE379A" w:rsidRDefault="00FE379A" w:rsidP="0096699E">
      <w:pPr>
        <w:spacing w:after="0" w:line="240" w:lineRule="auto"/>
      </w:pPr>
      <w:r>
        <w:continuationSeparator/>
      </w:r>
    </w:p>
  </w:footnote>
</w:footnote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B73B3"/>
    <w:multiLevelType w:val="multilevel"/>
    <w:tmpl w:val="FC22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842334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9E"/>
    <w:rsid w:val="000B3E97"/>
    <w:rsid w:val="000D2D33"/>
    <w:rsid w:val="001207C1"/>
    <w:rsid w:val="003B4FEE"/>
    <w:rsid w:val="0060095A"/>
    <w:rsid w:val="00763B89"/>
    <w:rsid w:val="0096699E"/>
    <w:rsid w:val="009D7B08"/>
    <w:rsid w:val="00BF7607"/>
    <w:rsid w:val="00DA03A6"/>
    <w:rsid w:val="00E72FCA"/>
    <w:rsid w:val="00FC3430"/>
    <w:rsid w:val="00FE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3B89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9669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699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699E"/>
    <w:rPr>
      <w:vertAlign w:val="superscript"/>
    </w:rPr>
  </w:style>
  <w:style w:type="paragraph" w:customStyle="1" w:styleId="D316FC58603747B890E473CD1D71908A2">
    <w:name w:val="D316FC58603747B890E473CD1D71908A2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17FD0FA5AA8D4EF4A1E25661A35039C52">
    <w:name w:val="17FD0FA5AA8D4EF4A1E25661A35039C52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A01DB00AEBF94CBCA961F0CA823B3E502">
    <w:name w:val="A01DB00AEBF94CBCA961F0CA823B3E502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3CB113F5E6104E69A99FCA9AD10685DD1">
    <w:name w:val="3CB113F5E6104E69A99FCA9AD10685DD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79D4CB030C094DEFAA14B4CB50AEC7B71">
    <w:name w:val="79D4CB030C094DEFAA14B4CB50AEC7B7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903DD35DA0914E17A7FDB746DA9084851">
    <w:name w:val="903DD35DA0914E17A7FDB746DA908485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B5D598EE4BF2411CB06FF7E2963849C41">
    <w:name w:val="B5D598EE4BF2411CB06FF7E2963849C4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CEA8EBC7F33E44DCA14892D580D57DE51">
    <w:name w:val="CEA8EBC7F33E44DCA14892D580D57DE5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2D3FCE2DFAAE40EEBBDF960D607DC2651">
    <w:name w:val="2D3FCE2DFAAE40EEBBDF960D607DC265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  <w:style w:type="paragraph" w:customStyle="1" w:styleId="865471F28BAA439BA7BB96764E38B93F1">
    <w:name w:val="865471F28BAA439BA7BB96764E38B93F1"/>
    <w:rsid w:val="00E72FCA"/>
    <w:pPr>
      <w:spacing w:before="120" w:after="120" w:line="276" w:lineRule="auto"/>
    </w:pPr>
    <w:rPr>
      <w:rFonts w:eastAsiaTheme="minorHAnsi"/>
      <w:color w:val="0E2841" w:themeColor="text2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20A31-96DD-493E-92BC-CA742494409E}">
  <ds:schemaRefs>
    <ds:schemaRef ds:uri="http://schemas.microsoft.com/office/2006/metadata/properties"/>
    <ds:schemaRef ds:uri="http://schemas.microsoft.com/office/infopath/2007/PartnerControls"/>
    <ds:schemaRef ds:uri="fe7c3c81-7d1f-4b02-8b5d-4fbfbafc3a9b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D98EF1-73ED-4061-A915-A4204DB8C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50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Mentor acknowledgement</vt:lpstr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 acknowledgement</dc:title>
  <dc:subject/>
  <dc:creator>Joyclyn Vincent</dc:creator>
  <cp:keywords/>
  <dc:description/>
  <cp:lastModifiedBy>Katrina Lewis</cp:lastModifiedBy>
  <cp:revision>10</cp:revision>
  <dcterms:created xsi:type="dcterms:W3CDTF">2023-10-11T04:02:00Z</dcterms:created>
  <dcterms:modified xsi:type="dcterms:W3CDTF">2024-09-23T04:01:00Z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