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25C56" w14:textId="2217FA71" w:rsidR="00CE7BD4" w:rsidRPr="00DC5C0A" w:rsidRDefault="00CE7BD4" w:rsidP="00DC5C0A">
      <w:pPr>
        <w:pStyle w:val="Heading2"/>
        <w:spacing w:before="0"/>
        <w:rPr>
          <w:sz w:val="32"/>
          <w:szCs w:val="32"/>
        </w:rPr>
      </w:pPr>
      <w:r w:rsidRPr="00DC5C0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8686E1" wp14:editId="0F2BD06C">
                <wp:simplePos x="0" y="0"/>
                <wp:positionH relativeFrom="column">
                  <wp:posOffset>4184015</wp:posOffset>
                </wp:positionH>
                <wp:positionV relativeFrom="paragraph">
                  <wp:posOffset>-814070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66D3E" w14:textId="72801321" w:rsidR="00CE7BD4" w:rsidRDefault="00CE7BD4" w:rsidP="00CE7BD4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type w14:anchorId="788686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9.45pt;margin-top:-64.1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" filled="f" stroked="f">
                <v:textbox style="mso-fit-shape-to-text:t">
                  <w:txbxContent>
                    <w:p w14:paraId="1C966D3E" w14:textId="72801321" w:rsidR="00CE7BD4" w:rsidRDefault="00CE7BD4" w:rsidP="00CE7BD4">
                      <w:pPr>
                        <w:pStyle w:val="Heading2"/>
                      </w:pPr>
                    </w:p>
                  </w:txbxContent>
                </v:textbox>
              </v:shape>
            </w:pict>
          </mc:Fallback>
        </mc:AlternateContent>
      </w:r>
      <w:r w:rsidRPr="00DC5C0A">
        <w:rPr>
          <w:sz w:val="32"/>
          <w:szCs w:val="32"/>
        </w:rPr>
        <w:t xml:space="preserve">Nomination of practice monitor </w:t>
      </w:r>
      <w:r w:rsidRPr="002F7B9D">
        <w:rPr>
          <w:i/>
          <w:iCs/>
          <w:sz w:val="32"/>
          <w:szCs w:val="32"/>
        </w:rPr>
        <w:t>(to be completed by practitioner)</w:t>
      </w:r>
    </w:p>
    <w:p w14:paraId="795D288E" w14:textId="77777777" w:rsidR="00CE7BD4" w:rsidRDefault="00CE7BD4" w:rsidP="00CE7BD4">
      <w:pPr>
        <w:pStyle w:val="BodyText"/>
        <w:ind w:right="847"/>
        <w:rPr>
          <w:color w:val="000000"/>
        </w:rPr>
      </w:pPr>
      <w:r w:rsidRPr="00DD55CB">
        <w:rPr>
          <w:spacing w:val="1"/>
        </w:rPr>
        <w:t>I</w:t>
      </w:r>
      <w:r w:rsidRPr="00DD55CB">
        <w:t>,</w:t>
      </w:r>
      <w:r>
        <w:t xml:space="preserve"> </w:t>
      </w:r>
      <w:sdt>
        <w:sdtPr>
          <w:rPr>
            <w:color w:val="000000"/>
          </w:rPr>
          <w:id w:val="-1147282996"/>
          <w:placeholder>
            <w:docPart w:val="EDA7C9F34DCA4902B2909CE0D2DB634A"/>
          </w:placeholder>
          <w:showingPlcHdr/>
        </w:sdtPr>
        <w:sdtEndPr/>
        <w:sdtContent>
          <w:r w:rsidRPr="0005407B">
            <w:rPr>
              <w:i/>
              <w:color w:val="FF0000"/>
            </w:rPr>
            <w:t>Insert full name of practitioner</w:t>
          </w:r>
        </w:sdtContent>
      </w:sdt>
      <w:r w:rsidRPr="00DD55CB">
        <w:t>,</w:t>
      </w:r>
      <w:r w:rsidRPr="00DD55CB">
        <w:rPr>
          <w:spacing w:val="-1"/>
        </w:rPr>
        <w:t xml:space="preserve"> n</w:t>
      </w:r>
      <w:r w:rsidRPr="00DD55CB">
        <w:t>omi</w:t>
      </w:r>
      <w:r w:rsidRPr="00DD55CB">
        <w:rPr>
          <w:spacing w:val="-1"/>
        </w:rPr>
        <w:t>n</w:t>
      </w:r>
      <w:r w:rsidRPr="00DD55CB">
        <w:t>ate</w:t>
      </w:r>
      <w:r w:rsidRPr="00DD55CB">
        <w:rPr>
          <w:spacing w:val="-1"/>
        </w:rPr>
        <w:t xml:space="preserve"> </w:t>
      </w:r>
      <w:sdt>
        <w:sdtPr>
          <w:rPr>
            <w:color w:val="000000"/>
          </w:rPr>
          <w:id w:val="-174421184"/>
          <w:placeholder>
            <w:docPart w:val="836304C1F82C45D3B9E03159C83304CA"/>
          </w:placeholder>
          <w:showingPlcHdr/>
        </w:sdtPr>
        <w:sdtEndPr/>
        <w:sdtContent>
          <w:r w:rsidRPr="0005407B">
            <w:rPr>
              <w:i/>
              <w:color w:val="FF0000"/>
            </w:rPr>
            <w:t xml:space="preserve">Insert full name of </w:t>
          </w:r>
          <w:r>
            <w:rPr>
              <w:i/>
              <w:color w:val="FF0000"/>
            </w:rPr>
            <w:t>practice monitor nominee</w:t>
          </w:r>
        </w:sdtContent>
      </w:sdt>
      <w:r w:rsidRPr="00DD55CB">
        <w:rPr>
          <w:rFonts w:eastAsia="Arial" w:cs="Arial"/>
          <w:i/>
          <w:color w:val="FF0000"/>
          <w:spacing w:val="2"/>
        </w:rPr>
        <w:t xml:space="preserve"> </w:t>
      </w:r>
      <w:r w:rsidRPr="00DD55CB">
        <w:rPr>
          <w:color w:val="000000"/>
        </w:rPr>
        <w:t xml:space="preserve">to </w:t>
      </w:r>
      <w:r w:rsidRPr="00DD55CB">
        <w:rPr>
          <w:rFonts w:eastAsia="Arial" w:cs="Arial"/>
          <w:color w:val="000000"/>
        </w:rPr>
        <w:t>be a</w:t>
      </w:r>
      <w:r w:rsidRPr="00DD55CB">
        <w:rPr>
          <w:rFonts w:eastAsia="Arial" w:cs="Arial"/>
          <w:color w:val="000000"/>
          <w:spacing w:val="-1"/>
        </w:rPr>
        <w:t>p</w:t>
      </w:r>
      <w:r w:rsidRPr="00DD55CB">
        <w:rPr>
          <w:rFonts w:eastAsia="Arial" w:cs="Arial"/>
          <w:color w:val="000000"/>
        </w:rPr>
        <w:t>pro</w:t>
      </w:r>
      <w:r w:rsidRPr="00DD55CB">
        <w:rPr>
          <w:rFonts w:eastAsia="Arial" w:cs="Arial"/>
          <w:color w:val="000000"/>
          <w:spacing w:val="-3"/>
        </w:rPr>
        <w:t>v</w:t>
      </w:r>
      <w:r w:rsidRPr="00DD55CB">
        <w:rPr>
          <w:rFonts w:eastAsia="Arial" w:cs="Arial"/>
          <w:color w:val="000000"/>
        </w:rPr>
        <w:t>ed to</w:t>
      </w:r>
      <w:r w:rsidRPr="00DD55CB">
        <w:rPr>
          <w:rFonts w:eastAsia="Arial" w:cs="Arial"/>
          <w:color w:val="000000"/>
          <w:spacing w:val="-2"/>
        </w:rPr>
        <w:t xml:space="preserve"> </w:t>
      </w:r>
      <w:r w:rsidRPr="00DD55CB">
        <w:rPr>
          <w:rFonts w:eastAsia="Arial" w:cs="Arial"/>
          <w:color w:val="000000"/>
        </w:rPr>
        <w:t>a</w:t>
      </w:r>
      <w:r w:rsidRPr="00DD55CB">
        <w:rPr>
          <w:rFonts w:eastAsia="Arial" w:cs="Arial"/>
          <w:color w:val="000000"/>
          <w:spacing w:val="-3"/>
        </w:rPr>
        <w:t>c</w:t>
      </w:r>
      <w:r w:rsidRPr="00DD55CB">
        <w:rPr>
          <w:rFonts w:eastAsia="Arial" w:cs="Arial"/>
          <w:color w:val="000000"/>
        </w:rPr>
        <w:t>t</w:t>
      </w:r>
      <w:r w:rsidRPr="00DD55CB">
        <w:rPr>
          <w:rFonts w:eastAsia="Arial" w:cs="Arial"/>
          <w:color w:val="000000"/>
          <w:spacing w:val="2"/>
        </w:rPr>
        <w:t xml:space="preserve"> </w:t>
      </w:r>
      <w:r w:rsidRPr="00DD55CB">
        <w:rPr>
          <w:rFonts w:eastAsia="Arial" w:cs="Arial"/>
          <w:color w:val="000000"/>
        </w:rPr>
        <w:t>as</w:t>
      </w:r>
      <w:r w:rsidRPr="00DD55CB">
        <w:rPr>
          <w:rFonts w:eastAsia="Arial" w:cs="Arial"/>
          <w:color w:val="000000"/>
          <w:spacing w:val="-2"/>
        </w:rPr>
        <w:t xml:space="preserve"> </w:t>
      </w:r>
      <w:r w:rsidRPr="00DD55CB">
        <w:rPr>
          <w:rFonts w:eastAsia="Arial" w:cs="Arial"/>
          <w:color w:val="000000"/>
        </w:rPr>
        <w:t>a</w:t>
      </w:r>
      <w:r w:rsidRPr="00DD55CB">
        <w:rPr>
          <w:rFonts w:eastAsia="Arial" w:cs="Arial"/>
          <w:color w:val="000000"/>
          <w:spacing w:val="-2"/>
        </w:rPr>
        <w:t xml:space="preserve"> </w:t>
      </w:r>
      <w:r w:rsidRPr="00DD55CB">
        <w:rPr>
          <w:rFonts w:eastAsia="Arial" w:cs="Arial"/>
          <w:color w:val="000000"/>
        </w:rPr>
        <w:t>practice monitor</w:t>
      </w:r>
      <w:r>
        <w:rPr>
          <w:color w:val="000000"/>
        </w:rPr>
        <w:t xml:space="preserve"> at the following practice location:</w:t>
      </w:r>
    </w:p>
    <w:p w14:paraId="05E9BD36" w14:textId="77777777" w:rsidR="00CE7BD4" w:rsidRDefault="00CE7BD4" w:rsidP="00CE7BD4">
      <w:pPr>
        <w:pStyle w:val="BodyText"/>
        <w:ind w:right="847"/>
        <w:rPr>
          <w:color w:val="000000"/>
        </w:rPr>
      </w:pPr>
      <w:r>
        <w:rPr>
          <w:color w:val="000000"/>
        </w:rPr>
        <w:t xml:space="preserve">Practice name: </w:t>
      </w:r>
      <w:sdt>
        <w:sdtPr>
          <w:rPr>
            <w:color w:val="000000"/>
          </w:rPr>
          <w:id w:val="2128804016"/>
          <w:placeholder>
            <w:docPart w:val="2D8D629EE8F9483ABF0F3CADDD67791E"/>
          </w:placeholder>
          <w:showingPlcHdr/>
        </w:sdtPr>
        <w:sdtEndPr/>
        <w:sdtContent>
          <w:r w:rsidRPr="0005407B">
            <w:rPr>
              <w:i/>
              <w:color w:val="FF0000"/>
            </w:rPr>
            <w:t xml:space="preserve">Insert </w:t>
          </w:r>
          <w:r>
            <w:rPr>
              <w:i/>
              <w:color w:val="FF0000"/>
            </w:rPr>
            <w:t>full name of practice</w:t>
          </w:r>
        </w:sdtContent>
      </w:sdt>
    </w:p>
    <w:p w14:paraId="730C6A33" w14:textId="77777777" w:rsidR="00CE7BD4" w:rsidRDefault="00CE7BD4" w:rsidP="00CE7BD4">
      <w:pPr>
        <w:pStyle w:val="BodyText"/>
        <w:ind w:right="847"/>
        <w:rPr>
          <w:color w:val="000000"/>
        </w:rPr>
      </w:pPr>
      <w:r>
        <w:rPr>
          <w:color w:val="000000"/>
        </w:rPr>
        <w:t xml:space="preserve">Practice location: </w:t>
      </w:r>
      <w:sdt>
        <w:sdtPr>
          <w:rPr>
            <w:color w:val="000000"/>
          </w:rPr>
          <w:id w:val="-1801455580"/>
          <w:placeholder>
            <w:docPart w:val="9696F3A1D86A431DBFF9465CC1C9D588"/>
          </w:placeholder>
          <w:showingPlcHdr/>
        </w:sdtPr>
        <w:sdtEndPr/>
        <w:sdtContent>
          <w:r w:rsidRPr="0005407B">
            <w:rPr>
              <w:i/>
              <w:color w:val="FF0000"/>
            </w:rPr>
            <w:t>Insert</w:t>
          </w:r>
          <w:r>
            <w:rPr>
              <w:i/>
              <w:color w:val="FF0000"/>
            </w:rPr>
            <w:t xml:space="preserve"> practice location – physical address only</w:t>
          </w:r>
        </w:sdtContent>
      </w:sdt>
    </w:p>
    <w:p w14:paraId="3E531F76" w14:textId="77777777" w:rsidR="00CE7BD4" w:rsidRPr="00DC5C0A" w:rsidRDefault="00CE7BD4" w:rsidP="00CE7BD4">
      <w:pPr>
        <w:pStyle w:val="Heading1"/>
        <w:rPr>
          <w:sz w:val="24"/>
          <w:szCs w:val="24"/>
        </w:rPr>
      </w:pPr>
      <w:r w:rsidRPr="00DC5C0A">
        <w:rPr>
          <w:sz w:val="24"/>
          <w:szCs w:val="24"/>
        </w:rPr>
        <w:t>Practitioner acknowledgement</w:t>
      </w:r>
    </w:p>
    <w:p w14:paraId="15EAD24E" w14:textId="77777777" w:rsidR="00CE7BD4" w:rsidRPr="00DD55CB" w:rsidRDefault="00CE7BD4" w:rsidP="00CE7BD4">
      <w:pPr>
        <w:pStyle w:val="BodyText"/>
      </w:pPr>
      <w:r w:rsidRPr="00DD55CB">
        <w:t>I</w:t>
      </w:r>
      <w:r w:rsidRPr="00DD55CB">
        <w:rPr>
          <w:spacing w:val="2"/>
        </w:rPr>
        <w:t xml:space="preserve"> </w:t>
      </w:r>
      <w:r w:rsidRPr="00DD55CB">
        <w:t>co</w:t>
      </w:r>
      <w:r w:rsidRPr="00DD55CB">
        <w:rPr>
          <w:spacing w:val="-4"/>
        </w:rPr>
        <w:t>n</w:t>
      </w:r>
      <w:r w:rsidRPr="00DD55CB">
        <w:rPr>
          <w:spacing w:val="3"/>
        </w:rPr>
        <w:t>f</w:t>
      </w:r>
      <w:r w:rsidRPr="00DD55CB">
        <w:rPr>
          <w:spacing w:val="-4"/>
        </w:rPr>
        <w:t>i</w:t>
      </w:r>
      <w:r w:rsidRPr="00DD55CB">
        <w:rPr>
          <w:spacing w:val="-2"/>
        </w:rPr>
        <w:t>r</w:t>
      </w:r>
      <w:r w:rsidRPr="00DD55CB">
        <w:t>m</w:t>
      </w:r>
      <w:r w:rsidRPr="00DD55CB">
        <w:rPr>
          <w:spacing w:val="-1"/>
        </w:rPr>
        <w:t xml:space="preserve"> </w:t>
      </w:r>
      <w:r w:rsidRPr="00DD55CB">
        <w:t>the</w:t>
      </w:r>
      <w:r w:rsidRPr="00DD55CB">
        <w:rPr>
          <w:spacing w:val="-2"/>
        </w:rPr>
        <w:t xml:space="preserve"> </w:t>
      </w:r>
      <w:r w:rsidRPr="00DD55CB">
        <w:t>n</w:t>
      </w:r>
      <w:r w:rsidRPr="00DD55CB">
        <w:rPr>
          <w:spacing w:val="-1"/>
        </w:rPr>
        <w:t>o</w:t>
      </w:r>
      <w:r w:rsidRPr="00DD55CB">
        <w:t>m</w:t>
      </w:r>
      <w:r w:rsidRPr="00DD55CB">
        <w:rPr>
          <w:spacing w:val="-2"/>
        </w:rPr>
        <w:t>i</w:t>
      </w:r>
      <w:r w:rsidRPr="00DD55CB">
        <w:t>n</w:t>
      </w:r>
      <w:r w:rsidRPr="00DD55CB">
        <w:rPr>
          <w:spacing w:val="-4"/>
        </w:rPr>
        <w:t>e</w:t>
      </w:r>
      <w:r w:rsidRPr="00DD55CB">
        <w:t xml:space="preserve">e </w:t>
      </w:r>
      <w:r w:rsidRPr="00DD55CB">
        <w:rPr>
          <w:spacing w:val="1"/>
        </w:rPr>
        <w:t>m</w:t>
      </w:r>
      <w:r w:rsidRPr="00DD55CB">
        <w:t>e</w:t>
      </w:r>
      <w:r w:rsidRPr="00DD55CB">
        <w:rPr>
          <w:spacing w:val="-4"/>
        </w:rPr>
        <w:t>e</w:t>
      </w:r>
      <w:r w:rsidRPr="00DD55CB">
        <w:t>ts</w:t>
      </w:r>
      <w:r w:rsidRPr="00DD55CB">
        <w:rPr>
          <w:spacing w:val="-2"/>
        </w:rPr>
        <w:t xml:space="preserve"> </w:t>
      </w:r>
      <w:r w:rsidRPr="00DD55CB">
        <w:t>the</w:t>
      </w:r>
      <w:r w:rsidRPr="00DD55CB">
        <w:rPr>
          <w:spacing w:val="-2"/>
        </w:rPr>
        <w:t xml:space="preserve"> H</w:t>
      </w:r>
      <w:r w:rsidRPr="00DD55CB">
        <w:t>e</w:t>
      </w:r>
      <w:r w:rsidRPr="00DD55CB">
        <w:rPr>
          <w:spacing w:val="-1"/>
        </w:rPr>
        <w:t>a</w:t>
      </w:r>
      <w:r w:rsidRPr="00DD55CB">
        <w:rPr>
          <w:spacing w:val="-2"/>
        </w:rPr>
        <w:t>l</w:t>
      </w:r>
      <w:r w:rsidRPr="00DD55CB">
        <w:t>th</w:t>
      </w:r>
      <w:r w:rsidRPr="00DD55CB">
        <w:rPr>
          <w:spacing w:val="-2"/>
        </w:rPr>
        <w:t xml:space="preserve"> </w:t>
      </w:r>
      <w:r w:rsidRPr="00DD55CB">
        <w:t>Om</w:t>
      </w:r>
      <w:r w:rsidRPr="00DD55CB">
        <w:rPr>
          <w:spacing w:val="-3"/>
        </w:rPr>
        <w:t>b</w:t>
      </w:r>
      <w:r w:rsidRPr="00DD55CB">
        <w:t>u</w:t>
      </w:r>
      <w:r w:rsidRPr="00DD55CB">
        <w:rPr>
          <w:spacing w:val="-1"/>
        </w:rPr>
        <w:t>d</w:t>
      </w:r>
      <w:r w:rsidRPr="00DD55CB">
        <w:t>sma</w:t>
      </w:r>
      <w:r w:rsidRPr="00DD55CB">
        <w:rPr>
          <w:spacing w:val="-1"/>
        </w:rPr>
        <w:t>n</w:t>
      </w:r>
      <w:r w:rsidRPr="00DD55CB">
        <w:rPr>
          <w:spacing w:val="-2"/>
        </w:rPr>
        <w:t>’</w:t>
      </w:r>
      <w:r w:rsidRPr="00DD55CB">
        <w:t>s</w:t>
      </w:r>
      <w:r w:rsidRPr="00DD55CB">
        <w:rPr>
          <w:spacing w:val="1"/>
        </w:rPr>
        <w:t xml:space="preserve"> </w:t>
      </w:r>
      <w:r w:rsidRPr="00DD55CB">
        <w:rPr>
          <w:spacing w:val="-3"/>
        </w:rPr>
        <w:t>c</w:t>
      </w:r>
      <w:r w:rsidRPr="00DD55CB">
        <w:t>r</w:t>
      </w:r>
      <w:r w:rsidRPr="00DD55CB">
        <w:rPr>
          <w:spacing w:val="-2"/>
        </w:rPr>
        <w:t>i</w:t>
      </w:r>
      <w:r w:rsidRPr="00DD55CB">
        <w:t>teria</w:t>
      </w:r>
      <w:r w:rsidRPr="00DD55CB">
        <w:rPr>
          <w:spacing w:val="-3"/>
        </w:rPr>
        <w:t xml:space="preserve"> </w:t>
      </w:r>
      <w:r w:rsidRPr="00DD55CB">
        <w:t>to</w:t>
      </w:r>
      <w:r w:rsidRPr="00DD55CB">
        <w:rPr>
          <w:spacing w:val="-2"/>
        </w:rPr>
        <w:t xml:space="preserve"> </w:t>
      </w:r>
      <w:r w:rsidRPr="00DD55CB">
        <w:t>act</w:t>
      </w:r>
      <w:r w:rsidRPr="00DD55CB">
        <w:rPr>
          <w:spacing w:val="-1"/>
        </w:rPr>
        <w:t xml:space="preserve"> </w:t>
      </w:r>
      <w:r w:rsidRPr="00DD55CB">
        <w:rPr>
          <w:spacing w:val="-3"/>
        </w:rPr>
        <w:t>a</w:t>
      </w:r>
      <w:r w:rsidRPr="00DD55CB">
        <w:t>s</w:t>
      </w:r>
      <w:r w:rsidRPr="00DD55CB">
        <w:rPr>
          <w:spacing w:val="1"/>
        </w:rPr>
        <w:t xml:space="preserve"> </w:t>
      </w:r>
      <w:r w:rsidRPr="00DD55CB">
        <w:t>a practice monitor</w:t>
      </w:r>
      <w:r w:rsidRPr="00DD55CB">
        <w:rPr>
          <w:spacing w:val="-2"/>
        </w:rPr>
        <w:t xml:space="preserve"> </w:t>
      </w:r>
      <w:r>
        <w:t>in accordance with</w:t>
      </w:r>
      <w:r w:rsidRPr="00DD55CB">
        <w:rPr>
          <w:spacing w:val="-1"/>
        </w:rPr>
        <w:t xml:space="preserve"> </w:t>
      </w:r>
      <w:r w:rsidRPr="00DD55CB">
        <w:t xml:space="preserve">the </w:t>
      </w:r>
      <w:r w:rsidRPr="00DD55CB">
        <w:rPr>
          <w:spacing w:val="-2"/>
        </w:rPr>
        <w:t>O</w:t>
      </w:r>
      <w:r w:rsidRPr="00DD55CB">
        <w:t>f</w:t>
      </w:r>
      <w:r w:rsidRPr="00DD55CB">
        <w:rPr>
          <w:spacing w:val="3"/>
        </w:rPr>
        <w:t>f</w:t>
      </w:r>
      <w:r w:rsidRPr="00DD55CB">
        <w:rPr>
          <w:spacing w:val="-4"/>
        </w:rPr>
        <w:t>i</w:t>
      </w:r>
      <w:r w:rsidRPr="00DD55CB">
        <w:t>ce</w:t>
      </w:r>
      <w:r w:rsidRPr="00DD55CB">
        <w:rPr>
          <w:spacing w:val="1"/>
        </w:rPr>
        <w:t xml:space="preserve"> </w:t>
      </w:r>
      <w:r w:rsidRPr="00DD55CB">
        <w:rPr>
          <w:spacing w:val="-3"/>
        </w:rPr>
        <w:t>o</w:t>
      </w:r>
      <w:r w:rsidRPr="00DD55CB">
        <w:t>f</w:t>
      </w:r>
      <w:r w:rsidRPr="00DD55CB">
        <w:rPr>
          <w:spacing w:val="-1"/>
        </w:rPr>
        <w:t xml:space="preserve"> </w:t>
      </w:r>
      <w:r w:rsidRPr="00DD55CB">
        <w:t xml:space="preserve">the </w:t>
      </w:r>
      <w:r w:rsidRPr="00DD55CB">
        <w:rPr>
          <w:spacing w:val="-2"/>
        </w:rPr>
        <w:t>H</w:t>
      </w:r>
      <w:r w:rsidRPr="00DD55CB">
        <w:t>e</w:t>
      </w:r>
      <w:r w:rsidRPr="00DD55CB">
        <w:rPr>
          <w:spacing w:val="-1"/>
        </w:rPr>
        <w:t>a</w:t>
      </w:r>
      <w:r w:rsidRPr="00DD55CB">
        <w:rPr>
          <w:spacing w:val="-2"/>
        </w:rPr>
        <w:t>l</w:t>
      </w:r>
      <w:r w:rsidRPr="00DD55CB">
        <w:t>th</w:t>
      </w:r>
      <w:r w:rsidRPr="00DD55CB">
        <w:rPr>
          <w:spacing w:val="-2"/>
        </w:rPr>
        <w:t xml:space="preserve"> O</w:t>
      </w:r>
      <w:r w:rsidRPr="00DD55CB">
        <w:t>m</w:t>
      </w:r>
      <w:r w:rsidRPr="00DD55CB">
        <w:rPr>
          <w:spacing w:val="-3"/>
        </w:rPr>
        <w:t>b</w:t>
      </w:r>
      <w:r w:rsidRPr="00DD55CB">
        <w:t>u</w:t>
      </w:r>
      <w:r w:rsidRPr="00DD55CB">
        <w:rPr>
          <w:spacing w:val="-1"/>
        </w:rPr>
        <w:t>d</w:t>
      </w:r>
      <w:r w:rsidRPr="00DD55CB">
        <w:t>sma</w:t>
      </w:r>
      <w:r w:rsidRPr="00DD55CB">
        <w:rPr>
          <w:spacing w:val="-1"/>
        </w:rPr>
        <w:t>n</w:t>
      </w:r>
      <w:r w:rsidRPr="00DD55CB">
        <w:rPr>
          <w:spacing w:val="-2"/>
        </w:rPr>
        <w:t>’</w:t>
      </w:r>
      <w:r w:rsidRPr="00DD55CB">
        <w:t>s</w:t>
      </w:r>
      <w:r w:rsidRPr="00DD55CB">
        <w:rPr>
          <w:spacing w:val="-1"/>
        </w:rPr>
        <w:t xml:space="preserve"> </w:t>
      </w:r>
      <w:r w:rsidRPr="00DD55CB">
        <w:rPr>
          <w:i/>
          <w:spacing w:val="-2"/>
        </w:rPr>
        <w:t>Practice monitor</w:t>
      </w:r>
      <w:r w:rsidRPr="00DD55CB">
        <w:rPr>
          <w:i/>
        </w:rPr>
        <w:t xml:space="preserve"> pr</w:t>
      </w:r>
      <w:r w:rsidRPr="00DD55CB">
        <w:rPr>
          <w:i/>
          <w:spacing w:val="-3"/>
        </w:rPr>
        <w:t>o</w:t>
      </w:r>
      <w:r w:rsidRPr="00DD55CB">
        <w:rPr>
          <w:i/>
        </w:rPr>
        <w:t>toc</w:t>
      </w:r>
      <w:r w:rsidRPr="00DD55CB">
        <w:rPr>
          <w:i/>
          <w:spacing w:val="-1"/>
        </w:rPr>
        <w:t>o</w:t>
      </w:r>
      <w:r w:rsidRPr="00DD55CB">
        <w:rPr>
          <w:i/>
        </w:rPr>
        <w:t>l</w:t>
      </w:r>
      <w:r w:rsidRPr="00DD55CB">
        <w:t>.</w:t>
      </w:r>
      <w:r w:rsidRPr="00DD55CB">
        <w:rPr>
          <w:spacing w:val="-1"/>
        </w:rPr>
        <w:t xml:space="preserve"> </w:t>
      </w:r>
      <w:r w:rsidRPr="00DD55CB">
        <w:t>I</w:t>
      </w:r>
      <w:r w:rsidRPr="00DD55CB">
        <w:rPr>
          <w:spacing w:val="2"/>
        </w:rPr>
        <w:t xml:space="preserve"> </w:t>
      </w:r>
      <w:r w:rsidRPr="00DD55CB">
        <w:t>co</w:t>
      </w:r>
      <w:r w:rsidRPr="00DD55CB">
        <w:rPr>
          <w:spacing w:val="-4"/>
        </w:rPr>
        <w:t>n</w:t>
      </w:r>
      <w:r w:rsidRPr="00DD55CB">
        <w:rPr>
          <w:spacing w:val="3"/>
        </w:rPr>
        <w:t>f</w:t>
      </w:r>
      <w:r w:rsidRPr="00DD55CB">
        <w:rPr>
          <w:spacing w:val="-4"/>
        </w:rPr>
        <w:t>i</w:t>
      </w:r>
      <w:r w:rsidRPr="00DD55CB">
        <w:rPr>
          <w:spacing w:val="-2"/>
        </w:rPr>
        <w:t>r</w:t>
      </w:r>
      <w:r w:rsidRPr="00DD55CB">
        <w:t>m</w:t>
      </w:r>
      <w:r>
        <w:t xml:space="preserve"> the nominee</w:t>
      </w:r>
      <w:r w:rsidRPr="00DD55CB">
        <w:t>:</w:t>
      </w:r>
    </w:p>
    <w:p w14:paraId="6C92A50B" w14:textId="77777777" w:rsidR="00CE7BD4" w:rsidRDefault="00CE7BD4" w:rsidP="00CE7BD4">
      <w:pPr>
        <w:pStyle w:val="ListBullet0"/>
      </w:pPr>
      <w:r>
        <w:t>is a registered health practitioner with at least 5 years post registration experience as a health practitioner</w:t>
      </w:r>
    </w:p>
    <w:p w14:paraId="50D2855D" w14:textId="77777777" w:rsidR="00CE7BD4" w:rsidRPr="005519FD" w:rsidRDefault="00CE7BD4" w:rsidP="00CE7BD4">
      <w:pPr>
        <w:pStyle w:val="ListBullet0"/>
      </w:pPr>
      <w:r>
        <w:t>does not have any</w:t>
      </w:r>
      <w:r w:rsidRPr="00614FFB">
        <w:t xml:space="preserve"> </w:t>
      </w:r>
      <w:r>
        <w:t>condition</w:t>
      </w:r>
      <w:r w:rsidRPr="00614FFB">
        <w:t>s on their registration</w:t>
      </w:r>
      <w:r>
        <w:rPr>
          <w:rStyle w:val="FootnoteReference"/>
          <w:rFonts w:cstheme="minorHAnsi"/>
        </w:rPr>
        <w:footnoteReference w:id="1"/>
      </w:r>
      <w:r w:rsidRPr="00614FFB">
        <w:t>,</w:t>
      </w:r>
      <w:r>
        <w:t xml:space="preserve"> and is </w:t>
      </w:r>
      <w:r w:rsidRPr="00614FFB">
        <w:t>not subject to</w:t>
      </w:r>
      <w:r>
        <w:t xml:space="preserve"> any</w:t>
      </w:r>
      <w:r w:rsidRPr="00614FFB">
        <w:t xml:space="preserve"> investigation or other action under the National Law</w:t>
      </w:r>
      <w:r w:rsidRPr="00614FFB">
        <w:rPr>
          <w:vertAlign w:val="superscript"/>
        </w:rPr>
        <w:footnoteReference w:id="2"/>
      </w:r>
      <w:r w:rsidRPr="00614FFB">
        <w:t xml:space="preserve"> </w:t>
      </w:r>
      <w:r>
        <w:t xml:space="preserve">or </w:t>
      </w:r>
      <w:r>
        <w:rPr>
          <w:i/>
        </w:rPr>
        <w:t>Health Ombudsman Act 2013</w:t>
      </w:r>
    </w:p>
    <w:p w14:paraId="1283F777" w14:textId="77777777" w:rsidR="009817D9" w:rsidRDefault="009817D9" w:rsidP="00CE7BD4">
      <w:pPr>
        <w:pStyle w:val="ListBullet0"/>
      </w:pPr>
      <w:r>
        <w:t>was not in a direct employment or financial relationship with me before the practice monitor conditions were imposed</w:t>
      </w:r>
    </w:p>
    <w:p w14:paraId="6ED78EB1" w14:textId="296DB831" w:rsidR="009817D9" w:rsidRDefault="009817D9" w:rsidP="00CE7BD4">
      <w:pPr>
        <w:pStyle w:val="ListBullet0"/>
      </w:pPr>
      <w:r>
        <w:t>will not be directly employed or engaged in a direct contractual or financial relationship with me (or a relative of mine) at any practice location where I practise</w:t>
      </w:r>
      <w:r w:rsidR="000E6E21">
        <w:t>,</w:t>
      </w:r>
      <w:r>
        <w:t xml:space="preserve"> </w:t>
      </w:r>
      <w:r w:rsidR="000E6E21">
        <w:t>if my conditions require that I have an ‘independent practice monitor’</w:t>
      </w:r>
    </w:p>
    <w:p w14:paraId="3753300E" w14:textId="1AB6D117" w:rsidR="00CE7BD4" w:rsidRDefault="00C64FF7" w:rsidP="00CE7BD4">
      <w:pPr>
        <w:pStyle w:val="ListBullet0"/>
      </w:pPr>
      <w:r>
        <w:t xml:space="preserve">is not (and has not been) a patient of mine and </w:t>
      </w:r>
      <w:r w:rsidR="00CE7BD4" w:rsidRPr="00070CB6">
        <w:t>is not in a social or familial relationship with me.</w:t>
      </w:r>
    </w:p>
    <w:p w14:paraId="0D6758D0" w14:textId="77777777" w:rsidR="00CE7BD4" w:rsidRPr="00070CB6" w:rsidRDefault="00CE7BD4" w:rsidP="00CE7BD4">
      <w:pPr>
        <w:pStyle w:val="BodyText"/>
      </w:pPr>
      <w:r>
        <w:t>I have provided the nominee with:</w:t>
      </w:r>
    </w:p>
    <w:p w14:paraId="50C6E13A" w14:textId="77777777" w:rsidR="00CE7BD4" w:rsidRPr="009C2009" w:rsidRDefault="00CE7BD4" w:rsidP="00CE7BD4">
      <w:pPr>
        <w:pStyle w:val="ListBullet0"/>
      </w:pPr>
      <w:r w:rsidRPr="009C2009">
        <w:t xml:space="preserve">a copy of the Practice monitor protocol and </w:t>
      </w:r>
      <w:r w:rsidRPr="00E75F38">
        <w:t>Information for practice monitors approved by the Health Ombudsman</w:t>
      </w:r>
    </w:p>
    <w:p w14:paraId="78BB5AB7" w14:textId="77777777" w:rsidR="00CE7BD4" w:rsidRPr="00614FFB" w:rsidRDefault="00CE7BD4" w:rsidP="00CE7BD4">
      <w:pPr>
        <w:pStyle w:val="ListBullet0"/>
      </w:pPr>
      <w:r w:rsidRPr="00614FFB">
        <w:t xml:space="preserve">a full copy of the </w:t>
      </w:r>
      <w:r>
        <w:t>conditions</w:t>
      </w:r>
      <w:r w:rsidRPr="00614FFB">
        <w:t xml:space="preserve"> imposed on </w:t>
      </w:r>
      <w:r>
        <w:t>my registration</w:t>
      </w:r>
    </w:p>
    <w:p w14:paraId="469406DB" w14:textId="77777777" w:rsidR="00CE7BD4" w:rsidRPr="00614FFB" w:rsidRDefault="00CE7BD4" w:rsidP="00CE7BD4">
      <w:pPr>
        <w:pStyle w:val="ListBullet0"/>
      </w:pPr>
      <w:r w:rsidRPr="00614FFB">
        <w:t xml:space="preserve">a full copy of the most recent document </w:t>
      </w:r>
      <w:r>
        <w:t>stating</w:t>
      </w:r>
      <w:r w:rsidRPr="00614FFB">
        <w:t xml:space="preserve"> the reasons for </w:t>
      </w:r>
      <w:r>
        <w:t>the Health Ombudsman</w:t>
      </w:r>
      <w:r w:rsidRPr="00614FFB">
        <w:t xml:space="preserve"> imposing </w:t>
      </w:r>
      <w:r>
        <w:t>condition</w:t>
      </w:r>
      <w:r w:rsidRPr="00614FFB">
        <w:t>s</w:t>
      </w:r>
      <w:r>
        <w:t>,</w:t>
      </w:r>
      <w:r w:rsidRPr="00614FFB">
        <w:t xml:space="preserve"> or the tribunal referral notice</w:t>
      </w:r>
      <w:r>
        <w:t>.</w:t>
      </w:r>
    </w:p>
    <w:p w14:paraId="29155EFE" w14:textId="143D62FD" w:rsidR="00DC5C0A" w:rsidRPr="00D86524" w:rsidRDefault="00DC5C0A" w:rsidP="00DC5C0A">
      <w:pPr>
        <w:pStyle w:val="Heading1"/>
        <w:rPr>
          <w:sz w:val="24"/>
          <w:szCs w:val="24"/>
        </w:rPr>
      </w:pPr>
      <w:r w:rsidRPr="00D86524">
        <w:rPr>
          <w:sz w:val="24"/>
          <w:szCs w:val="24"/>
        </w:rPr>
        <w:t xml:space="preserve">Practitioner </w:t>
      </w:r>
      <w:r>
        <w:rPr>
          <w:sz w:val="24"/>
          <w:szCs w:val="24"/>
        </w:rPr>
        <w:t>signature</w:t>
      </w:r>
    </w:p>
    <w:p w14:paraId="32D3B31F" w14:textId="77777777" w:rsidR="00DC5C0A" w:rsidRPr="00DD55CB" w:rsidRDefault="00DC5C0A" w:rsidP="00CE7BD4">
      <w:pPr>
        <w:pStyle w:val="ListAlpha2"/>
        <w:numPr>
          <w:ilvl w:val="0"/>
          <w:numId w:val="0"/>
        </w:numPr>
      </w:pPr>
    </w:p>
    <w:p w14:paraId="6EE42DEA" w14:textId="77777777" w:rsidR="00CE7BD4" w:rsidRDefault="00CE7BD4" w:rsidP="00CE7BD4">
      <w:pPr>
        <w:pStyle w:val="BodyText"/>
        <w:spacing w:before="0" w:after="0"/>
        <w:ind w:left="4820" w:hanging="4820"/>
      </w:pPr>
      <w:r w:rsidRPr="00DD55CB">
        <w:t>Signature:</w:t>
      </w:r>
      <w:r w:rsidRPr="00DD55CB">
        <w:tab/>
      </w:r>
      <w:r w:rsidRPr="00DD55CB">
        <w:tab/>
        <w:t xml:space="preserve">Date: </w:t>
      </w:r>
      <w:sdt>
        <w:sdtPr>
          <w:id w:val="-1992248354"/>
          <w:placeholder>
            <w:docPart w:val="EB1ACF1D6E5042028942B6170EBC19EA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DD55CB">
            <w:rPr>
              <w:rStyle w:val="PlaceholderText"/>
              <w:i/>
              <w:color w:val="FF0000"/>
            </w:rPr>
            <w:t>Click here to enter a date.</w:t>
          </w:r>
        </w:sdtContent>
      </w:sdt>
    </w:p>
    <w:p w14:paraId="42C2566E" w14:textId="77777777" w:rsidR="00CE7BD4" w:rsidRDefault="00CE7BD4" w:rsidP="00CE7BD4">
      <w:pPr>
        <w:pStyle w:val="BodyText"/>
        <w:spacing w:before="0" w:after="0"/>
        <w:ind w:left="4820" w:hanging="4820"/>
        <w:rPr>
          <w:szCs w:val="20"/>
        </w:rPr>
      </w:pPr>
    </w:p>
    <w:p w14:paraId="347A8D82" w14:textId="0CEF82B1" w:rsidR="00CE7BD4" w:rsidRPr="006D4F57" w:rsidRDefault="00CE7BD4" w:rsidP="00CE7BD4">
      <w:pPr>
        <w:pStyle w:val="BodyText"/>
      </w:pPr>
      <w:r w:rsidRPr="00E75F38">
        <w:t>Please return this form to the Office of the Health Ombudsman</w:t>
      </w:r>
      <w:r>
        <w:t>.</w:t>
      </w:r>
    </w:p>
    <w:p w14:paraId="5776F1DB" w14:textId="5ADA40B8" w:rsidR="006B2386" w:rsidRPr="00AE21CF" w:rsidRDefault="0039370F" w:rsidP="004470B4">
      <w:pPr>
        <w:pStyle w:val="BodyText"/>
        <w:spacing w:before="0" w:after="0"/>
        <w:ind w:left="4820" w:hanging="4820"/>
      </w:pPr>
      <w:r w:rsidRPr="00620D6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D9A6C6" wp14:editId="5D568286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2969260" cy="1562100"/>
                <wp:effectExtent l="0" t="0" r="2540" b="0"/>
                <wp:wrapNone/>
                <wp:docPr id="67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260" cy="1562100"/>
                        </a:xfrm>
                        <a:custGeom>
                          <a:avLst/>
                          <a:gdLst>
                            <a:gd name="connsiteX0" fmla="*/ 0 w 5807034"/>
                            <a:gd name="connsiteY0" fmla="*/ 423562 h 2541319"/>
                            <a:gd name="connsiteX1" fmla="*/ 423562 w 5807034"/>
                            <a:gd name="connsiteY1" fmla="*/ 0 h 2541319"/>
                            <a:gd name="connsiteX2" fmla="*/ 5383472 w 5807034"/>
                            <a:gd name="connsiteY2" fmla="*/ 0 h 2541319"/>
                            <a:gd name="connsiteX3" fmla="*/ 5807034 w 5807034"/>
                            <a:gd name="connsiteY3" fmla="*/ 423562 h 2541319"/>
                            <a:gd name="connsiteX4" fmla="*/ 5807034 w 5807034"/>
                            <a:gd name="connsiteY4" fmla="*/ 2117757 h 2541319"/>
                            <a:gd name="connsiteX5" fmla="*/ 5383472 w 5807034"/>
                            <a:gd name="connsiteY5" fmla="*/ 2541319 h 2541319"/>
                            <a:gd name="connsiteX6" fmla="*/ 423562 w 5807034"/>
                            <a:gd name="connsiteY6" fmla="*/ 2541319 h 2541319"/>
                            <a:gd name="connsiteX7" fmla="*/ 0 w 5807034"/>
                            <a:gd name="connsiteY7" fmla="*/ 2117757 h 2541319"/>
                            <a:gd name="connsiteX8" fmla="*/ 0 w 5807034"/>
                            <a:gd name="connsiteY8" fmla="*/ 423562 h 2541319"/>
                            <a:gd name="connsiteX0" fmla="*/ 0 w 5807034"/>
                            <a:gd name="connsiteY0" fmla="*/ 42356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423562 h 2541319"/>
                            <a:gd name="connsiteX0" fmla="*/ 0 w 5807034"/>
                            <a:gd name="connsiteY0" fmla="*/ 165524 h 2675174"/>
                            <a:gd name="connsiteX1" fmla="*/ 5383472 w 5807034"/>
                            <a:gd name="connsiteY1" fmla="*/ 133855 h 2675174"/>
                            <a:gd name="connsiteX2" fmla="*/ 5807034 w 5807034"/>
                            <a:gd name="connsiteY2" fmla="*/ 557417 h 2675174"/>
                            <a:gd name="connsiteX3" fmla="*/ 5807034 w 5807034"/>
                            <a:gd name="connsiteY3" fmla="*/ 2251612 h 2675174"/>
                            <a:gd name="connsiteX4" fmla="*/ 5383472 w 5807034"/>
                            <a:gd name="connsiteY4" fmla="*/ 2675174 h 2675174"/>
                            <a:gd name="connsiteX5" fmla="*/ 423562 w 5807034"/>
                            <a:gd name="connsiteY5" fmla="*/ 2675174 h 2675174"/>
                            <a:gd name="connsiteX6" fmla="*/ 0 w 5807034"/>
                            <a:gd name="connsiteY6" fmla="*/ 2251612 h 2675174"/>
                            <a:gd name="connsiteX7" fmla="*/ 0 w 5807034"/>
                            <a:gd name="connsiteY7" fmla="*/ 165524 h 2675174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31669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31669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0 w 5807034"/>
                            <a:gd name="connsiteY0" fmla="*/ 21077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0 w 5807034"/>
                            <a:gd name="connsiteY7" fmla="*/ 21077 h 2541319"/>
                            <a:gd name="connsiteX0" fmla="*/ 103449 w 5807034"/>
                            <a:gd name="connsiteY0" fmla="*/ 149344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103449 w 5807034"/>
                            <a:gd name="connsiteY7" fmla="*/ 149344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24828 w 5807034"/>
                            <a:gd name="connsiteY7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807034 w 5807034"/>
                            <a:gd name="connsiteY3" fmla="*/ 2117757 h 2541319"/>
                            <a:gd name="connsiteX4" fmla="*/ 5383472 w 5807034"/>
                            <a:gd name="connsiteY4" fmla="*/ 2541319 h 2541319"/>
                            <a:gd name="connsiteX5" fmla="*/ 423562 w 5807034"/>
                            <a:gd name="connsiteY5" fmla="*/ 2541319 h 2541319"/>
                            <a:gd name="connsiteX6" fmla="*/ 0 w 5807034"/>
                            <a:gd name="connsiteY6" fmla="*/ 2117757 h 2541319"/>
                            <a:gd name="connsiteX7" fmla="*/ 24828 w 5807034"/>
                            <a:gd name="connsiteY7" fmla="*/ 12802 h 2541319"/>
                            <a:gd name="connsiteX0" fmla="*/ 24828 w 5880478"/>
                            <a:gd name="connsiteY0" fmla="*/ 12802 h 2541319"/>
                            <a:gd name="connsiteX1" fmla="*/ 5383472 w 5880478"/>
                            <a:gd name="connsiteY1" fmla="*/ 0 h 2541319"/>
                            <a:gd name="connsiteX2" fmla="*/ 5807034 w 5880478"/>
                            <a:gd name="connsiteY2" fmla="*/ 423562 h 2541319"/>
                            <a:gd name="connsiteX3" fmla="*/ 5807034 w 5880478"/>
                            <a:gd name="connsiteY3" fmla="*/ 2117757 h 2541319"/>
                            <a:gd name="connsiteX4" fmla="*/ 5764071 w 5880478"/>
                            <a:gd name="connsiteY4" fmla="*/ 2541319 h 2541319"/>
                            <a:gd name="connsiteX5" fmla="*/ 423562 w 5880478"/>
                            <a:gd name="connsiteY5" fmla="*/ 2541319 h 2541319"/>
                            <a:gd name="connsiteX6" fmla="*/ 0 w 5880478"/>
                            <a:gd name="connsiteY6" fmla="*/ 2117757 h 2541319"/>
                            <a:gd name="connsiteX7" fmla="*/ 24828 w 5880478"/>
                            <a:gd name="connsiteY7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64071 w 5807034"/>
                            <a:gd name="connsiteY3" fmla="*/ 2541319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24828 w 5807034"/>
                            <a:gd name="connsiteY0" fmla="*/ 12802 h 2545295"/>
                            <a:gd name="connsiteX1" fmla="*/ 5383472 w 5807034"/>
                            <a:gd name="connsiteY1" fmla="*/ 0 h 2545295"/>
                            <a:gd name="connsiteX2" fmla="*/ 5807034 w 5807034"/>
                            <a:gd name="connsiteY2" fmla="*/ 423562 h 2545295"/>
                            <a:gd name="connsiteX3" fmla="*/ 5791904 w 5807034"/>
                            <a:gd name="connsiteY3" fmla="*/ 2545295 h 2545295"/>
                            <a:gd name="connsiteX4" fmla="*/ 423562 w 5807034"/>
                            <a:gd name="connsiteY4" fmla="*/ 2541319 h 2545295"/>
                            <a:gd name="connsiteX5" fmla="*/ 0 w 5807034"/>
                            <a:gd name="connsiteY5" fmla="*/ 2117757 h 2545295"/>
                            <a:gd name="connsiteX6" fmla="*/ 24828 w 5807034"/>
                            <a:gd name="connsiteY6" fmla="*/ 12802 h 2545295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481864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24828 w 5807034"/>
                            <a:gd name="connsiteY0" fmla="*/ 12802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24828 w 5807034"/>
                            <a:gd name="connsiteY6" fmla="*/ 12802 h 2541319"/>
                            <a:gd name="connsiteX0" fmla="*/ 14628 w 5807034"/>
                            <a:gd name="connsiteY0" fmla="*/ 9403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14628 w 5807034"/>
                            <a:gd name="connsiteY6" fmla="*/ 9403 h 2541319"/>
                            <a:gd name="connsiteX0" fmla="*/ 4429 w 5807034"/>
                            <a:gd name="connsiteY0" fmla="*/ 9403 h 2541319"/>
                            <a:gd name="connsiteX1" fmla="*/ 5383472 w 5807034"/>
                            <a:gd name="connsiteY1" fmla="*/ 0 h 2541319"/>
                            <a:gd name="connsiteX2" fmla="*/ 5807034 w 5807034"/>
                            <a:gd name="connsiteY2" fmla="*/ 423562 h 2541319"/>
                            <a:gd name="connsiteX3" fmla="*/ 5786619 w 5807034"/>
                            <a:gd name="connsiteY3" fmla="*/ 2531515 h 2541319"/>
                            <a:gd name="connsiteX4" fmla="*/ 423562 w 5807034"/>
                            <a:gd name="connsiteY4" fmla="*/ 2541319 h 2541319"/>
                            <a:gd name="connsiteX5" fmla="*/ 0 w 5807034"/>
                            <a:gd name="connsiteY5" fmla="*/ 2117757 h 2541319"/>
                            <a:gd name="connsiteX6" fmla="*/ 4429 w 5807034"/>
                            <a:gd name="connsiteY6" fmla="*/ 9403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787045 w 5807460"/>
                            <a:gd name="connsiteY3" fmla="*/ 2531515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790445 w 5807460"/>
                            <a:gd name="connsiteY3" fmla="*/ 2534915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  <a:gd name="connsiteX0" fmla="*/ 426 w 5807460"/>
                            <a:gd name="connsiteY0" fmla="*/ 6004 h 2541319"/>
                            <a:gd name="connsiteX1" fmla="*/ 5383898 w 5807460"/>
                            <a:gd name="connsiteY1" fmla="*/ 0 h 2541319"/>
                            <a:gd name="connsiteX2" fmla="*/ 5807460 w 5807460"/>
                            <a:gd name="connsiteY2" fmla="*/ 423562 h 2541319"/>
                            <a:gd name="connsiteX3" fmla="*/ 5800644 w 5807460"/>
                            <a:gd name="connsiteY3" fmla="*/ 2541319 h 2541319"/>
                            <a:gd name="connsiteX4" fmla="*/ 423988 w 5807460"/>
                            <a:gd name="connsiteY4" fmla="*/ 2541319 h 2541319"/>
                            <a:gd name="connsiteX5" fmla="*/ 426 w 5807460"/>
                            <a:gd name="connsiteY5" fmla="*/ 2117757 h 2541319"/>
                            <a:gd name="connsiteX6" fmla="*/ 426 w 5807460"/>
                            <a:gd name="connsiteY6" fmla="*/ 6004 h 2541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807460" h="2541319">
                              <a:moveTo>
                                <a:pt x="426" y="6004"/>
                              </a:moveTo>
                              <a:lnTo>
                                <a:pt x="5383898" y="0"/>
                              </a:lnTo>
                              <a:cubicBezTo>
                                <a:pt x="5617825" y="0"/>
                                <a:pt x="5807460" y="189635"/>
                                <a:pt x="5807460" y="423562"/>
                              </a:cubicBezTo>
                              <a:lnTo>
                                <a:pt x="5800644" y="2541319"/>
                              </a:lnTo>
                              <a:lnTo>
                                <a:pt x="423988" y="2541319"/>
                              </a:lnTo>
                              <a:cubicBezTo>
                                <a:pt x="190061" y="2541319"/>
                                <a:pt x="426" y="2351684"/>
                                <a:pt x="426" y="2117757"/>
                              </a:cubicBezTo>
                              <a:cubicBezTo>
                                <a:pt x="1902" y="1414972"/>
                                <a:pt x="-1050" y="708789"/>
                                <a:pt x="426" y="60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E4C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F2C095" w14:textId="77777777" w:rsidR="004470B4" w:rsidRDefault="004470B4" w:rsidP="004470B4">
                            <w:pPr>
                              <w:pStyle w:val="PulloutHeading"/>
                            </w:pPr>
                            <w:r>
                              <w:t>Office of the Health Ombudsman</w:t>
                            </w:r>
                          </w:p>
                          <w:p w14:paraId="13D30772" w14:textId="77777777" w:rsidR="004470B4" w:rsidRPr="0098213F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EMAIL: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hyperlink r:id="rId12" w:history="1">
                              <w:r w:rsidRPr="00EF7E28">
                                <w:rPr>
                                  <w:rStyle w:val="Hyperlink"/>
                                  <w:b/>
                                  <w:bCs/>
                                </w:rPr>
                                <w:t>monitoring@oho.qld.gov.au</w:t>
                              </w:r>
                            </w:hyperlink>
                          </w:p>
                          <w:p w14:paraId="21D168DF" w14:textId="77777777" w:rsidR="004470B4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CALL: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4B7E" w:themeColor="accent1"/>
                              </w:rPr>
                              <w:t>07 3158 1329</w:t>
                            </w:r>
                          </w:p>
                          <w:p w14:paraId="79B0FF49" w14:textId="77777777" w:rsidR="004470B4" w:rsidRPr="00620D61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E6A45" w:themeColor="accent3"/>
                              </w:rPr>
                              <w:t>FAX: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620D61">
                              <w:rPr>
                                <w:b/>
                                <w:bCs/>
                                <w:color w:val="004B7E" w:themeColor="accent1"/>
                              </w:rPr>
                              <w:t>07 3319 6350</w:t>
                            </w:r>
                          </w:p>
                          <w:p w14:paraId="163E9047" w14:textId="77777777" w:rsidR="004470B4" w:rsidRPr="0098213F" w:rsidRDefault="004470B4" w:rsidP="004470B4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 w:rsidRPr="0098213F">
                              <w:rPr>
                                <w:b/>
                                <w:bCs/>
                                <w:color w:val="DE6A45" w:themeColor="accent3"/>
                              </w:rPr>
                              <w:t>WRITE:</w:t>
                            </w:r>
                            <w:r w:rsidRPr="0098213F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98213F">
                              <w:rPr>
                                <w:b/>
                                <w:bCs/>
                                <w:color w:val="004B7E" w:themeColor="accent1"/>
                              </w:rPr>
                              <w:t>PO Box 13281 George Street</w:t>
                            </w:r>
                            <w:r w:rsidRPr="0098213F">
                              <w:rPr>
                                <w:b/>
                                <w:bCs/>
                                <w:color w:val="004B7E" w:themeColor="accent1"/>
                              </w:rPr>
                              <w:br/>
                              <w:t>Brisbane Qld 4003</w:t>
                            </w:r>
                          </w:p>
                          <w:sdt>
                            <w:sdtPr>
                              <w:id w:val="423684140"/>
                              <w:temporary/>
                              <w:showingPlcHdr/>
                              <w:text w:multiLine="1"/>
                            </w:sdtPr>
                            <w:sdtEndPr/>
                            <w:sdtContent>
                              <w:p w14:paraId="7931B7E6" w14:textId="77777777" w:rsidR="004470B4" w:rsidRPr="00357051" w:rsidRDefault="004470B4" w:rsidP="004470B4">
                                <w:pPr>
                                  <w:pStyle w:val="PulloutText"/>
                                </w:pPr>
                                <w:r w:rsidRPr="00357051">
                                  <w:rPr>
                                    <w:highlight w:val="lightGray"/>
                                  </w:rPr>
                                  <w:t>[Pullout text</w:t>
                                </w:r>
                                <w:r w:rsidRPr="00357051">
                                  <w:rPr>
                                    <w:highlight w:val="lightGray"/>
                                  </w:rPr>
                                  <w:br/>
                                  <w:t xml:space="preserve">This pullout box needs to be resized by holding shift and dragging the corners. This maintains </w:t>
                                </w:r>
                                <w:r>
                                  <w:rPr>
                                    <w:highlight w:val="lightGray"/>
                                  </w:rPr>
                                  <w:t>correct</w:t>
                                </w:r>
                                <w:r w:rsidRPr="00357051">
                                  <w:rPr>
                                    <w:highlight w:val="lightGray"/>
                                  </w:rPr>
                                  <w:t xml:space="preserve"> corner angles)]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288000" tIns="180000" rIns="28800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D9A6C6" id="Rectangle: Rounded Corners 21" o:spid="_x0000_s1027" style="position:absolute;left:0;text-align:left;margin-left:0;margin-top:1.45pt;width:233.8pt;height:123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coordsize="5807460,25413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" adj="-11796480,,5400" path="m426,6004l5383898,v233927,,423562,189635,423562,423562l5800644,2541319r-5376656,c190061,2541319,426,2351684,426,2117757,1902,1414972,-1050,708789,426,6004xe" fillcolor="#f7e4c7" stroked="f" strokeweight="1pt">
                <v:stroke joinstyle="miter"/>
                <v:formulas/>
                <v:path arrowok="t" o:connecttype="custom" o:connectlocs="218,3691;2752700,0;2969260,260355;2965775,1562100;216778,1562100;218,1301745;218,3691" o:connectangles="0,0,0,0,0,0,0" textboxrect="0,0,5807460,2541319"/>
                <v:textbox inset="8mm,5mm,8mm,5mm">
                  <w:txbxContent>
                    <w:p w14:paraId="78F2C095" w14:textId="77777777" w:rsidR="004470B4" w:rsidRDefault="004470B4" w:rsidP="004470B4">
                      <w:pPr>
                        <w:pStyle w:val="PulloutHeading"/>
                      </w:pPr>
                      <w:r>
                        <w:t>Office of the Health Ombudsman</w:t>
                      </w:r>
                    </w:p>
                    <w:p w14:paraId="13D30772" w14:textId="77777777" w:rsidR="004470B4" w:rsidRPr="0098213F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EMAIL: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hyperlink r:id="rId13" w:history="1">
                        <w:r w:rsidRPr="00EF7E28">
                          <w:rPr>
                            <w:rStyle w:val="Hyperlink"/>
                            <w:b/>
                            <w:bCs/>
                          </w:rPr>
                          <w:t>monitoring@oho.qld.gov.au</w:t>
                        </w:r>
                      </w:hyperlink>
                    </w:p>
                    <w:p w14:paraId="21D168DF" w14:textId="77777777" w:rsidR="004470B4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CALL: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color w:val="004B7E" w:themeColor="accent1"/>
                        </w:rPr>
                        <w:t>07 3158 1329</w:t>
                      </w:r>
                    </w:p>
                    <w:p w14:paraId="79B0FF49" w14:textId="77777777" w:rsidR="004470B4" w:rsidRPr="00620D61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>
                        <w:rPr>
                          <w:b/>
                          <w:bCs/>
                          <w:color w:val="DE6A45" w:themeColor="accent3"/>
                        </w:rPr>
                        <w:t>FAX: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620D61">
                        <w:rPr>
                          <w:b/>
                          <w:bCs/>
                          <w:color w:val="004B7E" w:themeColor="accent1"/>
                        </w:rPr>
                        <w:t>07 3319 6350</w:t>
                      </w:r>
                    </w:p>
                    <w:p w14:paraId="163E9047" w14:textId="77777777" w:rsidR="004470B4" w:rsidRPr="0098213F" w:rsidRDefault="004470B4" w:rsidP="004470B4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 w:rsidRPr="0098213F">
                        <w:rPr>
                          <w:b/>
                          <w:bCs/>
                          <w:color w:val="DE6A45" w:themeColor="accent3"/>
                        </w:rPr>
                        <w:t>WRITE:</w:t>
                      </w:r>
                      <w:r w:rsidRPr="0098213F">
                        <w:rPr>
                          <w:b/>
                          <w:bCs/>
                        </w:rPr>
                        <w:tab/>
                      </w:r>
                      <w:r w:rsidRPr="0098213F">
                        <w:rPr>
                          <w:b/>
                          <w:bCs/>
                          <w:color w:val="004B7E" w:themeColor="accent1"/>
                        </w:rPr>
                        <w:t>PO Box 13281 George Street</w:t>
                      </w:r>
                      <w:r w:rsidRPr="0098213F">
                        <w:rPr>
                          <w:b/>
                          <w:bCs/>
                          <w:color w:val="004B7E" w:themeColor="accent1"/>
                        </w:rPr>
                        <w:br/>
                        <w:t>Brisbane Qld 4003</w:t>
                      </w:r>
                    </w:p>
                    <w:sdt>
                      <w:sdtPr>
                        <w:id w:val="423684140"/>
                        <w:temporary/>
                        <w:showingPlcHdr/>
                        <w:text w:multiLine="1"/>
                      </w:sdtPr>
                      <w:sdtEndPr/>
                      <w:sdtContent>
                        <w:p w14:paraId="7931B7E6" w14:textId="77777777" w:rsidR="004470B4" w:rsidRPr="00357051" w:rsidRDefault="004470B4" w:rsidP="004470B4">
                          <w:pPr>
                            <w:pStyle w:val="PulloutText"/>
                          </w:pPr>
                          <w:r w:rsidRPr="00357051">
                            <w:rPr>
                              <w:highlight w:val="lightGray"/>
                            </w:rPr>
                            <w:t>[Pullout text</w:t>
                          </w:r>
                          <w:r w:rsidRPr="00357051">
                            <w:rPr>
                              <w:highlight w:val="lightGray"/>
                            </w:rPr>
                            <w:br/>
                            <w:t xml:space="preserve">This pullout box needs to be resized by holding shift and dragging the corners. This maintains </w:t>
                          </w:r>
                          <w:r>
                            <w:rPr>
                              <w:highlight w:val="lightGray"/>
                            </w:rPr>
                            <w:t>correct</w:t>
                          </w:r>
                          <w:r w:rsidRPr="00357051">
                            <w:rPr>
                              <w:highlight w:val="lightGray"/>
                            </w:rPr>
                            <w:t xml:space="preserve"> corner angles)]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6B238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E18E6C9" wp14:editId="512B2BE2">
                <wp:simplePos x="0" y="0"/>
                <wp:positionH relativeFrom="margin">
                  <wp:posOffset>4267200</wp:posOffset>
                </wp:positionH>
                <wp:positionV relativeFrom="page">
                  <wp:posOffset>328295</wp:posOffset>
                </wp:positionV>
                <wp:extent cx="2359660" cy="561975"/>
                <wp:effectExtent l="0" t="0" r="254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375E" w:themeColor="accent1" w:themeShade="BF"/>
                                <w:sz w:val="36"/>
                                <w:szCs w:val="36"/>
                              </w:rPr>
                              <w:alias w:val="Title"/>
                              <w:tag w:val=""/>
                              <w:id w:val="56315646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125B6D59" w14:textId="30F44297" w:rsidR="006B2386" w:rsidRPr="00DC5C0A" w:rsidRDefault="00CE7BD4" w:rsidP="006B2386">
                                <w:pPr>
                                  <w:pStyle w:val="Title"/>
                                  <w:jc w:val="left"/>
                                  <w:rPr>
                                    <w:color w:val="558374" w:themeColor="accent2" w:themeShade="BF"/>
                                    <w:sz w:val="36"/>
                                    <w:szCs w:val="36"/>
                                  </w:rPr>
                                </w:pPr>
                                <w:r w:rsidRPr="00DC5C0A">
                                  <w:rPr>
                                    <w:color w:val="00375E" w:themeColor="accent1" w:themeShade="BF"/>
                                    <w:sz w:val="36"/>
                                    <w:szCs w:val="36"/>
                                  </w:rPr>
                                  <w:t>Nomination of practice monitor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E18E6C9" id="Text Box 62" o:spid="_x0000_s1028" type="#_x0000_t202" style="position:absolute;left:0;text-align:left;margin-left:336pt;margin-top:25.85pt;width:185.8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" filled="f" stroked="f" strokeweight=".5pt">
                <v:textbox inset="0,0,0,0">
                  <w:txbxContent>
                    <w:sdt>
                      <w:sdtPr>
                        <w:rPr>
                          <w:color w:val="00375E" w:themeColor="accent1" w:themeShade="BF"/>
                          <w:sz w:val="36"/>
                          <w:szCs w:val="36"/>
                        </w:rPr>
                        <w:alias w:val="Title"/>
                        <w:tag w:val=""/>
                        <w:id w:val="56315646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125B6D59" w14:textId="30F44297" w:rsidR="006B2386" w:rsidRPr="00DC5C0A" w:rsidRDefault="00CE7BD4" w:rsidP="006B2386">
                          <w:pPr>
                            <w:pStyle w:val="Title"/>
                            <w:jc w:val="left"/>
                            <w:rPr>
                              <w:color w:val="558374" w:themeColor="accent2" w:themeShade="BF"/>
                              <w:sz w:val="36"/>
                              <w:szCs w:val="36"/>
                            </w:rPr>
                          </w:pPr>
                          <w:r w:rsidRPr="00DC5C0A">
                            <w:rPr>
                              <w:color w:val="00375E" w:themeColor="accent1" w:themeShade="BF"/>
                              <w:sz w:val="36"/>
                              <w:szCs w:val="36"/>
                            </w:rPr>
                            <w:t>Nomination of practice monitor</w:t>
                          </w:r>
                        </w:p>
                      </w:sdtContent>
                    </w:sdt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6B2386" w:rsidRPr="00AE21CF" w:rsidSect="0039370F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410" w:right="849" w:bottom="284" w:left="851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E7CE4" w14:textId="77777777" w:rsidR="00956497" w:rsidRDefault="00956497" w:rsidP="00C20C17">
      <w:r>
        <w:separator/>
      </w:r>
    </w:p>
  </w:endnote>
  <w:endnote w:type="continuationSeparator" w:id="0">
    <w:p w14:paraId="44FA207A" w14:textId="77777777" w:rsidR="00956497" w:rsidRDefault="00956497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7EAD5" w14:textId="2090DD06" w:rsidR="006B2386" w:rsidRPr="009B5108" w:rsidRDefault="006B2386" w:rsidP="006B238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</w:t>
    </w:r>
  </w:p>
  <w:p w14:paraId="6798C1D2" w14:textId="77777777" w:rsidR="006B2386" w:rsidRPr="009B5108" w:rsidRDefault="006B2386" w:rsidP="006B2386">
    <w:pPr>
      <w:pStyle w:val="Footer"/>
      <w:spacing w:before="60"/>
    </w:pPr>
    <w:r>
      <w:rPr>
        <w:noProof/>
      </w:rPr>
      <w:drawing>
        <wp:inline distT="0" distB="0" distL="0" distR="0" wp14:anchorId="2ED787B7" wp14:editId="1D7E5119">
          <wp:extent cx="96261" cy="72000"/>
          <wp:effectExtent l="0" t="0" r="0" b="4445"/>
          <wp:docPr id="268" name="Picture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1F9E8DA" wp14:editId="3B66B296">
          <wp:extent cx="91901" cy="90000"/>
          <wp:effectExtent l="0" t="0" r="3810" b="5715"/>
          <wp:docPr id="269" name="Picture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6DDDF197" wp14:editId="768A2A88">
          <wp:extent cx="90596" cy="90000"/>
          <wp:effectExtent l="0" t="0" r="5080" b="5715"/>
          <wp:docPr id="270" name="Picture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6A508A53" w14:textId="77777777" w:rsidR="006B2386" w:rsidRPr="009B5108" w:rsidRDefault="006B2386" w:rsidP="006B238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7696" behindDoc="1" locked="0" layoutInCell="1" allowOverlap="1" wp14:anchorId="2D8EAD33" wp14:editId="559758D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D3120" w14:textId="0D503549" w:rsidR="009B5108" w:rsidRPr="009B5108" w:rsidRDefault="009B5108" w:rsidP="006A0F20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5648" behindDoc="1" locked="0" layoutInCell="1" allowOverlap="1" wp14:anchorId="1C12F4C3" wp14:editId="147BE984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260EE" w14:textId="77777777" w:rsidR="00956497" w:rsidRDefault="00956497" w:rsidP="00C20C17">
      <w:r>
        <w:separator/>
      </w:r>
    </w:p>
  </w:footnote>
  <w:footnote w:type="continuationSeparator" w:id="0">
    <w:p w14:paraId="2B4D6F2B" w14:textId="77777777" w:rsidR="00956497" w:rsidRDefault="00956497" w:rsidP="00C20C17">
      <w:r>
        <w:continuationSeparator/>
      </w:r>
    </w:p>
  </w:footnote>
  <w:footnote w:id="1">
    <w:p w14:paraId="78F6F592" w14:textId="77777777" w:rsidR="00CE7BD4" w:rsidRPr="008E7ECA" w:rsidRDefault="00CE7BD4" w:rsidP="00CE7BD4">
      <w:pPr>
        <w:pStyle w:val="FootnoteText"/>
        <w:rPr>
          <w:lang w:val="en-US"/>
        </w:rPr>
      </w:pPr>
      <w:r w:rsidRPr="00970EC8">
        <w:rPr>
          <w:rStyle w:val="FootnoteReference"/>
          <w:rFonts w:cstheme="minorHAnsi"/>
        </w:rPr>
        <w:footnoteRef/>
      </w:r>
      <w:r w:rsidRPr="00970EC8">
        <w:rPr>
          <w:rFonts w:cstheme="minorHAnsi"/>
        </w:rPr>
        <w:t xml:space="preserve"> </w:t>
      </w:r>
      <w:r w:rsidRPr="008E7ECA">
        <w:rPr>
          <w:lang w:val="en-US"/>
        </w:rPr>
        <w:t>Practice monitors must not have any conditions on their registration arising from a health, conduct or performance complaint. In some circumstances, practitioners who have conditions/notations imposed arising from a registration decision may be considered.</w:t>
      </w:r>
    </w:p>
  </w:footnote>
  <w:footnote w:id="2">
    <w:p w14:paraId="3537C911" w14:textId="77777777" w:rsidR="00CE7BD4" w:rsidRPr="008E7ECA" w:rsidRDefault="00CE7BD4" w:rsidP="00CE7BD4">
      <w:pPr>
        <w:pStyle w:val="FootnoteText"/>
      </w:pPr>
      <w:r w:rsidRPr="008E7ECA">
        <w:rPr>
          <w:rStyle w:val="footnotemark"/>
          <w:sz w:val="18"/>
          <w:szCs w:val="18"/>
        </w:rPr>
        <w:footnoteRef/>
      </w:r>
      <w:r w:rsidRPr="008E7ECA">
        <w:t xml:space="preserve"> Health Practitioner Regulation National Law, as in force in each state and territory (the National Law)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266" name="Pictur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60298" w14:textId="77777777" w:rsidR="004C51F1" w:rsidRDefault="000C5E9E">
    <w:pPr>
      <w:pStyle w:val="Header"/>
    </w:pPr>
    <w:r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1E8702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73" name="Picture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274" name="Pictur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49E1E29"/>
    <w:multiLevelType w:val="multilevel"/>
    <w:tmpl w:val="74901F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sz w:val="20"/>
        <w:szCs w:val="21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9" w15:restartNumberingAfterBreak="0">
    <w:nsid w:val="1C255F6E"/>
    <w:multiLevelType w:val="multilevel"/>
    <w:tmpl w:val="42AE73EC"/>
    <w:numStyleLink w:val="ListTableBullet"/>
  </w:abstractNum>
  <w:abstractNum w:abstractNumId="10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2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7" w15:restartNumberingAfterBreak="0">
    <w:nsid w:val="49F874AA"/>
    <w:multiLevelType w:val="multilevel"/>
    <w:tmpl w:val="CA5222EC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004B7E" w:themeColor="accent1"/>
      </w:rPr>
    </w:lvl>
    <w:lvl w:ilvl="1">
      <w:start w:val="1"/>
      <w:numFmt w:val="lowerRoman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color w:val="004B7E" w:themeColor="accent1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color w:val="004B7E" w:themeColor="accent1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  <w:color w:val="004B7E" w:themeColor="accent1"/>
      </w:rPr>
    </w:lvl>
    <w:lvl w:ilvl="4">
      <w:start w:val="1"/>
      <w:numFmt w:val="upperRoman"/>
      <w:lvlText w:val="%5."/>
      <w:lvlJc w:val="left"/>
      <w:pPr>
        <w:tabs>
          <w:tab w:val="num" w:pos="1418"/>
        </w:tabs>
        <w:ind w:left="1418" w:hanging="284"/>
      </w:pPr>
      <w:rPr>
        <w:rFonts w:hint="default"/>
        <w:color w:val="004B7E" w:themeColor="accent1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8" w15:restartNumberingAfterBreak="0">
    <w:nsid w:val="4D627E68"/>
    <w:multiLevelType w:val="multilevel"/>
    <w:tmpl w:val="42AE73EC"/>
    <w:numStyleLink w:val="ListTableBullet"/>
  </w:abstractNum>
  <w:abstractNum w:abstractNumId="19" w15:restartNumberingAfterBreak="0">
    <w:nsid w:val="4E79317C"/>
    <w:multiLevelType w:val="multilevel"/>
    <w:tmpl w:val="56B2745A"/>
    <w:numStyleLink w:val="ListAppendix"/>
  </w:abstractNum>
  <w:abstractNum w:abstractNumId="20" w15:restartNumberingAfterBreak="0">
    <w:nsid w:val="4E7B7BA9"/>
    <w:multiLevelType w:val="multilevel"/>
    <w:tmpl w:val="6BC62DF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4B7E" w:themeColor="accent1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4B7E" w:themeColor="accent1"/>
        <w:sz w:val="20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4B7E" w:themeColor="accent1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4B7E" w:themeColor="accent1"/>
        <w:sz w:val="20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8AD136A"/>
    <w:multiLevelType w:val="multilevel"/>
    <w:tmpl w:val="56B2745A"/>
    <w:numStyleLink w:val="ListAppendix"/>
  </w:abstractNum>
  <w:abstractNum w:abstractNumId="25" w15:restartNumberingAfterBreak="0">
    <w:nsid w:val="6DD55E20"/>
    <w:multiLevelType w:val="multilevel"/>
    <w:tmpl w:val="5318203A"/>
    <w:numStyleLink w:val="ListNumber"/>
  </w:abstractNum>
  <w:abstractNum w:abstractNumId="26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C106E"/>
    <w:multiLevelType w:val="multilevel"/>
    <w:tmpl w:val="2F6CA4A0"/>
    <w:numStyleLink w:val="ListBullet"/>
  </w:abstractNum>
  <w:abstractNum w:abstractNumId="28" w15:restartNumberingAfterBreak="0">
    <w:nsid w:val="72155220"/>
    <w:multiLevelType w:val="multilevel"/>
    <w:tmpl w:val="2F6CA4A0"/>
    <w:numStyleLink w:val="ListBullet"/>
  </w:abstractNum>
  <w:abstractNum w:abstractNumId="29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 w15:restartNumberingAfterBreak="0">
    <w:nsid w:val="78BA596A"/>
    <w:multiLevelType w:val="multilevel"/>
    <w:tmpl w:val="93A6D96E"/>
    <w:numStyleLink w:val="ListNbrHeading"/>
  </w:abstractNum>
  <w:num w:numId="1">
    <w:abstractNumId w:val="0"/>
  </w:num>
  <w:num w:numId="2">
    <w:abstractNumId w:val="3"/>
  </w:num>
  <w:num w:numId="3">
    <w:abstractNumId w:val="1"/>
  </w:num>
  <w:num w:numId="4">
    <w:abstractNumId w:val="29"/>
  </w:num>
  <w:num w:numId="5">
    <w:abstractNumId w:val="10"/>
  </w:num>
  <w:num w:numId="6">
    <w:abstractNumId w:val="8"/>
  </w:num>
  <w:num w:numId="7">
    <w:abstractNumId w:val="15"/>
  </w:num>
  <w:num w:numId="8">
    <w:abstractNumId w:val="12"/>
  </w:num>
  <w:num w:numId="9">
    <w:abstractNumId w:val="13"/>
  </w:num>
  <w:num w:numId="10">
    <w:abstractNumId w:val="24"/>
  </w:num>
  <w:num w:numId="11">
    <w:abstractNumId w:val="18"/>
  </w:num>
  <w:num w:numId="12">
    <w:abstractNumId w:val="7"/>
  </w:num>
  <w:num w:numId="13">
    <w:abstractNumId w:val="25"/>
  </w:num>
  <w:num w:numId="14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>
    <w:abstractNumId w:val="28"/>
  </w:num>
  <w:num w:numId="16">
    <w:abstractNumId w:val="27"/>
  </w:num>
  <w:num w:numId="17">
    <w:abstractNumId w:val="9"/>
  </w:num>
  <w:num w:numId="18">
    <w:abstractNumId w:val="4"/>
  </w:num>
  <w:num w:numId="19">
    <w:abstractNumId w:val="5"/>
  </w:num>
  <w:num w:numId="20">
    <w:abstractNumId w:val="19"/>
  </w:num>
  <w:num w:numId="21">
    <w:abstractNumId w:val="30"/>
  </w:num>
  <w:num w:numId="22">
    <w:abstractNumId w:val="14"/>
  </w:num>
  <w:num w:numId="23">
    <w:abstractNumId w:val="16"/>
  </w:num>
  <w:num w:numId="24">
    <w:abstractNumId w:val="14"/>
  </w:num>
  <w:num w:numId="25">
    <w:abstractNumId w:val="22"/>
  </w:num>
  <w:num w:numId="26">
    <w:abstractNumId w:val="26"/>
  </w:num>
  <w:num w:numId="27">
    <w:abstractNumId w:val="21"/>
  </w:num>
  <w:num w:numId="28">
    <w:abstractNumId w:val="23"/>
  </w:num>
  <w:num w:numId="29">
    <w:abstractNumId w:val="11"/>
  </w:num>
  <w:num w:numId="30">
    <w:abstractNumId w:val="2"/>
  </w:num>
  <w:num w:numId="31">
    <w:abstractNumId w:val="20"/>
  </w:num>
  <w:num w:numId="32">
    <w:abstractNumId w:val="17"/>
  </w:num>
  <w:num w:numId="33">
    <w:abstractNumId w:val="11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hint="default"/>
          <w:b w:val="0"/>
          <w:i w:val="0"/>
          <w:caps w:val="0"/>
          <w:strike w:val="0"/>
          <w:dstrike w:val="0"/>
          <w:vanish w:val="0"/>
          <w:color w:val="004B7E" w:themeColor="accent1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134"/>
          </w:tabs>
          <w:ind w:left="1134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01"/>
          </w:tabs>
          <w:ind w:left="1701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2268"/>
          </w:tabs>
          <w:ind w:left="2268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4">
      <w:lvl w:ilvl="4">
        <w:start w:val="1"/>
        <w:numFmt w:val="upperRoman"/>
        <w:lvlText w:val="%5."/>
        <w:lvlJc w:val="left"/>
        <w:pPr>
          <w:tabs>
            <w:tab w:val="num" w:pos="2835"/>
          </w:tabs>
          <w:ind w:left="2835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Calibri" w:hAnsi="Calibri" w:hint="default"/>
          <w:b w:val="0"/>
          <w:i w:val="0"/>
          <w:color w:val="auto"/>
          <w:sz w:val="20"/>
        </w:rPr>
      </w:lvl>
    </w:lvlOverride>
    <w:lvlOverride w:ilvl="6">
      <w:lvl w:ilvl="6">
        <w:start w:val="1"/>
        <w:numFmt w:val="none"/>
        <w:suff w:val="nothing"/>
        <w:lvlText w:val="%7"/>
        <w:lvlJc w:val="left"/>
        <w:pPr>
          <w:ind w:left="-1417" w:firstLine="0"/>
        </w:pPr>
        <w:rPr>
          <w:rFonts w:hint="default"/>
          <w:color w:val="E1001A"/>
        </w:rPr>
      </w:lvl>
    </w:lvlOverride>
    <w:lvlOverride w:ilvl="7">
      <w:lvl w:ilvl="7">
        <w:start w:val="1"/>
        <w:numFmt w:val="none"/>
        <w:suff w:val="nothing"/>
        <w:lvlText w:val="%8"/>
        <w:lvlJc w:val="left"/>
        <w:pPr>
          <w:ind w:left="-1417" w:firstLine="0"/>
        </w:pPr>
        <w:rPr>
          <w:rFonts w:hint="default"/>
          <w:color w:val="E1001A"/>
          <w:sz w:val="20"/>
        </w:rPr>
      </w:lvl>
    </w:lvlOverride>
    <w:lvlOverride w:ilvl="8">
      <w:lvl w:ilvl="8">
        <w:start w:val="1"/>
        <w:numFmt w:val="none"/>
        <w:suff w:val="nothing"/>
        <w:lvlText w:val="%9"/>
        <w:lvlJc w:val="left"/>
        <w:pPr>
          <w:ind w:left="-1417" w:firstLine="0"/>
        </w:pPr>
        <w:rPr>
          <w:rFonts w:hint="default"/>
          <w:color w:val="E1001A"/>
        </w:rPr>
      </w:lvl>
    </w:lvlOverride>
  </w:num>
  <w:num w:numId="34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zATotdSmpQWIhuxrKP3ufaxQzShGIc42STc6fs/FXGGEmqn/1T3KSRCnCmPSHAHjpXR61SBfGfP+Pp0Pna68Wg==" w:salt="JRVugg+DscIrbCvuPfPKqg==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454B"/>
    <w:rsid w:val="000542C6"/>
    <w:rsid w:val="00072A93"/>
    <w:rsid w:val="00074D3A"/>
    <w:rsid w:val="00080D95"/>
    <w:rsid w:val="000C5E9E"/>
    <w:rsid w:val="000E6E21"/>
    <w:rsid w:val="000F2A71"/>
    <w:rsid w:val="00120CAC"/>
    <w:rsid w:val="00126732"/>
    <w:rsid w:val="001273E5"/>
    <w:rsid w:val="00144A01"/>
    <w:rsid w:val="00166706"/>
    <w:rsid w:val="001832DB"/>
    <w:rsid w:val="001872EA"/>
    <w:rsid w:val="00191D40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F57BB"/>
    <w:rsid w:val="00242901"/>
    <w:rsid w:val="00242C26"/>
    <w:rsid w:val="00243EBA"/>
    <w:rsid w:val="0026771A"/>
    <w:rsid w:val="00287A8E"/>
    <w:rsid w:val="00292A6C"/>
    <w:rsid w:val="00292B9E"/>
    <w:rsid w:val="00292BE4"/>
    <w:rsid w:val="002A51A0"/>
    <w:rsid w:val="002E496D"/>
    <w:rsid w:val="002F57F0"/>
    <w:rsid w:val="002F612F"/>
    <w:rsid w:val="002F7B9D"/>
    <w:rsid w:val="00301868"/>
    <w:rsid w:val="00301E18"/>
    <w:rsid w:val="00311502"/>
    <w:rsid w:val="00323B0E"/>
    <w:rsid w:val="00326913"/>
    <w:rsid w:val="003413D7"/>
    <w:rsid w:val="0034352B"/>
    <w:rsid w:val="00357051"/>
    <w:rsid w:val="0035730D"/>
    <w:rsid w:val="00361F94"/>
    <w:rsid w:val="003637BD"/>
    <w:rsid w:val="00372A4B"/>
    <w:rsid w:val="0039370F"/>
    <w:rsid w:val="00395CC2"/>
    <w:rsid w:val="003A0096"/>
    <w:rsid w:val="003D0EDA"/>
    <w:rsid w:val="003D3410"/>
    <w:rsid w:val="00407DD9"/>
    <w:rsid w:val="00411753"/>
    <w:rsid w:val="00420398"/>
    <w:rsid w:val="004256AC"/>
    <w:rsid w:val="0043588E"/>
    <w:rsid w:val="004405F2"/>
    <w:rsid w:val="00445521"/>
    <w:rsid w:val="004470B4"/>
    <w:rsid w:val="00464F1A"/>
    <w:rsid w:val="004815E1"/>
    <w:rsid w:val="00481CC0"/>
    <w:rsid w:val="00491F69"/>
    <w:rsid w:val="00493BE8"/>
    <w:rsid w:val="00494CD4"/>
    <w:rsid w:val="00495182"/>
    <w:rsid w:val="004A167A"/>
    <w:rsid w:val="004B4203"/>
    <w:rsid w:val="004B5A30"/>
    <w:rsid w:val="004C28A8"/>
    <w:rsid w:val="004C51F1"/>
    <w:rsid w:val="004D13B3"/>
    <w:rsid w:val="004F2782"/>
    <w:rsid w:val="005349DA"/>
    <w:rsid w:val="005439D7"/>
    <w:rsid w:val="00545B3A"/>
    <w:rsid w:val="00591458"/>
    <w:rsid w:val="005A2756"/>
    <w:rsid w:val="005A71B6"/>
    <w:rsid w:val="005B20D1"/>
    <w:rsid w:val="005B54F0"/>
    <w:rsid w:val="005D0167"/>
    <w:rsid w:val="005E7363"/>
    <w:rsid w:val="005F3894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7BDB"/>
    <w:rsid w:val="00662F4D"/>
    <w:rsid w:val="00663457"/>
    <w:rsid w:val="00664CBC"/>
    <w:rsid w:val="00670B05"/>
    <w:rsid w:val="00687CE0"/>
    <w:rsid w:val="006A0F20"/>
    <w:rsid w:val="006B2386"/>
    <w:rsid w:val="006B3CBE"/>
    <w:rsid w:val="006C0E44"/>
    <w:rsid w:val="006C2320"/>
    <w:rsid w:val="006D0EB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93310"/>
    <w:rsid w:val="007B215D"/>
    <w:rsid w:val="007C38B8"/>
    <w:rsid w:val="007C74A4"/>
    <w:rsid w:val="007D1FAC"/>
    <w:rsid w:val="007E1659"/>
    <w:rsid w:val="007E26A6"/>
    <w:rsid w:val="007F1DCB"/>
    <w:rsid w:val="007F5557"/>
    <w:rsid w:val="00814151"/>
    <w:rsid w:val="00816344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7517"/>
    <w:rsid w:val="008A2FA1"/>
    <w:rsid w:val="008A4D2C"/>
    <w:rsid w:val="008D0E0C"/>
    <w:rsid w:val="00905A84"/>
    <w:rsid w:val="00932128"/>
    <w:rsid w:val="00953942"/>
    <w:rsid w:val="00956497"/>
    <w:rsid w:val="0096217F"/>
    <w:rsid w:val="009817D9"/>
    <w:rsid w:val="0098213F"/>
    <w:rsid w:val="00992694"/>
    <w:rsid w:val="009952D1"/>
    <w:rsid w:val="00995BAA"/>
    <w:rsid w:val="009A0B78"/>
    <w:rsid w:val="009A14A8"/>
    <w:rsid w:val="009B5108"/>
    <w:rsid w:val="009C1FD2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34437"/>
    <w:rsid w:val="00A55B40"/>
    <w:rsid w:val="00A63BC8"/>
    <w:rsid w:val="00A63CCB"/>
    <w:rsid w:val="00A7253E"/>
    <w:rsid w:val="00A9552C"/>
    <w:rsid w:val="00AA27EF"/>
    <w:rsid w:val="00AA31BD"/>
    <w:rsid w:val="00AB73A1"/>
    <w:rsid w:val="00AE23E3"/>
    <w:rsid w:val="00B02123"/>
    <w:rsid w:val="00B025B0"/>
    <w:rsid w:val="00B03D47"/>
    <w:rsid w:val="00B04E35"/>
    <w:rsid w:val="00B04E3A"/>
    <w:rsid w:val="00B13B18"/>
    <w:rsid w:val="00B17FA4"/>
    <w:rsid w:val="00B27CD8"/>
    <w:rsid w:val="00B36A6A"/>
    <w:rsid w:val="00B50504"/>
    <w:rsid w:val="00B50692"/>
    <w:rsid w:val="00B65361"/>
    <w:rsid w:val="00B665A2"/>
    <w:rsid w:val="00B742E4"/>
    <w:rsid w:val="00B76CD6"/>
    <w:rsid w:val="00B915C6"/>
    <w:rsid w:val="00BA7850"/>
    <w:rsid w:val="00BB60A5"/>
    <w:rsid w:val="00BC0E71"/>
    <w:rsid w:val="00BE6AC0"/>
    <w:rsid w:val="00BF01F6"/>
    <w:rsid w:val="00BF1CA3"/>
    <w:rsid w:val="00C14E0F"/>
    <w:rsid w:val="00C173D2"/>
    <w:rsid w:val="00C20C17"/>
    <w:rsid w:val="00C33B32"/>
    <w:rsid w:val="00C363ED"/>
    <w:rsid w:val="00C46EC6"/>
    <w:rsid w:val="00C506C2"/>
    <w:rsid w:val="00C51F61"/>
    <w:rsid w:val="00C53040"/>
    <w:rsid w:val="00C64FF7"/>
    <w:rsid w:val="00C65B45"/>
    <w:rsid w:val="00CB56B9"/>
    <w:rsid w:val="00CD7DC3"/>
    <w:rsid w:val="00CE7BD4"/>
    <w:rsid w:val="00D1125E"/>
    <w:rsid w:val="00D2606A"/>
    <w:rsid w:val="00D32224"/>
    <w:rsid w:val="00D43DF0"/>
    <w:rsid w:val="00D61606"/>
    <w:rsid w:val="00D669F4"/>
    <w:rsid w:val="00D720AD"/>
    <w:rsid w:val="00D77058"/>
    <w:rsid w:val="00D93867"/>
    <w:rsid w:val="00DA02C8"/>
    <w:rsid w:val="00DA495A"/>
    <w:rsid w:val="00DC5C0A"/>
    <w:rsid w:val="00DD0AFE"/>
    <w:rsid w:val="00DD6018"/>
    <w:rsid w:val="00DE2E90"/>
    <w:rsid w:val="00E21A0A"/>
    <w:rsid w:val="00E23079"/>
    <w:rsid w:val="00E26F06"/>
    <w:rsid w:val="00E37401"/>
    <w:rsid w:val="00E742AC"/>
    <w:rsid w:val="00E84E05"/>
    <w:rsid w:val="00E87A8D"/>
    <w:rsid w:val="00E94D3E"/>
    <w:rsid w:val="00E95944"/>
    <w:rsid w:val="00EC6027"/>
    <w:rsid w:val="00EC7BB0"/>
    <w:rsid w:val="00F00EA7"/>
    <w:rsid w:val="00F105BE"/>
    <w:rsid w:val="00F34109"/>
    <w:rsid w:val="00F45F1F"/>
    <w:rsid w:val="00F6284A"/>
    <w:rsid w:val="00F63CF4"/>
    <w:rsid w:val="00F9070E"/>
    <w:rsid w:val="00F91302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qFormat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qFormat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qFormat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qFormat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qFormat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qFormat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qFormat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qFormat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qFormat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4470B4"/>
    <w:pPr>
      <w:spacing w:after="0" w:line="216" w:lineRule="auto"/>
      <w:ind w:left="72" w:right="395" w:hanging="72"/>
    </w:pPr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4470B4"/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mark">
    <w:name w:val="footnote mark"/>
    <w:hidden/>
    <w:rsid w:val="004470B4"/>
    <w:rPr>
      <w:rFonts w:ascii="Arial" w:eastAsia="Arial" w:hAnsi="Arial" w:cs="Arial"/>
      <w:color w:val="000000"/>
      <w:sz w:val="20"/>
      <w:vertAlign w:val="superscript"/>
    </w:rPr>
  </w:style>
  <w:style w:type="table" w:styleId="TableGridLight">
    <w:name w:val="Grid Table Light"/>
    <w:basedOn w:val="TableNormal"/>
    <w:uiPriority w:val="40"/>
    <w:rsid w:val="0039370F"/>
    <w:pPr>
      <w:spacing w:before="8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9817D9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onitoring@oho.qld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onitoring@oho.qld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A7C9F34DCA4902B2909CE0D2DB6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0422B-66F2-499E-B6AF-9B55B6530667}"/>
      </w:docPartPr>
      <w:docPartBody>
        <w:p w:rsidR="00425258" w:rsidRDefault="004C7CFD" w:rsidP="004C7CFD">
          <w:pPr>
            <w:pStyle w:val="EDA7C9F34DCA4902B2909CE0D2DB634A"/>
          </w:pPr>
          <w:r w:rsidRPr="0005407B">
            <w:rPr>
              <w:i/>
              <w:color w:val="FF0000"/>
            </w:rPr>
            <w:t>Insert full name of practitioner</w:t>
          </w:r>
        </w:p>
      </w:docPartBody>
    </w:docPart>
    <w:docPart>
      <w:docPartPr>
        <w:name w:val="836304C1F82C45D3B9E03159C8330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79C60-1C3B-4486-9A31-61FF2104A85B}"/>
      </w:docPartPr>
      <w:docPartBody>
        <w:p w:rsidR="00425258" w:rsidRDefault="004C7CFD" w:rsidP="004C7CFD">
          <w:pPr>
            <w:pStyle w:val="836304C1F82C45D3B9E03159C83304CA"/>
          </w:pPr>
          <w:r w:rsidRPr="0005407B">
            <w:rPr>
              <w:i/>
              <w:color w:val="FF0000"/>
            </w:rPr>
            <w:t xml:space="preserve">Insert full name of </w:t>
          </w:r>
          <w:r>
            <w:rPr>
              <w:i/>
              <w:color w:val="FF0000"/>
            </w:rPr>
            <w:t>practice monitor nominee</w:t>
          </w:r>
        </w:p>
      </w:docPartBody>
    </w:docPart>
    <w:docPart>
      <w:docPartPr>
        <w:name w:val="2D8D629EE8F9483ABF0F3CADDD677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2EDD5-BC6A-4E81-AFCF-291BC0C81E06}"/>
      </w:docPartPr>
      <w:docPartBody>
        <w:p w:rsidR="00425258" w:rsidRDefault="004C7CFD" w:rsidP="004C7CFD">
          <w:pPr>
            <w:pStyle w:val="2D8D629EE8F9483ABF0F3CADDD67791E"/>
          </w:pPr>
          <w:r w:rsidRPr="0005407B">
            <w:rPr>
              <w:i/>
              <w:color w:val="FF0000"/>
            </w:rPr>
            <w:t xml:space="preserve">Insert </w:t>
          </w:r>
          <w:r>
            <w:rPr>
              <w:i/>
              <w:color w:val="FF0000"/>
            </w:rPr>
            <w:t>full name of practice</w:t>
          </w:r>
        </w:p>
      </w:docPartBody>
    </w:docPart>
    <w:docPart>
      <w:docPartPr>
        <w:name w:val="9696F3A1D86A431DBFF9465CC1C9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A6D90-3ACF-4062-905A-C9E396C25105}"/>
      </w:docPartPr>
      <w:docPartBody>
        <w:p w:rsidR="00425258" w:rsidRDefault="004C7CFD" w:rsidP="004C7CFD">
          <w:pPr>
            <w:pStyle w:val="9696F3A1D86A431DBFF9465CC1C9D588"/>
          </w:pPr>
          <w:r w:rsidRPr="0005407B">
            <w:rPr>
              <w:i/>
              <w:color w:val="FF0000"/>
            </w:rPr>
            <w:t>Insert</w:t>
          </w:r>
          <w:r>
            <w:rPr>
              <w:i/>
              <w:color w:val="FF0000"/>
            </w:rPr>
            <w:t xml:space="preserve"> practice location – physical address only</w:t>
          </w:r>
        </w:p>
      </w:docPartBody>
    </w:docPart>
    <w:docPart>
      <w:docPartPr>
        <w:name w:val="EB1ACF1D6E5042028942B6170EBC1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CF05E-EBE8-40CD-8588-46808CD02336}"/>
      </w:docPartPr>
      <w:docPartBody>
        <w:p w:rsidR="00425258" w:rsidRDefault="004C7CFD" w:rsidP="004C7CFD">
          <w:pPr>
            <w:pStyle w:val="EB1ACF1D6E5042028942B6170EBC19EA"/>
          </w:pPr>
          <w:r w:rsidRPr="00DD55CB">
            <w:rPr>
              <w:rStyle w:val="PlaceholderText"/>
              <w:i/>
              <w:color w:val="FF0000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CFD"/>
    <w:rsid w:val="00425258"/>
    <w:rsid w:val="004C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7CFD"/>
    <w:rPr>
      <w:color w:val="808080"/>
    </w:rPr>
  </w:style>
  <w:style w:type="paragraph" w:customStyle="1" w:styleId="EDA7C9F34DCA4902B2909CE0D2DB634A">
    <w:name w:val="EDA7C9F34DCA4902B2909CE0D2DB634A"/>
    <w:rsid w:val="004C7CFD"/>
  </w:style>
  <w:style w:type="paragraph" w:customStyle="1" w:styleId="836304C1F82C45D3B9E03159C83304CA">
    <w:name w:val="836304C1F82C45D3B9E03159C83304CA"/>
    <w:rsid w:val="004C7CFD"/>
  </w:style>
  <w:style w:type="paragraph" w:customStyle="1" w:styleId="2D8D629EE8F9483ABF0F3CADDD67791E">
    <w:name w:val="2D8D629EE8F9483ABF0F3CADDD67791E"/>
    <w:rsid w:val="004C7CFD"/>
  </w:style>
  <w:style w:type="paragraph" w:customStyle="1" w:styleId="9696F3A1D86A431DBFF9465CC1C9D588">
    <w:name w:val="9696F3A1D86A431DBFF9465CC1C9D588"/>
    <w:rsid w:val="004C7CFD"/>
  </w:style>
  <w:style w:type="paragraph" w:customStyle="1" w:styleId="EB1ACF1D6E5042028942B6170EBC19EA">
    <w:name w:val="EB1ACF1D6E5042028942B6170EBC19EA"/>
    <w:rsid w:val="004C7C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598686-BF1D-49D1-BB81-BD0A21BF38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0920A31-96DD-493E-92BC-CA742494409E}">
  <ds:schemaRefs>
    <ds:schemaRef ds:uri="http://purl.org/dc/elements/1.1/"/>
    <ds:schemaRef ds:uri="http://schemas.microsoft.com/office/2006/metadata/properties"/>
    <ds:schemaRef ds:uri="http://purl.org/dc/terms/"/>
    <ds:schemaRef ds:uri="fe7c3c81-7d1f-4b02-8b5d-4fbfbafc3a9b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/fields"/>
    <ds:schemaRef ds:uri="017db9f6-3dd6-4499-b3b8-83b40455113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1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of practice staff</vt:lpstr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of practice monitor</dc:title>
  <dc:subject/>
  <dc:creator>Joyclyn Vincent</dc:creator>
  <cp:keywords/>
  <dc:description/>
  <cp:lastModifiedBy>Simon Hamill</cp:lastModifiedBy>
  <cp:revision>2</cp:revision>
  <dcterms:created xsi:type="dcterms:W3CDTF">2022-08-16T03:03:00Z</dcterms:created>
  <dcterms:modified xsi:type="dcterms:W3CDTF">2022-08-16T03:03:00Z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