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F8A3D" w14:textId="1EB85C42" w:rsidR="00E80373" w:rsidRPr="00E80373" w:rsidRDefault="00E80373" w:rsidP="00E80373">
      <w:pPr>
        <w:pStyle w:val="Heading1"/>
      </w:pPr>
      <w:r w:rsidRPr="005F7E63">
        <w:t xml:space="preserve">Nomination for approval </w:t>
      </w:r>
      <w:r w:rsidRPr="005F7E63">
        <w:rPr>
          <w:i/>
        </w:rPr>
        <w:t>(to be completed by the practitioner)</w:t>
      </w:r>
    </w:p>
    <w:p w14:paraId="24E71CB4" w14:textId="77777777" w:rsidR="00E80373" w:rsidRDefault="00E80373" w:rsidP="00E80373">
      <w:pPr>
        <w:pStyle w:val="BodyText"/>
      </w:pPr>
      <w:r>
        <w:t xml:space="preserve">I, </w:t>
      </w:r>
      <w:sdt>
        <w:sdtPr>
          <w:rPr>
            <w:rStyle w:val="BodyTextChar"/>
          </w:rPr>
          <w:id w:val="-289589292"/>
          <w:placeholder>
            <w:docPart w:val="411960FDC1FE4CE5865345D9587D7158"/>
          </w:placeholder>
          <w:showingPlcHdr/>
          <w15:color w:val="000000"/>
        </w:sdtPr>
        <w:sdtEndPr>
          <w:rPr>
            <w:rStyle w:val="DefaultParagraphFont"/>
          </w:rPr>
        </w:sdtEndPr>
        <w:sdtContent>
          <w:bookmarkStart w:id="0" w:name="_GoBack"/>
          <w:r w:rsidRPr="008E61C8">
            <w:rPr>
              <w:i/>
              <w:color w:val="FF0000"/>
            </w:rPr>
            <w:t>(insert title and full name of practitioner here</w:t>
          </w:r>
          <w:r w:rsidRPr="005C38F3">
            <w:rPr>
              <w:i/>
              <w:color w:val="FF0000"/>
            </w:rPr>
            <w:t>)</w:t>
          </w:r>
          <w:bookmarkEnd w:id="0"/>
        </w:sdtContent>
      </w:sdt>
      <w:r w:rsidRPr="005F7E63">
        <w:rPr>
          <w:rStyle w:val="PlaceholderText"/>
          <w:rFonts w:eastAsia="Times New Roman" w:cs="Times New Roman"/>
          <w:color w:val="000000" w:themeColor="text1"/>
          <w:szCs w:val="24"/>
          <w:lang w:eastAsia="en-AU"/>
        </w:rPr>
        <w:t>,</w:t>
      </w:r>
      <w:r>
        <w:t xml:space="preserve"> n</w:t>
      </w:r>
      <w:r w:rsidRPr="00E37D4C">
        <w:t>ominate</w:t>
      </w:r>
      <w:r>
        <w:t xml:space="preserve"> </w:t>
      </w:r>
      <w:sdt>
        <w:sdtPr>
          <w:id w:val="1553116330"/>
          <w:placeholder>
            <w:docPart w:val="654761BD6CC347E38C2223FD344F781A"/>
          </w:placeholder>
          <w:showingPlcHdr/>
          <w15:color w:val="000000"/>
        </w:sdtPr>
        <w:sdtEndPr/>
        <w:sdtContent>
          <w:r w:rsidRPr="008E61C8">
            <w:rPr>
              <w:i/>
              <w:color w:val="FF0000"/>
            </w:rPr>
            <w:t>(insert title and full name of nominee here)</w:t>
          </w:r>
        </w:sdtContent>
      </w:sdt>
      <w:r>
        <w:t xml:space="preserve"> </w:t>
      </w:r>
      <w:r w:rsidRPr="00E37D4C">
        <w:t xml:space="preserve">to be approved to act as </w:t>
      </w:r>
      <w:r>
        <w:t>a supervisor</w:t>
      </w:r>
      <w:r w:rsidRPr="00E37D4C">
        <w:t xml:space="preserve"> </w:t>
      </w:r>
      <w:r>
        <w:t>as required</w:t>
      </w:r>
      <w:r w:rsidRPr="00131A44">
        <w:t xml:space="preserve"> </w:t>
      </w:r>
      <w:r>
        <w:t xml:space="preserve">under my </w:t>
      </w:r>
      <w:r w:rsidRPr="008E61C8">
        <w:rPr>
          <w:i/>
          <w:color w:val="FF0000"/>
        </w:rPr>
        <w:t>(tick and complete applicable option/s)</w:t>
      </w:r>
      <w:r w:rsidRPr="008222E9">
        <w:t>:</w:t>
      </w:r>
      <w:r w:rsidRPr="00131A44">
        <w:t xml:space="preserve"> </w:t>
      </w:r>
    </w:p>
    <w:p w14:paraId="5144F75D" w14:textId="77777777" w:rsidR="00E80373" w:rsidRDefault="00205C27" w:rsidP="00E80373">
      <w:pPr>
        <w:pStyle w:val="ListParagraph0"/>
        <w:spacing w:before="0" w:line="264" w:lineRule="auto"/>
        <w:ind w:left="0"/>
      </w:pPr>
      <w:sdt>
        <w:sdtPr>
          <w:id w:val="1743917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373">
            <w:rPr>
              <w:rFonts w:ascii="MS Gothic" w:eastAsia="MS Gothic" w:hAnsi="MS Gothic" w:hint="eastAsia"/>
            </w:rPr>
            <w:t>☐</w:t>
          </w:r>
        </w:sdtContent>
      </w:sdt>
      <w:r w:rsidR="00E80373">
        <w:t xml:space="preserve"> s</w:t>
      </w:r>
      <w:r w:rsidR="00E80373" w:rsidRPr="007B72BF">
        <w:t xml:space="preserve">chedule of </w:t>
      </w:r>
      <w:r w:rsidR="00E80373">
        <w:t>c</w:t>
      </w:r>
      <w:r w:rsidR="00E80373" w:rsidRPr="007B72BF">
        <w:t>onditions</w:t>
      </w:r>
      <w:r w:rsidR="00E80373">
        <w:t xml:space="preserve">, effective from </w:t>
      </w:r>
      <w:sdt>
        <w:sdtPr>
          <w:id w:val="512344086"/>
          <w:placeholder>
            <w:docPart w:val="C680E227A3C64693BBBF84C93A97AEAB"/>
          </w:placeholder>
          <w:showingPlcHdr/>
          <w15:color w:val="000000"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="00E80373" w:rsidRPr="008E61C8">
            <w:rPr>
              <w:i/>
              <w:color w:val="FF0000"/>
            </w:rPr>
            <w:t>(insert date conditions came into effect here)</w:t>
          </w:r>
        </w:sdtContent>
      </w:sdt>
    </w:p>
    <w:p w14:paraId="5DD279AF" w14:textId="77777777" w:rsidR="00E80373" w:rsidRDefault="00205C27" w:rsidP="00E80373">
      <w:pPr>
        <w:pStyle w:val="ListParagraph0"/>
        <w:spacing w:before="0" w:line="264" w:lineRule="auto"/>
        <w:ind w:left="0"/>
      </w:pPr>
      <w:sdt>
        <w:sdtPr>
          <w:id w:val="-2091850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0373">
            <w:rPr>
              <w:rFonts w:ascii="MS Gothic" w:eastAsia="MS Gothic" w:hAnsi="MS Gothic" w:hint="eastAsia"/>
            </w:rPr>
            <w:t>☐</w:t>
          </w:r>
        </w:sdtContent>
      </w:sdt>
      <w:r w:rsidR="00E80373">
        <w:t xml:space="preserve"> schedule of restrictions, effective from </w:t>
      </w:r>
      <w:sdt>
        <w:sdtPr>
          <w:id w:val="-65351206"/>
          <w:placeholder>
            <w:docPart w:val="F291673E865545F2A1946B581C1D6047"/>
          </w:placeholder>
          <w:showingPlcHdr/>
          <w15:color w:val="000000"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="00E80373" w:rsidRPr="008E61C8">
            <w:rPr>
              <w:i/>
              <w:color w:val="FF0000"/>
            </w:rPr>
            <w:t>(insert date restrictions came into effect here)</w:t>
          </w:r>
        </w:sdtContent>
      </w:sdt>
      <w:r w:rsidR="00E80373">
        <w:t>.</w:t>
      </w:r>
    </w:p>
    <w:p w14:paraId="6E9312AD" w14:textId="77777777" w:rsidR="00E80373" w:rsidRDefault="00E80373" w:rsidP="00E80373">
      <w:pPr>
        <w:pStyle w:val="BodyText"/>
      </w:pPr>
      <w:r w:rsidRPr="003F5742">
        <w:t>I confirm</w:t>
      </w:r>
      <w:r>
        <w:t xml:space="preserve"> that </w:t>
      </w:r>
      <w:r w:rsidRPr="0018194A">
        <w:t>the nominee meets the Health Ombudsman’s</w:t>
      </w:r>
      <w:r w:rsidRPr="003F5742">
        <w:t xml:space="preserve"> criteria t</w:t>
      </w:r>
      <w:r>
        <w:t xml:space="preserve">o act as a supervisor as specified in the Office of the Health Ombudsman (OHO) </w:t>
      </w:r>
      <w:r>
        <w:rPr>
          <w:i/>
        </w:rPr>
        <w:t xml:space="preserve">Information for </w:t>
      </w:r>
      <w:proofErr w:type="gramStart"/>
      <w:r>
        <w:rPr>
          <w:i/>
        </w:rPr>
        <w:t>supervisors</w:t>
      </w:r>
      <w:proofErr w:type="gramEnd"/>
      <w:r>
        <w:rPr>
          <w:i/>
        </w:rPr>
        <w:t xml:space="preserve"> </w:t>
      </w:r>
      <w:r>
        <w:t>fact sheet and my s</w:t>
      </w:r>
      <w:r w:rsidRPr="007B72BF">
        <w:t xml:space="preserve">chedule of </w:t>
      </w:r>
      <w:r>
        <w:t>c</w:t>
      </w:r>
      <w:r w:rsidRPr="007B72BF">
        <w:t>onditions</w:t>
      </w:r>
      <w:r>
        <w:t>/schedule of restrictions.</w:t>
      </w:r>
    </w:p>
    <w:p w14:paraId="1B406A77" w14:textId="77777777" w:rsidR="00E80373" w:rsidRDefault="00E80373" w:rsidP="00E80373">
      <w:pPr>
        <w:pStyle w:val="BodyText"/>
        <w:spacing w:before="480" w:line="360" w:lineRule="auto"/>
      </w:pPr>
      <w:r>
        <w:t xml:space="preserve">Signature:                                                               Date: </w:t>
      </w:r>
      <w:sdt>
        <w:sdtPr>
          <w:id w:val="1344046491"/>
          <w:placeholder>
            <w:docPart w:val="09F958D6C39B4C8093205387B1C770C5"/>
          </w:placeholder>
          <w:showingPlcHdr/>
          <w15:color w:val="000000"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Pr="008E61C8">
            <w:rPr>
              <w:rStyle w:val="PlaceholderText"/>
              <w:i/>
              <w:color w:val="FF0000"/>
            </w:rPr>
            <w:t>Click here to enter a date.</w:t>
          </w:r>
        </w:sdtContent>
      </w:sdt>
    </w:p>
    <w:p w14:paraId="11411533" w14:textId="77777777" w:rsidR="00E80373" w:rsidRPr="006C0437" w:rsidRDefault="00E80373" w:rsidP="00E80373">
      <w:pPr>
        <w:pStyle w:val="Heading2"/>
      </w:pPr>
      <w:r w:rsidRPr="00E37D4C">
        <w:t xml:space="preserve">Confirmation by </w:t>
      </w:r>
      <w:r>
        <w:t>n</w:t>
      </w:r>
      <w:r w:rsidRPr="00E37D4C">
        <w:t>ominee</w:t>
      </w:r>
      <w:r>
        <w:t xml:space="preserve"> </w:t>
      </w:r>
      <w:r w:rsidRPr="00E80373">
        <w:rPr>
          <w:i/>
          <w:iCs/>
        </w:rPr>
        <w:t>(to be completed by the nominee)</w:t>
      </w:r>
    </w:p>
    <w:p w14:paraId="08D70153" w14:textId="77777777" w:rsidR="00E80373" w:rsidRDefault="00E80373" w:rsidP="00E80373">
      <w:pPr>
        <w:pStyle w:val="BodyText"/>
      </w:pPr>
      <w:r>
        <w:t xml:space="preserve">I, </w:t>
      </w:r>
      <w:sdt>
        <w:sdtPr>
          <w:id w:val="-1300845877"/>
          <w:placeholder>
            <w:docPart w:val="E613F471D4DE471AA55419696CF8F75A"/>
          </w:placeholder>
          <w:showingPlcHdr/>
        </w:sdtPr>
        <w:sdtEndPr/>
        <w:sdtContent>
          <w:r>
            <w:rPr>
              <w:rStyle w:val="PlaceholderText"/>
            </w:rPr>
            <w:t xml:space="preserve">                                                             </w:t>
          </w:r>
        </w:sdtContent>
      </w:sdt>
      <w:r>
        <w:t xml:space="preserve">, </w:t>
      </w:r>
      <w:r w:rsidRPr="00545FF4">
        <w:t xml:space="preserve">consent </w:t>
      </w:r>
      <w:r w:rsidRPr="0018194A">
        <w:t>to th</w:t>
      </w:r>
      <w:r w:rsidRPr="0017258C">
        <w:t xml:space="preserve">is nomination to act as a </w:t>
      </w:r>
      <w:r>
        <w:t>supervisor</w:t>
      </w:r>
      <w:r w:rsidRPr="00A057A6">
        <w:t xml:space="preserve"> </w:t>
      </w:r>
      <w:r>
        <w:br/>
      </w:r>
      <w:r w:rsidRPr="00A057A6">
        <w:t xml:space="preserve">for </w:t>
      </w:r>
      <w:sdt>
        <w:sdtPr>
          <w:id w:val="-406997483"/>
          <w:placeholder>
            <w:docPart w:val="A613EE920C494E3C8327EC430DF7280A"/>
          </w:placeholder>
          <w:showingPlcHdr/>
        </w:sdtPr>
        <w:sdtEndPr/>
        <w:sdtContent>
          <w:r>
            <w:rPr>
              <w:rStyle w:val="PlaceholderText"/>
            </w:rPr>
            <w:t xml:space="preserve">                                                       </w:t>
          </w:r>
        </w:sdtContent>
      </w:sdt>
      <w:r>
        <w:rPr>
          <w:rStyle w:val="PlaceholderText"/>
        </w:rPr>
        <w:t>.</w:t>
      </w:r>
    </w:p>
    <w:p w14:paraId="3B5A7EAE" w14:textId="77777777" w:rsidR="00E80373" w:rsidRDefault="00E80373" w:rsidP="00E80373">
      <w:pPr>
        <w:pStyle w:val="ListBullet0"/>
        <w:numPr>
          <w:ilvl w:val="0"/>
          <w:numId w:val="0"/>
        </w:numPr>
      </w:pPr>
      <w:r>
        <w:t xml:space="preserve">In doing so, I confirm that: </w:t>
      </w:r>
      <w:r w:rsidRPr="00481DA0">
        <w:t xml:space="preserve"> </w:t>
      </w:r>
    </w:p>
    <w:p w14:paraId="6E626178" w14:textId="70A059AE" w:rsidR="00E80373" w:rsidRPr="00285FDB" w:rsidRDefault="00E80373" w:rsidP="00E45266">
      <w:pPr>
        <w:pStyle w:val="ListNumber0"/>
      </w:pPr>
      <w:r>
        <w:t xml:space="preserve">I am </w:t>
      </w:r>
      <w:r w:rsidRPr="008E61C8">
        <w:t>(complete applicable option/s)</w:t>
      </w:r>
      <w:r>
        <w:br/>
      </w:r>
      <w:r>
        <w:br/>
      </w:r>
      <w:sdt>
        <w:sdtPr>
          <w:rPr>
            <w:rFonts w:ascii="MS Gothic" w:eastAsia="MS Gothic" w:hAnsi="MS Gothic"/>
          </w:rPr>
          <w:id w:val="-1831206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80373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a registered health practitioner who </w:t>
      </w:r>
      <w:r w:rsidRPr="00C01D58">
        <w:t>holds registration with the</w:t>
      </w:r>
      <w:r>
        <w:t xml:space="preserve"> </w:t>
      </w:r>
      <w:sdt>
        <w:sdtPr>
          <w:id w:val="-1895031508"/>
          <w:placeholder>
            <w:docPart w:val="934CF15C8E794928B99A4785D88774A1"/>
          </w:placeholder>
          <w:showingPlcHdr/>
        </w:sdtPr>
        <w:sdtEndPr/>
        <w:sdtContent>
          <w:r>
            <w:t xml:space="preserve">                               </w:t>
          </w:r>
        </w:sdtContent>
      </w:sdt>
      <w:r>
        <w:t xml:space="preserve"> </w:t>
      </w:r>
      <w:r w:rsidRPr="00C01D58">
        <w:t>Board of Australia</w:t>
      </w:r>
      <w:r>
        <w:t xml:space="preserve"> AHPRA registration number </w:t>
      </w:r>
      <w:sdt>
        <w:sdtPr>
          <w:id w:val="1095985833"/>
          <w:placeholder>
            <w:docPart w:val="57A2F5A9A9C8406D9991044E0132990E"/>
          </w:placeholder>
          <w:showingPlcHdr/>
          <w15:color w:val="000000"/>
        </w:sdtPr>
        <w:sdtEndPr/>
        <w:sdtContent>
          <w:r>
            <w:t xml:space="preserve">                       </w:t>
          </w:r>
        </w:sdtContent>
      </w:sdt>
      <w:r>
        <w:t xml:space="preserve"> (insert number here).</w:t>
      </w:r>
      <w:r>
        <w:br/>
      </w:r>
      <w:r>
        <w:br/>
      </w:r>
      <w:sdt>
        <w:sdtPr>
          <w:rPr>
            <w:rFonts w:ascii="MS Gothic" w:eastAsia="MS Gothic" w:hAnsi="MS Gothic"/>
          </w:rPr>
          <w:id w:val="-1246333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80373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an unregistered health practitioner who holds accreditation with, and/or is a member </w:t>
      </w:r>
      <w:r>
        <w:br/>
        <w:t xml:space="preserve">of, </w:t>
      </w:r>
      <w:sdt>
        <w:sdtPr>
          <w:id w:val="-227067348"/>
          <w:placeholder>
            <w:docPart w:val="AFEE3A3CA2C7486C8115FD8E27AB92DB"/>
          </w:placeholder>
          <w:showingPlcHdr/>
        </w:sdtPr>
        <w:sdtEndPr/>
        <w:sdtContent>
          <w:r>
            <w:rPr>
              <w:rStyle w:val="PlaceholderText"/>
            </w:rPr>
            <w:t xml:space="preserve">                                                                                                     </w:t>
          </w:r>
        </w:sdtContent>
      </w:sdt>
      <w:r w:rsidRPr="005A12AF">
        <w:t xml:space="preserve"> </w:t>
      </w:r>
      <w:r w:rsidRPr="00E80373">
        <w:rPr>
          <w:i/>
          <w:color w:val="FF0000"/>
        </w:rPr>
        <w:t>(insert full name of the relevant professional institute/association/accrediting body/other [please specify])</w:t>
      </w:r>
      <w:r>
        <w:t>.</w:t>
      </w:r>
    </w:p>
    <w:p w14:paraId="4F42398B" w14:textId="77777777" w:rsidR="00E80373" w:rsidRDefault="00E80373" w:rsidP="00E80373">
      <w:pPr>
        <w:pStyle w:val="ListNumber0"/>
      </w:pPr>
      <w:r>
        <w:t xml:space="preserve">I am eligible to act as a supervisor as I </w:t>
      </w:r>
    </w:p>
    <w:p w14:paraId="3AA67A90" w14:textId="77777777" w:rsidR="00E80373" w:rsidRDefault="00E80373" w:rsidP="00E80373">
      <w:pPr>
        <w:pStyle w:val="ListNumber2"/>
      </w:pPr>
      <w:r>
        <w:t>am at least 18 years of age</w:t>
      </w:r>
    </w:p>
    <w:p w14:paraId="1FB8C3D3" w14:textId="77777777" w:rsidR="00E80373" w:rsidRDefault="00E80373" w:rsidP="00E80373">
      <w:pPr>
        <w:pStyle w:val="ListNumber2"/>
      </w:pPr>
      <w:r>
        <w:t>do not have a close collegiate, family, social, contractual or financial or treating relationship with the practitioner</w:t>
      </w:r>
    </w:p>
    <w:p w14:paraId="0E3D4382" w14:textId="77777777" w:rsidR="00E80373" w:rsidRDefault="00E80373" w:rsidP="00E80373">
      <w:pPr>
        <w:pStyle w:val="ListNumber2"/>
      </w:pPr>
      <w:r>
        <w:t>have suitable training, experience and/or qualifications in order to provide the supervision required</w:t>
      </w:r>
    </w:p>
    <w:p w14:paraId="5F537B23" w14:textId="77777777" w:rsidR="00E80373" w:rsidRDefault="00E80373" w:rsidP="00E80373">
      <w:pPr>
        <w:pStyle w:val="ListNumber2"/>
      </w:pPr>
      <w:r>
        <w:t>do not have any</w:t>
      </w:r>
      <w:r w:rsidRPr="00EE74D0">
        <w:t xml:space="preserve"> </w:t>
      </w:r>
      <w:r>
        <w:t xml:space="preserve">current </w:t>
      </w:r>
      <w:r w:rsidRPr="00EE74D0">
        <w:t xml:space="preserve">conditions, undertakings or restrictions on </w:t>
      </w:r>
      <w:r>
        <w:t>my</w:t>
      </w:r>
      <w:r w:rsidRPr="00EE74D0">
        <w:t xml:space="preserve"> </w:t>
      </w:r>
      <w:r w:rsidRPr="00207C6C">
        <w:t xml:space="preserve">registration </w:t>
      </w:r>
      <w:r>
        <w:t xml:space="preserve">and/or my right to practise </w:t>
      </w:r>
      <w:r w:rsidRPr="00207C6C">
        <w:t xml:space="preserve">as </w:t>
      </w:r>
      <w:r>
        <w:t>a result of disciplinary action</w:t>
      </w:r>
    </w:p>
    <w:p w14:paraId="20A7CE4D" w14:textId="77777777" w:rsidR="00E80373" w:rsidRPr="006F4478" w:rsidRDefault="00E80373" w:rsidP="00E80373">
      <w:pPr>
        <w:pStyle w:val="ListNumber2"/>
        <w:rPr>
          <w:spacing w:val="-2"/>
        </w:rPr>
      </w:pPr>
      <w:proofErr w:type="gramStart"/>
      <w:r w:rsidRPr="006F4478">
        <w:rPr>
          <w:spacing w:val="-2"/>
        </w:rPr>
        <w:t>have not have</w:t>
      </w:r>
      <w:proofErr w:type="gramEnd"/>
      <w:r w:rsidRPr="006F4478">
        <w:rPr>
          <w:spacing w:val="-2"/>
        </w:rPr>
        <w:t xml:space="preserve"> been the subject of any adverse findings in previous disciplinary proceedings </w:t>
      </w:r>
    </w:p>
    <w:p w14:paraId="60A2189E" w14:textId="77777777" w:rsidR="00E80373" w:rsidRDefault="00E80373" w:rsidP="00E80373">
      <w:pPr>
        <w:pStyle w:val="ListNumber2"/>
      </w:pPr>
      <w:r>
        <w:t>satisfy any additional criteria outlined in the practitioner’s schedule of conditions and/or schedule of restrictions.</w:t>
      </w:r>
    </w:p>
    <w:p w14:paraId="45974B87" w14:textId="77777777" w:rsidR="00E80373" w:rsidRDefault="00E80373" w:rsidP="00E80373">
      <w:pPr>
        <w:pStyle w:val="ListNumber0"/>
      </w:pPr>
      <w:r>
        <w:t xml:space="preserve">I have been provided with and read a copy of the </w:t>
      </w:r>
      <w:r>
        <w:rPr>
          <w:i/>
        </w:rPr>
        <w:t xml:space="preserve">Information for </w:t>
      </w:r>
      <w:proofErr w:type="gramStart"/>
      <w:r>
        <w:rPr>
          <w:i/>
        </w:rPr>
        <w:t>supervisors</w:t>
      </w:r>
      <w:proofErr w:type="gramEnd"/>
      <w:r>
        <w:t xml:space="preserve"> fact sheet.</w:t>
      </w:r>
    </w:p>
    <w:p w14:paraId="5839439F" w14:textId="77777777" w:rsidR="00E80373" w:rsidRPr="006F4478" w:rsidRDefault="00E80373" w:rsidP="00E80373">
      <w:pPr>
        <w:pStyle w:val="ListNumber0"/>
        <w:rPr>
          <w:spacing w:val="-2"/>
        </w:rPr>
      </w:pPr>
      <w:r w:rsidRPr="006F4478">
        <w:rPr>
          <w:spacing w:val="-2"/>
        </w:rPr>
        <w:t>I have been provided with and read a copy of the practitioner’s schedule of conditions and/or schedule of restrictions and I am aware of the specific supervisor conditions/restrictions imposed.</w:t>
      </w:r>
    </w:p>
    <w:p w14:paraId="27E412D7" w14:textId="77777777" w:rsidR="00E80373" w:rsidRPr="00C827F3" w:rsidRDefault="00E80373" w:rsidP="00E80373">
      <w:pPr>
        <w:pStyle w:val="ListNumber0"/>
        <w:rPr>
          <w:spacing w:val="-6"/>
        </w:rPr>
      </w:pPr>
      <w:r w:rsidRPr="00C827F3">
        <w:rPr>
          <w:spacing w:val="-6"/>
        </w:rPr>
        <w:t>I am willing and able to act as a supervisor for the practitioner and provide the requisite level of supervision to the practitioner as required in the schedule of conditions and/or schedule of restrictions.</w:t>
      </w:r>
    </w:p>
    <w:p w14:paraId="73B3810B" w14:textId="77777777" w:rsidR="00E80373" w:rsidRDefault="00E80373" w:rsidP="00E80373">
      <w:pPr>
        <w:pStyle w:val="ListNumber0"/>
      </w:pPr>
      <w:r>
        <w:lastRenderedPageBreak/>
        <w:t>I attach a copy of my current curriculum vitae a</w:t>
      </w:r>
      <w:r w:rsidRPr="00C827F3">
        <w:t>nd a certified copy of my driver’s license, passport or other valid photographic identification that includes a sample of my signature</w:t>
      </w:r>
      <w:r>
        <w:t>.</w:t>
      </w:r>
    </w:p>
    <w:p w14:paraId="486A7304" w14:textId="77777777" w:rsidR="00E80373" w:rsidRDefault="00E80373" w:rsidP="00E80373">
      <w:pPr>
        <w:pStyle w:val="ListNumber0"/>
      </w:pPr>
      <w:r>
        <w:t>I am willing to be contacted by the OHO as necessary for the purposes of monitoring the practitioner’s compliance with the s</w:t>
      </w:r>
      <w:r w:rsidRPr="00285FDB">
        <w:t xml:space="preserve">chedule of </w:t>
      </w:r>
      <w:r>
        <w:t>c</w:t>
      </w:r>
      <w:r w:rsidRPr="00285FDB">
        <w:t xml:space="preserve">onditions </w:t>
      </w:r>
      <w:r>
        <w:t>and/or schedule of restrictions.</w:t>
      </w:r>
    </w:p>
    <w:p w14:paraId="36CB2936" w14:textId="77777777" w:rsidR="00E80373" w:rsidRDefault="00E80373" w:rsidP="00E80373">
      <w:pPr>
        <w:pStyle w:val="ListNumber0"/>
      </w:pPr>
      <w:r>
        <w:t>I am willing to provide reports to the OHO on request specifically addressing</w:t>
      </w:r>
    </w:p>
    <w:p w14:paraId="2AF8BE68" w14:textId="77777777" w:rsidR="00E80373" w:rsidRDefault="00E80373" w:rsidP="00E80373">
      <w:pPr>
        <w:pStyle w:val="ListNumber2"/>
      </w:pPr>
      <w:r>
        <w:t>the practitioner’s compliance with the schedule of conditions and/or schedule of restrictions</w:t>
      </w:r>
    </w:p>
    <w:p w14:paraId="23AD61B1" w14:textId="77777777" w:rsidR="00E80373" w:rsidRDefault="00E80373" w:rsidP="00E80373">
      <w:pPr>
        <w:pStyle w:val="ListNumber2"/>
      </w:pPr>
      <w:r>
        <w:t>that the supervision occurred at a level required by the practitioner’s schedule of conditions and/or schedule of restrictions</w:t>
      </w:r>
    </w:p>
    <w:p w14:paraId="4D8988D5" w14:textId="77777777" w:rsidR="00E80373" w:rsidRDefault="00E80373" w:rsidP="00E80373">
      <w:pPr>
        <w:pStyle w:val="ListNumber2"/>
      </w:pPr>
      <w:r>
        <w:t xml:space="preserve">any period of absence or any </w:t>
      </w:r>
      <w:proofErr w:type="gramStart"/>
      <w:r>
        <w:t>period of time</w:t>
      </w:r>
      <w:proofErr w:type="gramEnd"/>
      <w:r>
        <w:t xml:space="preserve"> where I was not otherwise able to provide supervision</w:t>
      </w:r>
    </w:p>
    <w:p w14:paraId="305342CC" w14:textId="77777777" w:rsidR="00E80373" w:rsidRDefault="00E80373" w:rsidP="00E80373">
      <w:pPr>
        <w:pStyle w:val="ListNumber2"/>
      </w:pPr>
      <w:r>
        <w:t>whether I have or am aware of any concerns about the practitioner’s conduct, professional performance and/or fitness to practise.</w:t>
      </w:r>
    </w:p>
    <w:p w14:paraId="053669C6" w14:textId="77777777" w:rsidR="00E80373" w:rsidRDefault="00E80373" w:rsidP="00E80373">
      <w:pPr>
        <w:pStyle w:val="ListNumber0"/>
      </w:pPr>
      <w:r>
        <w:t xml:space="preserve">I agree to immediately contact the OHO if I have a concern or become aware of a concern about </w:t>
      </w:r>
    </w:p>
    <w:p w14:paraId="1384865B" w14:textId="77777777" w:rsidR="00E80373" w:rsidRDefault="00E80373" w:rsidP="00E80373">
      <w:pPr>
        <w:pStyle w:val="ListNumber2"/>
      </w:pPr>
      <w:r>
        <w:t xml:space="preserve">the practitioner’s compliance with the schedule of conditions and/or schedule of restrictions </w:t>
      </w:r>
    </w:p>
    <w:p w14:paraId="5E231817" w14:textId="77777777" w:rsidR="00E80373" w:rsidRPr="00285FDB" w:rsidRDefault="00E80373" w:rsidP="00E80373">
      <w:pPr>
        <w:pStyle w:val="ListNumber2"/>
      </w:pPr>
      <w:r>
        <w:t xml:space="preserve">the practitioner’s conduct or professional performance.  </w:t>
      </w:r>
    </w:p>
    <w:p w14:paraId="03600BB1" w14:textId="77777777" w:rsidR="00E80373" w:rsidRPr="00FB31EC" w:rsidRDefault="00E80373" w:rsidP="00E80373">
      <w:pPr>
        <w:pStyle w:val="Heading2"/>
      </w:pPr>
      <w:r>
        <w:t>Contact details for supervisor</w:t>
      </w:r>
    </w:p>
    <w:p w14:paraId="16AD36E8" w14:textId="77777777" w:rsidR="00E80373" w:rsidRDefault="00E80373" w:rsidP="00E80373">
      <w:pPr>
        <w:pStyle w:val="BodyText"/>
      </w:pPr>
      <w:r>
        <w:t xml:space="preserve">Supervisor’s title, name and position: </w:t>
      </w:r>
      <w:sdt>
        <w:sdtPr>
          <w:id w:val="1701668314"/>
          <w:placeholder>
            <w:docPart w:val="53A532E37E1240C78534740A9D2BF271"/>
          </w:placeholder>
          <w:showingPlcHdr/>
          <w15:color w:val="000000"/>
        </w:sdtPr>
        <w:sdtEndPr/>
        <w:sdtContent>
          <w:r>
            <w:t xml:space="preserve">                                                                                          </w:t>
          </w:r>
        </w:sdtContent>
      </w:sdt>
      <w:r w:rsidRPr="00C1533F">
        <w:t xml:space="preserve"> </w:t>
      </w:r>
    </w:p>
    <w:p w14:paraId="0E201F34" w14:textId="77777777" w:rsidR="00E80373" w:rsidRDefault="00E80373" w:rsidP="00E80373">
      <w:pPr>
        <w:pStyle w:val="BodyText"/>
      </w:pPr>
      <w:r>
        <w:t xml:space="preserve">Place of employment where supervision to be provided: </w:t>
      </w:r>
      <w:sdt>
        <w:sdtPr>
          <w:id w:val="1493531124"/>
          <w:placeholder>
            <w:docPart w:val="AFC287CCB81C409DA767C659CA97EDCD"/>
          </w:placeholder>
          <w:showingPlcHdr/>
          <w15:color w:val="000000"/>
        </w:sdtPr>
        <w:sdtEndPr/>
        <w:sdtContent>
          <w:r>
            <w:t xml:space="preserve">                                                            </w:t>
          </w:r>
        </w:sdtContent>
      </w:sdt>
    </w:p>
    <w:p w14:paraId="0159B4DC" w14:textId="77777777" w:rsidR="00E80373" w:rsidRDefault="00E80373" w:rsidP="00E80373">
      <w:pPr>
        <w:pStyle w:val="BodyText"/>
      </w:pPr>
      <w:r>
        <w:t xml:space="preserve">Supervisor’s postal address: </w:t>
      </w:r>
      <w:sdt>
        <w:sdtPr>
          <w:id w:val="-237483428"/>
          <w:placeholder>
            <w:docPart w:val="5D9CE1EC478D474FB4EEB7BA2A43EEC6"/>
          </w:placeholder>
          <w:showingPlcHdr/>
          <w15:color w:val="000000"/>
        </w:sdtPr>
        <w:sdtEndPr/>
        <w:sdtContent>
          <w:r>
            <w:t xml:space="preserve">                                                         </w:t>
          </w:r>
        </w:sdtContent>
      </w:sdt>
    </w:p>
    <w:p w14:paraId="697BFA6A" w14:textId="77777777" w:rsidR="00E80373" w:rsidRDefault="00E80373" w:rsidP="00E80373">
      <w:pPr>
        <w:pStyle w:val="BodyText"/>
      </w:pPr>
      <w:r>
        <w:t xml:space="preserve">Supervisor’s phone number: </w:t>
      </w:r>
      <w:sdt>
        <w:sdtPr>
          <w:id w:val="-1905136324"/>
          <w:placeholder>
            <w:docPart w:val="7A371317D7B34CA29C74D1E5DF3F8FE4"/>
          </w:placeholder>
          <w:showingPlcHdr/>
          <w15:color w:val="000000"/>
        </w:sdtPr>
        <w:sdtEndPr/>
        <w:sdtContent>
          <w:r>
            <w:t xml:space="preserve">                                                         </w:t>
          </w:r>
        </w:sdtContent>
      </w:sdt>
    </w:p>
    <w:p w14:paraId="5442B1F0" w14:textId="77777777" w:rsidR="00E80373" w:rsidRDefault="00E80373" w:rsidP="00E80373">
      <w:pPr>
        <w:pStyle w:val="BodyText"/>
      </w:pPr>
      <w:r>
        <w:t xml:space="preserve">Supervisor’s email address: </w:t>
      </w:r>
      <w:sdt>
        <w:sdtPr>
          <w:id w:val="-207647287"/>
          <w:placeholder>
            <w:docPart w:val="FC3DC3FA5C484206AB04A0F53F33ABA5"/>
          </w:placeholder>
          <w:showingPlcHdr/>
          <w15:color w:val="000000"/>
        </w:sdtPr>
        <w:sdtEndPr/>
        <w:sdtContent>
          <w:r>
            <w:t xml:space="preserve">                                                          </w:t>
          </w:r>
        </w:sdtContent>
      </w:sdt>
    </w:p>
    <w:p w14:paraId="0396E8CC" w14:textId="77777777" w:rsidR="00E80373" w:rsidRDefault="00E80373" w:rsidP="00E80373">
      <w:pPr>
        <w:pStyle w:val="BodyText"/>
      </w:pPr>
    </w:p>
    <w:p w14:paraId="1DB12C0A" w14:textId="0D795AA3" w:rsidR="00E80373" w:rsidRPr="002214F7" w:rsidRDefault="00E80373" w:rsidP="00E80373">
      <w:pPr>
        <w:pStyle w:val="BodyText"/>
      </w:pPr>
      <w:r w:rsidRPr="002214F7">
        <w:t>Sign</w:t>
      </w:r>
      <w:r>
        <w:t>ature</w:t>
      </w:r>
      <w:r w:rsidRPr="002214F7">
        <w:t xml:space="preserve">:                                                               Date: </w:t>
      </w:r>
      <w:sdt>
        <w:sdtPr>
          <w:id w:val="1827927691"/>
          <w:placeholder>
            <w:docPart w:val="117F59E5967E4D8BACEA0929D584D6A4"/>
          </w:placeholder>
          <w:showingPlcHdr/>
          <w15:color w:val="000000"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>
            <w:t xml:space="preserve">                                       </w:t>
          </w:r>
        </w:sdtContent>
      </w:sdt>
    </w:p>
    <w:p w14:paraId="3AFFAC98" w14:textId="77777777" w:rsidR="00E80373" w:rsidRDefault="00E80373" w:rsidP="00E80373">
      <w:pPr>
        <w:pStyle w:val="BodyText"/>
      </w:pPr>
    </w:p>
    <w:p w14:paraId="33229540" w14:textId="4F6D9BD2" w:rsidR="0039370F" w:rsidRPr="00C62A47" w:rsidRDefault="00E80373" w:rsidP="00E80373">
      <w:pPr>
        <w:pStyle w:val="BodyText"/>
      </w:pPr>
      <w:r w:rsidRPr="00C1533F">
        <w:t xml:space="preserve">Please return </w:t>
      </w:r>
      <w:r>
        <w:t xml:space="preserve">this form with the required attachments </w:t>
      </w:r>
      <w:r w:rsidRPr="00C1533F">
        <w:t>to</w:t>
      </w:r>
      <w:r>
        <w:t xml:space="preserve"> the Office of the Health Ombudsman.</w:t>
      </w:r>
    </w:p>
    <w:p w14:paraId="5776F1DB" w14:textId="6FEDADA9" w:rsidR="006B2386" w:rsidRPr="00AE21CF" w:rsidRDefault="006B2386" w:rsidP="004470B4">
      <w:pPr>
        <w:pStyle w:val="BodyText"/>
        <w:spacing w:before="0" w:after="0"/>
        <w:ind w:left="4820" w:hanging="4820"/>
      </w:pPr>
    </w:p>
    <w:sectPr w:rsidR="006B2386" w:rsidRPr="00AE21CF" w:rsidSect="00E80373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552" w:right="849" w:bottom="284" w:left="851" w:header="454" w:footer="454" w:gutter="0"/>
      <w:pgNumType w:start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E7CE4" w14:textId="77777777" w:rsidR="00956497" w:rsidRDefault="00956497" w:rsidP="00C20C17">
      <w:r>
        <w:separator/>
      </w:r>
    </w:p>
  </w:endnote>
  <w:endnote w:type="continuationSeparator" w:id="0">
    <w:p w14:paraId="44FA207A" w14:textId="77777777" w:rsidR="00956497" w:rsidRDefault="00956497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7EAD5" w14:textId="2090DD06" w:rsidR="006B2386" w:rsidRPr="009B5108" w:rsidRDefault="006B2386" w:rsidP="006B2386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to the Office of the Health Ombudsman</w:t>
    </w:r>
  </w:p>
  <w:p w14:paraId="6798C1D2" w14:textId="77777777" w:rsidR="006B2386" w:rsidRPr="009B5108" w:rsidRDefault="006B2386" w:rsidP="006B2386">
    <w:pPr>
      <w:pStyle w:val="Footer"/>
      <w:spacing w:before="60"/>
    </w:pPr>
    <w:r>
      <w:rPr>
        <w:noProof/>
      </w:rPr>
      <w:drawing>
        <wp:inline distT="0" distB="0" distL="0" distR="0" wp14:anchorId="2ED787B7" wp14:editId="1D7E5119">
          <wp:extent cx="96261" cy="72000"/>
          <wp:effectExtent l="0" t="0" r="0" b="4445"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11F9E8DA" wp14:editId="3B66B296">
          <wp:extent cx="91901" cy="90000"/>
          <wp:effectExtent l="0" t="0" r="3810" b="5715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6DDDF197" wp14:editId="768A2A88">
          <wp:extent cx="90596" cy="90000"/>
          <wp:effectExtent l="0" t="0" r="5080" b="5715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6A508A53" w14:textId="77777777" w:rsidR="006B2386" w:rsidRPr="009B5108" w:rsidRDefault="006B2386" w:rsidP="006B2386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7696" behindDoc="1" locked="0" layoutInCell="1" allowOverlap="1" wp14:anchorId="2D8EAD33" wp14:editId="559758DD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63511569" w14:textId="77777777" w:rsidR="0026771A" w:rsidRPr="00372A4B" w:rsidRDefault="00372A4B" w:rsidP="00372A4B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69504" behindDoc="1" locked="0" layoutInCell="1" allowOverlap="1" wp14:anchorId="0A897C01" wp14:editId="44086DE8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3120" w14:textId="0D503549" w:rsidR="009B5108" w:rsidRPr="009B5108" w:rsidRDefault="009B5108" w:rsidP="006A0F2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75648" behindDoc="1" locked="0" layoutInCell="1" allowOverlap="1" wp14:anchorId="1C12F4C3" wp14:editId="147BE984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260EE" w14:textId="77777777" w:rsidR="00956497" w:rsidRDefault="00956497" w:rsidP="00C20C17">
      <w:r>
        <w:separator/>
      </w:r>
    </w:p>
  </w:footnote>
  <w:footnote w:type="continuationSeparator" w:id="0">
    <w:p w14:paraId="2B4D6F2B" w14:textId="77777777" w:rsidR="00956497" w:rsidRDefault="00956497" w:rsidP="00C2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34101" w14:textId="77777777" w:rsidR="00126732" w:rsidRDefault="00612EAD">
    <w:pPr>
      <w:pStyle w:val="Header"/>
    </w:pPr>
    <w:r>
      <w:rPr>
        <w:noProof/>
      </w:rPr>
      <w:drawing>
        <wp:anchor distT="0" distB="0" distL="114300" distR="114300" simplePos="0" relativeHeight="251656189" behindDoc="1" locked="1" layoutInCell="1" allowOverlap="1" wp14:anchorId="1A09ABF1" wp14:editId="1F9A2A8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1" layoutInCell="1" allowOverlap="1" wp14:anchorId="653B877D" wp14:editId="37C9AFB0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0298" w14:textId="73232FAB" w:rsidR="004C51F1" w:rsidRDefault="00E80373">
    <w:pPr>
      <w:pStyle w:val="Header"/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27E89641" wp14:editId="20D8FB14">
              <wp:simplePos x="0" y="0"/>
              <wp:positionH relativeFrom="margin">
                <wp:posOffset>4267200</wp:posOffset>
              </wp:positionH>
              <wp:positionV relativeFrom="page">
                <wp:posOffset>328295</wp:posOffset>
              </wp:positionV>
              <wp:extent cx="2359660" cy="561975"/>
              <wp:effectExtent l="0" t="0" r="2540" b="9525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9660" cy="561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00375E" w:themeColor="accent1" w:themeShade="BF"/>
                              <w:sz w:val="32"/>
                              <w:szCs w:val="32"/>
                            </w:rPr>
                            <w:alias w:val="Title"/>
                            <w:tag w:val=""/>
                            <w:id w:val="56315646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25B41CF" w14:textId="26F068B5" w:rsidR="00E80373" w:rsidRPr="007C74A4" w:rsidRDefault="00E80373" w:rsidP="00E80373">
                              <w:pPr>
                                <w:pStyle w:val="Title"/>
                                <w:jc w:val="left"/>
                                <w:rPr>
                                  <w:color w:val="558374" w:themeColor="accen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375E" w:themeColor="accent1" w:themeShade="BF"/>
                                  <w:sz w:val="32"/>
                                  <w:szCs w:val="32"/>
                                </w:rPr>
                                <w:t>Nomination of supervisor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E89641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margin-left:336pt;margin-top:25.85pt;width:185.8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" filled="f" stroked="f" strokeweight=".5pt">
              <v:textbox inset="0,0,0,0">
                <w:txbxContent>
                  <w:sdt>
                    <w:sdtPr>
                      <w:rPr>
                        <w:color w:val="00375E" w:themeColor="accent1" w:themeShade="BF"/>
                        <w:sz w:val="32"/>
                        <w:szCs w:val="32"/>
                      </w:rPr>
                      <w:alias w:val="Title"/>
                      <w:tag w:val=""/>
                      <w:id w:val="56315646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25B41CF" w14:textId="26F068B5" w:rsidR="00E80373" w:rsidRPr="007C74A4" w:rsidRDefault="00E80373" w:rsidP="00E80373">
                        <w:pPr>
                          <w:pStyle w:val="Title"/>
                          <w:jc w:val="left"/>
                          <w:rPr>
                            <w:color w:val="558374" w:themeColor="accen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color w:val="00375E" w:themeColor="accent1" w:themeShade="BF"/>
                            <w:sz w:val="32"/>
                            <w:szCs w:val="32"/>
                          </w:rPr>
                          <w:t>Nomination of supervisor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="000C5E9E" w:rsidRPr="00893B91">
      <w:rPr>
        <w:noProof/>
      </w:rPr>
      <w:drawing>
        <wp:anchor distT="0" distB="0" distL="114300" distR="114300" simplePos="0" relativeHeight="251673600" behindDoc="1" locked="0" layoutInCell="1" allowOverlap="1" wp14:anchorId="2BE1F999" wp14:editId="1E8702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2A4B" w:rsidRPr="00AD123F">
      <w:rPr>
        <w:noProof/>
      </w:rPr>
      <w:drawing>
        <wp:anchor distT="0" distB="0" distL="114300" distR="114300" simplePos="0" relativeHeight="251671552" behindDoc="1" locked="0" layoutInCell="1" allowOverlap="1" wp14:anchorId="68355E99" wp14:editId="33583F3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49E1E29"/>
    <w:multiLevelType w:val="multilevel"/>
    <w:tmpl w:val="74901F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ListBulle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4E610B"/>
    <w:multiLevelType w:val="multilevel"/>
    <w:tmpl w:val="5318203A"/>
    <w:styleLink w:val="ListNumber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1C255F6E"/>
    <w:multiLevelType w:val="multilevel"/>
    <w:tmpl w:val="42AE73EC"/>
    <w:numStyleLink w:val="ListTableBullet"/>
  </w:abstractNum>
  <w:abstractNum w:abstractNumId="10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1D233F9"/>
    <w:multiLevelType w:val="multilevel"/>
    <w:tmpl w:val="A9BC100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004B7E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3">
      <w:start w:val="1"/>
      <w:numFmt w:val="upperLetter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4">
      <w:start w:val="1"/>
      <w:numFmt w:val="upperRoman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2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25F202F"/>
    <w:multiLevelType w:val="multilevel"/>
    <w:tmpl w:val="5318203A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7" w15:restartNumberingAfterBreak="0">
    <w:nsid w:val="49F874AA"/>
    <w:multiLevelType w:val="multilevel"/>
    <w:tmpl w:val="CA5222EC"/>
    <w:lvl w:ilvl="0">
      <w:start w:val="1"/>
      <w:numFmt w:val="lowerLetter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004B7E" w:themeColor="accent1"/>
      </w:rPr>
    </w:lvl>
    <w:lvl w:ilvl="1">
      <w:start w:val="1"/>
      <w:numFmt w:val="lowerRoman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color w:val="004B7E" w:themeColor="accent1"/>
      </w:r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284"/>
      </w:pPr>
      <w:rPr>
        <w:rFonts w:hint="default"/>
        <w:color w:val="004B7E" w:themeColor="accent1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  <w:color w:val="004B7E" w:themeColor="accent1"/>
      </w:rPr>
    </w:lvl>
    <w:lvl w:ilvl="4">
      <w:start w:val="1"/>
      <w:numFmt w:val="upperRoman"/>
      <w:lvlText w:val="%5."/>
      <w:lvlJc w:val="left"/>
      <w:pPr>
        <w:tabs>
          <w:tab w:val="num" w:pos="1418"/>
        </w:tabs>
        <w:ind w:left="1418" w:hanging="284"/>
      </w:pPr>
      <w:rPr>
        <w:rFonts w:hint="default"/>
        <w:color w:val="004B7E" w:themeColor="accent1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8" w15:restartNumberingAfterBreak="0">
    <w:nsid w:val="4D627E68"/>
    <w:multiLevelType w:val="multilevel"/>
    <w:tmpl w:val="42AE73EC"/>
    <w:numStyleLink w:val="ListTableBullet"/>
  </w:abstractNum>
  <w:abstractNum w:abstractNumId="19" w15:restartNumberingAfterBreak="0">
    <w:nsid w:val="4E79317C"/>
    <w:multiLevelType w:val="multilevel"/>
    <w:tmpl w:val="56B2745A"/>
    <w:numStyleLink w:val="ListAppendix"/>
  </w:abstractNum>
  <w:abstractNum w:abstractNumId="20" w15:restartNumberingAfterBreak="0">
    <w:nsid w:val="4E7B7BA9"/>
    <w:multiLevelType w:val="multilevel"/>
    <w:tmpl w:val="6BC62DF0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 w:val="0"/>
        <w:i w:val="0"/>
        <w:color w:val="004B7E" w:themeColor="accent1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4B7E" w:themeColor="accent1"/>
        <w:sz w:val="20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4B7E" w:themeColor="accent1"/>
        <w:sz w:val="20"/>
      </w:rPr>
    </w:lvl>
    <w:lvl w:ilvl="3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4B7E" w:themeColor="accent1"/>
        <w:sz w:val="20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4B7E" w:themeColor="accent1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E3C55"/>
    <w:multiLevelType w:val="hybridMultilevel"/>
    <w:tmpl w:val="89589558"/>
    <w:lvl w:ilvl="0" w:tplc="BB30AB02">
      <w:start w:val="1"/>
      <w:numFmt w:val="decimal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F60CCA78">
      <w:start w:val="1"/>
      <w:numFmt w:val="bullet"/>
      <w:lvlText w:val="□"/>
      <w:lvlJc w:val="left"/>
      <w:pPr>
        <w:ind w:hanging="535"/>
      </w:pPr>
      <w:rPr>
        <w:rFonts w:ascii="MS Gothic" w:eastAsia="MS Gothic" w:hAnsi="MS Gothic" w:hint="default"/>
        <w:w w:val="103"/>
        <w:sz w:val="20"/>
        <w:szCs w:val="20"/>
      </w:rPr>
    </w:lvl>
    <w:lvl w:ilvl="2" w:tplc="F37A295C">
      <w:start w:val="1"/>
      <w:numFmt w:val="bullet"/>
      <w:lvlText w:val="•"/>
      <w:lvlJc w:val="left"/>
      <w:rPr>
        <w:rFonts w:hint="default"/>
      </w:rPr>
    </w:lvl>
    <w:lvl w:ilvl="3" w:tplc="1752E770">
      <w:start w:val="1"/>
      <w:numFmt w:val="bullet"/>
      <w:lvlText w:val="•"/>
      <w:lvlJc w:val="left"/>
      <w:rPr>
        <w:rFonts w:hint="default"/>
      </w:rPr>
    </w:lvl>
    <w:lvl w:ilvl="4" w:tplc="55E210A6">
      <w:start w:val="1"/>
      <w:numFmt w:val="bullet"/>
      <w:lvlText w:val="•"/>
      <w:lvlJc w:val="left"/>
      <w:rPr>
        <w:rFonts w:hint="default"/>
      </w:rPr>
    </w:lvl>
    <w:lvl w:ilvl="5" w:tplc="0324C8CC">
      <w:start w:val="1"/>
      <w:numFmt w:val="bullet"/>
      <w:lvlText w:val="•"/>
      <w:lvlJc w:val="left"/>
      <w:rPr>
        <w:rFonts w:hint="default"/>
      </w:rPr>
    </w:lvl>
    <w:lvl w:ilvl="6" w:tplc="D180AB30">
      <w:start w:val="1"/>
      <w:numFmt w:val="bullet"/>
      <w:lvlText w:val="•"/>
      <w:lvlJc w:val="left"/>
      <w:rPr>
        <w:rFonts w:hint="default"/>
      </w:rPr>
    </w:lvl>
    <w:lvl w:ilvl="7" w:tplc="CF3CBC5E">
      <w:start w:val="1"/>
      <w:numFmt w:val="bullet"/>
      <w:lvlText w:val="•"/>
      <w:lvlJc w:val="left"/>
      <w:rPr>
        <w:rFonts w:hint="default"/>
      </w:rPr>
    </w:lvl>
    <w:lvl w:ilvl="8" w:tplc="0F72DE8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3E7AFE"/>
    <w:multiLevelType w:val="hybridMultilevel"/>
    <w:tmpl w:val="8E32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0661"/>
    <w:multiLevelType w:val="hybridMultilevel"/>
    <w:tmpl w:val="E520B2DE"/>
    <w:lvl w:ilvl="0" w:tplc="9C304F1A">
      <w:start w:val="1"/>
      <w:numFmt w:val="lowerLetter"/>
      <w:lvlText w:val="%1."/>
      <w:lvlJc w:val="left"/>
      <w:pPr>
        <w:ind w:hanging="534"/>
      </w:pPr>
      <w:rPr>
        <w:rFonts w:ascii="Arial" w:eastAsia="Arial" w:hAnsi="Arial" w:hint="default"/>
        <w:color w:val="2F5CB7"/>
        <w:w w:val="99"/>
        <w:sz w:val="19"/>
        <w:szCs w:val="19"/>
      </w:rPr>
    </w:lvl>
    <w:lvl w:ilvl="1" w:tplc="0896BAA4">
      <w:start w:val="1"/>
      <w:numFmt w:val="bullet"/>
      <w:lvlText w:val="•"/>
      <w:lvlJc w:val="left"/>
      <w:rPr>
        <w:rFonts w:hint="default"/>
      </w:rPr>
    </w:lvl>
    <w:lvl w:ilvl="2" w:tplc="DC6007CA">
      <w:start w:val="1"/>
      <w:numFmt w:val="bullet"/>
      <w:lvlText w:val="•"/>
      <w:lvlJc w:val="left"/>
      <w:rPr>
        <w:rFonts w:hint="default"/>
      </w:rPr>
    </w:lvl>
    <w:lvl w:ilvl="3" w:tplc="214828FC">
      <w:start w:val="1"/>
      <w:numFmt w:val="bullet"/>
      <w:lvlText w:val="•"/>
      <w:lvlJc w:val="left"/>
      <w:rPr>
        <w:rFonts w:hint="default"/>
      </w:rPr>
    </w:lvl>
    <w:lvl w:ilvl="4" w:tplc="CBB0D5A4">
      <w:start w:val="1"/>
      <w:numFmt w:val="bullet"/>
      <w:lvlText w:val="•"/>
      <w:lvlJc w:val="left"/>
      <w:rPr>
        <w:rFonts w:hint="default"/>
      </w:rPr>
    </w:lvl>
    <w:lvl w:ilvl="5" w:tplc="AE08E5E4">
      <w:start w:val="1"/>
      <w:numFmt w:val="bullet"/>
      <w:lvlText w:val="•"/>
      <w:lvlJc w:val="left"/>
      <w:rPr>
        <w:rFonts w:hint="default"/>
      </w:rPr>
    </w:lvl>
    <w:lvl w:ilvl="6" w:tplc="2090B330">
      <w:start w:val="1"/>
      <w:numFmt w:val="bullet"/>
      <w:lvlText w:val="•"/>
      <w:lvlJc w:val="left"/>
      <w:rPr>
        <w:rFonts w:hint="default"/>
      </w:rPr>
    </w:lvl>
    <w:lvl w:ilvl="7" w:tplc="E9A6173C">
      <w:start w:val="1"/>
      <w:numFmt w:val="bullet"/>
      <w:lvlText w:val="•"/>
      <w:lvlJc w:val="left"/>
      <w:rPr>
        <w:rFonts w:hint="default"/>
      </w:rPr>
    </w:lvl>
    <w:lvl w:ilvl="8" w:tplc="D6D8BDA4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8AD136A"/>
    <w:multiLevelType w:val="multilevel"/>
    <w:tmpl w:val="56B2745A"/>
    <w:numStyleLink w:val="ListAppendix"/>
  </w:abstractNum>
  <w:abstractNum w:abstractNumId="25" w15:restartNumberingAfterBreak="0">
    <w:nsid w:val="6DD55E20"/>
    <w:multiLevelType w:val="multilevel"/>
    <w:tmpl w:val="5318203A"/>
    <w:numStyleLink w:val="ListNumber"/>
  </w:abstractNum>
  <w:abstractNum w:abstractNumId="26" w15:restartNumberingAfterBreak="0">
    <w:nsid w:val="6F9E43F5"/>
    <w:multiLevelType w:val="hybridMultilevel"/>
    <w:tmpl w:val="909ADE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C106E"/>
    <w:multiLevelType w:val="multilevel"/>
    <w:tmpl w:val="2F6CA4A0"/>
    <w:numStyleLink w:val="ListBullet"/>
  </w:abstractNum>
  <w:abstractNum w:abstractNumId="28" w15:restartNumberingAfterBreak="0">
    <w:nsid w:val="72155220"/>
    <w:multiLevelType w:val="multilevel"/>
    <w:tmpl w:val="2F6CA4A0"/>
    <w:numStyleLink w:val="ListBullet"/>
  </w:abstractNum>
  <w:abstractNum w:abstractNumId="29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3106EF6"/>
    <w:multiLevelType w:val="multilevel"/>
    <w:tmpl w:val="2F506ED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 w:themeColor="text1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</w:abstractNum>
  <w:abstractNum w:abstractNumId="31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9"/>
  </w:num>
  <w:num w:numId="5">
    <w:abstractNumId w:val="10"/>
  </w:num>
  <w:num w:numId="6">
    <w:abstractNumId w:val="8"/>
  </w:num>
  <w:num w:numId="7">
    <w:abstractNumId w:val="15"/>
  </w:num>
  <w:num w:numId="8">
    <w:abstractNumId w:val="12"/>
  </w:num>
  <w:num w:numId="9">
    <w:abstractNumId w:val="13"/>
  </w:num>
  <w:num w:numId="10">
    <w:abstractNumId w:val="24"/>
  </w:num>
  <w:num w:numId="11">
    <w:abstractNumId w:val="18"/>
  </w:num>
  <w:num w:numId="12">
    <w:abstractNumId w:val="7"/>
  </w:num>
  <w:num w:numId="13">
    <w:abstractNumId w:val="25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8"/>
  </w:num>
  <w:num w:numId="16">
    <w:abstractNumId w:val="27"/>
  </w:num>
  <w:num w:numId="17">
    <w:abstractNumId w:val="9"/>
  </w:num>
  <w:num w:numId="18">
    <w:abstractNumId w:val="4"/>
  </w:num>
  <w:num w:numId="19">
    <w:abstractNumId w:val="5"/>
  </w:num>
  <w:num w:numId="20">
    <w:abstractNumId w:val="19"/>
  </w:num>
  <w:num w:numId="21">
    <w:abstractNumId w:val="31"/>
  </w:num>
  <w:num w:numId="22">
    <w:abstractNumId w:val="14"/>
  </w:num>
  <w:num w:numId="23">
    <w:abstractNumId w:val="16"/>
  </w:num>
  <w:num w:numId="24">
    <w:abstractNumId w:val="14"/>
  </w:num>
  <w:num w:numId="25">
    <w:abstractNumId w:val="22"/>
  </w:num>
  <w:num w:numId="26">
    <w:abstractNumId w:val="26"/>
  </w:num>
  <w:num w:numId="27">
    <w:abstractNumId w:val="21"/>
  </w:num>
  <w:num w:numId="28">
    <w:abstractNumId w:val="23"/>
  </w:num>
  <w:num w:numId="29">
    <w:abstractNumId w:val="11"/>
  </w:num>
  <w:num w:numId="30">
    <w:abstractNumId w:val="2"/>
  </w:num>
  <w:num w:numId="31">
    <w:abstractNumId w:val="20"/>
  </w:num>
  <w:num w:numId="32">
    <w:abstractNumId w:val="17"/>
  </w:num>
  <w:num w:numId="33">
    <w:abstractNumId w:val="11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hint="default"/>
          <w:b w:val="0"/>
          <w:i w:val="0"/>
          <w:caps w:val="0"/>
          <w:strike w:val="0"/>
          <w:dstrike w:val="0"/>
          <w:vanish w:val="0"/>
          <w:color w:val="004B7E" w:themeColor="accent1"/>
          <w:sz w:val="20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134"/>
          </w:tabs>
          <w:ind w:left="1134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num" w:pos="1701"/>
          </w:tabs>
          <w:ind w:left="1701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3">
      <w:lvl w:ilvl="3">
        <w:start w:val="1"/>
        <w:numFmt w:val="upperLetter"/>
        <w:lvlText w:val="%4."/>
        <w:lvlJc w:val="left"/>
        <w:pPr>
          <w:tabs>
            <w:tab w:val="num" w:pos="2268"/>
          </w:tabs>
          <w:ind w:left="2268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4">
      <w:lvl w:ilvl="4">
        <w:start w:val="1"/>
        <w:numFmt w:val="upperRoman"/>
        <w:lvlText w:val="%5."/>
        <w:lvlJc w:val="left"/>
        <w:pPr>
          <w:tabs>
            <w:tab w:val="num" w:pos="2835"/>
          </w:tabs>
          <w:ind w:left="2835" w:hanging="567"/>
        </w:pPr>
        <w:rPr>
          <w:rFonts w:asciiTheme="minorHAnsi" w:hAnsiTheme="minorHAnsi" w:hint="default"/>
          <w:b w:val="0"/>
          <w:i w:val="0"/>
          <w:color w:val="004B7E" w:themeColor="accent1"/>
          <w:sz w:val="20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Calibri" w:hAnsi="Calibri" w:hint="default"/>
          <w:b w:val="0"/>
          <w:i w:val="0"/>
          <w:color w:val="auto"/>
          <w:sz w:val="20"/>
        </w:rPr>
      </w:lvl>
    </w:lvlOverride>
    <w:lvlOverride w:ilvl="6">
      <w:lvl w:ilvl="6">
        <w:start w:val="1"/>
        <w:numFmt w:val="none"/>
        <w:suff w:val="nothing"/>
        <w:lvlText w:val="%7"/>
        <w:lvlJc w:val="left"/>
        <w:pPr>
          <w:ind w:left="-1417" w:firstLine="0"/>
        </w:pPr>
        <w:rPr>
          <w:rFonts w:hint="default"/>
          <w:color w:val="E1001A"/>
        </w:rPr>
      </w:lvl>
    </w:lvlOverride>
    <w:lvlOverride w:ilvl="7">
      <w:lvl w:ilvl="7">
        <w:start w:val="1"/>
        <w:numFmt w:val="none"/>
        <w:suff w:val="nothing"/>
        <w:lvlText w:val="%8"/>
        <w:lvlJc w:val="left"/>
        <w:pPr>
          <w:ind w:left="-1417" w:firstLine="0"/>
        </w:pPr>
        <w:rPr>
          <w:rFonts w:hint="default"/>
          <w:color w:val="E1001A"/>
          <w:sz w:val="20"/>
        </w:rPr>
      </w:lvl>
    </w:lvlOverride>
    <w:lvlOverride w:ilvl="8">
      <w:lvl w:ilvl="8">
        <w:start w:val="1"/>
        <w:numFmt w:val="none"/>
        <w:suff w:val="nothing"/>
        <w:lvlText w:val="%9"/>
        <w:lvlJc w:val="left"/>
        <w:pPr>
          <w:ind w:left="-1417" w:firstLine="0"/>
        </w:pPr>
        <w:rPr>
          <w:rFonts w:hint="default"/>
          <w:color w:val="E1001A"/>
        </w:rPr>
      </w:lvl>
    </w:lvlOverride>
  </w:num>
  <w:num w:numId="34">
    <w:abstractNumId w:val="6"/>
  </w:num>
  <w:num w:numId="35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7fRnHRbjwQ8yu6EjFE5f3KNfKwa/3snWOLdB9cmPsv59UpzMEfl12hhILCq0JVh8+5LXl+x1JEHVY6N/nPIu7w==" w:salt="IAmv1VxHaZV8mSCmuLiAiA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497"/>
    <w:rsid w:val="000129BA"/>
    <w:rsid w:val="00017D71"/>
    <w:rsid w:val="0002454B"/>
    <w:rsid w:val="000542C6"/>
    <w:rsid w:val="00072A93"/>
    <w:rsid w:val="00074D3A"/>
    <w:rsid w:val="00080D95"/>
    <w:rsid w:val="000C5E9E"/>
    <w:rsid w:val="000F2A71"/>
    <w:rsid w:val="00120CAC"/>
    <w:rsid w:val="00126732"/>
    <w:rsid w:val="001273E5"/>
    <w:rsid w:val="00144A01"/>
    <w:rsid w:val="00166706"/>
    <w:rsid w:val="001832DB"/>
    <w:rsid w:val="001872EA"/>
    <w:rsid w:val="00196C64"/>
    <w:rsid w:val="001A7E44"/>
    <w:rsid w:val="001C1EC1"/>
    <w:rsid w:val="001C1EF4"/>
    <w:rsid w:val="001C3FA9"/>
    <w:rsid w:val="001C4809"/>
    <w:rsid w:val="001D5FE3"/>
    <w:rsid w:val="001E3B79"/>
    <w:rsid w:val="001E544B"/>
    <w:rsid w:val="001E662D"/>
    <w:rsid w:val="001F57BB"/>
    <w:rsid w:val="00205C27"/>
    <w:rsid w:val="00242901"/>
    <w:rsid w:val="00242C26"/>
    <w:rsid w:val="00243EBA"/>
    <w:rsid w:val="0026771A"/>
    <w:rsid w:val="00287A8E"/>
    <w:rsid w:val="00292A6C"/>
    <w:rsid w:val="00292B9E"/>
    <w:rsid w:val="00292BE4"/>
    <w:rsid w:val="002A51A0"/>
    <w:rsid w:val="002E496D"/>
    <w:rsid w:val="002F57F0"/>
    <w:rsid w:val="002F612F"/>
    <w:rsid w:val="00301868"/>
    <w:rsid w:val="00301E18"/>
    <w:rsid w:val="00311502"/>
    <w:rsid w:val="00323B0E"/>
    <w:rsid w:val="00326913"/>
    <w:rsid w:val="003413D7"/>
    <w:rsid w:val="0034352B"/>
    <w:rsid w:val="00357051"/>
    <w:rsid w:val="0035730D"/>
    <w:rsid w:val="00361F94"/>
    <w:rsid w:val="003637BD"/>
    <w:rsid w:val="00372A4B"/>
    <w:rsid w:val="0039370F"/>
    <w:rsid w:val="00395CC2"/>
    <w:rsid w:val="003A0096"/>
    <w:rsid w:val="003D0EDA"/>
    <w:rsid w:val="003D3410"/>
    <w:rsid w:val="00407DD9"/>
    <w:rsid w:val="00411753"/>
    <w:rsid w:val="00420398"/>
    <w:rsid w:val="004256AC"/>
    <w:rsid w:val="0043588E"/>
    <w:rsid w:val="004405F2"/>
    <w:rsid w:val="00445521"/>
    <w:rsid w:val="004470B4"/>
    <w:rsid w:val="00464F1A"/>
    <w:rsid w:val="004815E1"/>
    <w:rsid w:val="00481CC0"/>
    <w:rsid w:val="00491F69"/>
    <w:rsid w:val="00493BE8"/>
    <w:rsid w:val="00494CD4"/>
    <w:rsid w:val="00495182"/>
    <w:rsid w:val="004A167A"/>
    <w:rsid w:val="004B4203"/>
    <w:rsid w:val="004B5A30"/>
    <w:rsid w:val="004C28A8"/>
    <w:rsid w:val="004C51F1"/>
    <w:rsid w:val="004D13B3"/>
    <w:rsid w:val="004F2782"/>
    <w:rsid w:val="005349DA"/>
    <w:rsid w:val="005439D7"/>
    <w:rsid w:val="00545B3A"/>
    <w:rsid w:val="00591458"/>
    <w:rsid w:val="005A2756"/>
    <w:rsid w:val="005A71B6"/>
    <w:rsid w:val="005B20D1"/>
    <w:rsid w:val="005B54F0"/>
    <w:rsid w:val="005D0167"/>
    <w:rsid w:val="005E7363"/>
    <w:rsid w:val="006003D9"/>
    <w:rsid w:val="006066EF"/>
    <w:rsid w:val="00612EAD"/>
    <w:rsid w:val="00613E39"/>
    <w:rsid w:val="00614662"/>
    <w:rsid w:val="006208DE"/>
    <w:rsid w:val="00620D61"/>
    <w:rsid w:val="00632D0B"/>
    <w:rsid w:val="00635418"/>
    <w:rsid w:val="00647BDB"/>
    <w:rsid w:val="00662F4D"/>
    <w:rsid w:val="00663457"/>
    <w:rsid w:val="00664CBC"/>
    <w:rsid w:val="00670B05"/>
    <w:rsid w:val="00687CE0"/>
    <w:rsid w:val="006A0F20"/>
    <w:rsid w:val="006B2386"/>
    <w:rsid w:val="006B3CBE"/>
    <w:rsid w:val="006C0E44"/>
    <w:rsid w:val="006C2320"/>
    <w:rsid w:val="006D0EB9"/>
    <w:rsid w:val="006E5380"/>
    <w:rsid w:val="006E6851"/>
    <w:rsid w:val="00704719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93310"/>
    <w:rsid w:val="007B215D"/>
    <w:rsid w:val="007C38B8"/>
    <w:rsid w:val="007C74A4"/>
    <w:rsid w:val="007D1FAC"/>
    <w:rsid w:val="007E1659"/>
    <w:rsid w:val="007E26A6"/>
    <w:rsid w:val="007F1DCB"/>
    <w:rsid w:val="007F5557"/>
    <w:rsid w:val="00814151"/>
    <w:rsid w:val="00816344"/>
    <w:rsid w:val="008315C4"/>
    <w:rsid w:val="00834296"/>
    <w:rsid w:val="00835197"/>
    <w:rsid w:val="00840D82"/>
    <w:rsid w:val="00845B0B"/>
    <w:rsid w:val="0086012B"/>
    <w:rsid w:val="00862690"/>
    <w:rsid w:val="008648BE"/>
    <w:rsid w:val="008661E1"/>
    <w:rsid w:val="00877517"/>
    <w:rsid w:val="008A2FA1"/>
    <w:rsid w:val="008A4D2C"/>
    <w:rsid w:val="008D0E0C"/>
    <w:rsid w:val="00905A84"/>
    <w:rsid w:val="00932128"/>
    <w:rsid w:val="00953942"/>
    <w:rsid w:val="00956497"/>
    <w:rsid w:val="0096217F"/>
    <w:rsid w:val="0098213F"/>
    <w:rsid w:val="00992694"/>
    <w:rsid w:val="009952D1"/>
    <w:rsid w:val="00995BAA"/>
    <w:rsid w:val="009A0B78"/>
    <w:rsid w:val="009A14A8"/>
    <w:rsid w:val="009B5108"/>
    <w:rsid w:val="009C1FD2"/>
    <w:rsid w:val="009D3A24"/>
    <w:rsid w:val="009D6143"/>
    <w:rsid w:val="009D656A"/>
    <w:rsid w:val="009E6379"/>
    <w:rsid w:val="009F3881"/>
    <w:rsid w:val="00A00AF5"/>
    <w:rsid w:val="00A1038B"/>
    <w:rsid w:val="00A11451"/>
    <w:rsid w:val="00A1310C"/>
    <w:rsid w:val="00A1489D"/>
    <w:rsid w:val="00A34437"/>
    <w:rsid w:val="00A55B40"/>
    <w:rsid w:val="00A63BC8"/>
    <w:rsid w:val="00A63CCB"/>
    <w:rsid w:val="00A7253E"/>
    <w:rsid w:val="00A9552C"/>
    <w:rsid w:val="00AA27EF"/>
    <w:rsid w:val="00AA31BD"/>
    <w:rsid w:val="00AB73A1"/>
    <w:rsid w:val="00AE23E3"/>
    <w:rsid w:val="00B02123"/>
    <w:rsid w:val="00B025B0"/>
    <w:rsid w:val="00B03D47"/>
    <w:rsid w:val="00B04E35"/>
    <w:rsid w:val="00B04E3A"/>
    <w:rsid w:val="00B13B18"/>
    <w:rsid w:val="00B17FA4"/>
    <w:rsid w:val="00B27CD8"/>
    <w:rsid w:val="00B36A6A"/>
    <w:rsid w:val="00B50504"/>
    <w:rsid w:val="00B50692"/>
    <w:rsid w:val="00B65361"/>
    <w:rsid w:val="00B665A2"/>
    <w:rsid w:val="00B742E4"/>
    <w:rsid w:val="00B76CD6"/>
    <w:rsid w:val="00B915C6"/>
    <w:rsid w:val="00BA7850"/>
    <w:rsid w:val="00BB60A5"/>
    <w:rsid w:val="00BC0E71"/>
    <w:rsid w:val="00BE6AC0"/>
    <w:rsid w:val="00BF01F6"/>
    <w:rsid w:val="00BF1CA3"/>
    <w:rsid w:val="00C14E0F"/>
    <w:rsid w:val="00C173D2"/>
    <w:rsid w:val="00C20C17"/>
    <w:rsid w:val="00C33B32"/>
    <w:rsid w:val="00C363ED"/>
    <w:rsid w:val="00C46EC6"/>
    <w:rsid w:val="00C506C2"/>
    <w:rsid w:val="00C51F61"/>
    <w:rsid w:val="00C53040"/>
    <w:rsid w:val="00C65B45"/>
    <w:rsid w:val="00CB56B9"/>
    <w:rsid w:val="00CD7DC3"/>
    <w:rsid w:val="00D1125E"/>
    <w:rsid w:val="00D2606A"/>
    <w:rsid w:val="00D32224"/>
    <w:rsid w:val="00D43DF0"/>
    <w:rsid w:val="00D61606"/>
    <w:rsid w:val="00D669F4"/>
    <w:rsid w:val="00D720AD"/>
    <w:rsid w:val="00D77058"/>
    <w:rsid w:val="00D93867"/>
    <w:rsid w:val="00DA02C8"/>
    <w:rsid w:val="00DA495A"/>
    <w:rsid w:val="00DD0AFE"/>
    <w:rsid w:val="00DD6018"/>
    <w:rsid w:val="00DE2E90"/>
    <w:rsid w:val="00E21A0A"/>
    <w:rsid w:val="00E23079"/>
    <w:rsid w:val="00E26F06"/>
    <w:rsid w:val="00E37401"/>
    <w:rsid w:val="00E742AC"/>
    <w:rsid w:val="00E80373"/>
    <w:rsid w:val="00E84E05"/>
    <w:rsid w:val="00E87A8D"/>
    <w:rsid w:val="00E9412E"/>
    <w:rsid w:val="00E94D3E"/>
    <w:rsid w:val="00E95944"/>
    <w:rsid w:val="00EC6027"/>
    <w:rsid w:val="00EC7BB0"/>
    <w:rsid w:val="00F00EA7"/>
    <w:rsid w:val="00F105BE"/>
    <w:rsid w:val="00F34109"/>
    <w:rsid w:val="00F45F1F"/>
    <w:rsid w:val="00F6284A"/>
    <w:rsid w:val="00F63CF4"/>
    <w:rsid w:val="00F9070E"/>
    <w:rsid w:val="00F91302"/>
    <w:rsid w:val="00FA3580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E100D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188D304"/>
  <w15:chartTrackingRefBased/>
  <w15:docId w15:val="{FE2EEBF2-D0CC-4922-B911-88995949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7BB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372A4B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372A4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120CAC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Cs w:val="24"/>
    </w:rPr>
  </w:style>
  <w:style w:type="paragraph" w:styleId="Heading4">
    <w:name w:val="heading 4"/>
    <w:basedOn w:val="Normal"/>
    <w:next w:val="BodyText"/>
    <w:link w:val="Heading4Char"/>
    <w:uiPriority w:val="1"/>
    <w:semiHidden/>
    <w:qFormat/>
    <w:rsid w:val="00FE0ABB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2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FE0ABB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qFormat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qFormat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qFormat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qFormat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372A4B"/>
    <w:rPr>
      <w:rFonts w:asciiTheme="majorHAnsi" w:eastAsiaTheme="majorEastAsia" w:hAnsiTheme="majorHAnsi" w:cstheme="majorBidi"/>
      <w:b/>
      <w:color w:val="004B7E" w:themeColor="accent1"/>
      <w:sz w:val="28"/>
      <w:szCs w:val="32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72A4B"/>
    <w:rPr>
      <w:rFonts w:asciiTheme="majorHAnsi" w:eastAsiaTheme="majorEastAsia" w:hAnsiTheme="majorHAnsi" w:cstheme="majorBidi"/>
      <w:b/>
      <w:color w:val="79A899" w:themeColor="accent2"/>
      <w:sz w:val="24"/>
      <w:szCs w:val="26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120CAC"/>
    <w:rPr>
      <w:rFonts w:asciiTheme="majorHAnsi" w:eastAsiaTheme="majorEastAsia" w:hAnsiTheme="majorHAnsi" w:cstheme="majorBidi"/>
      <w:b/>
      <w:color w:val="004B7E" w:themeColor="accent1"/>
      <w:sz w:val="20"/>
      <w:szCs w:val="24"/>
    </w:rPr>
  </w:style>
  <w:style w:type="paragraph" w:customStyle="1" w:styleId="AltHeading3">
    <w:name w:val="Alt Heading 3"/>
    <w:basedOn w:val="Heading3"/>
    <w:next w:val="BodyText"/>
    <w:uiPriority w:val="2"/>
    <w:semiHidden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120CAC"/>
    <w:rPr>
      <w:rFonts w:asciiTheme="majorHAnsi" w:eastAsiaTheme="majorEastAsia" w:hAnsiTheme="majorHAnsi" w:cstheme="majorBidi"/>
      <w:b/>
      <w:iCs/>
      <w:color w:val="79A899" w:themeColor="accent2"/>
    </w:rPr>
  </w:style>
  <w:style w:type="paragraph" w:customStyle="1" w:styleId="AltHeading4">
    <w:name w:val="Alt Heading 4"/>
    <w:basedOn w:val="Heading4"/>
    <w:next w:val="BodyText"/>
    <w:uiPriority w:val="2"/>
    <w:semiHidden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120CAC"/>
    <w:rPr>
      <w:rFonts w:asciiTheme="majorHAnsi" w:eastAsiaTheme="majorEastAsia" w:hAnsiTheme="majorHAnsi" w:cstheme="majorBidi"/>
      <w:b/>
      <w:color w:val="58595B" w:themeColor="text2"/>
      <w:sz w:val="20"/>
    </w:rPr>
  </w:style>
  <w:style w:type="paragraph" w:customStyle="1" w:styleId="AltHeading5">
    <w:name w:val="Alt Heading 5"/>
    <w:basedOn w:val="Heading5"/>
    <w:next w:val="BodyText"/>
    <w:uiPriority w:val="2"/>
    <w:semiHidden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DA495A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DA495A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074D3A"/>
    <w:pPr>
      <w:spacing w:before="120" w:after="120" w:line="276" w:lineRule="auto"/>
    </w:pPr>
    <w:rPr>
      <w:color w:val="58595B" w:themeColor="text2"/>
    </w:rPr>
  </w:style>
  <w:style w:type="character" w:customStyle="1" w:styleId="BodyTextChar">
    <w:name w:val="Body Text Char"/>
    <w:basedOn w:val="DefaultParagraphFont"/>
    <w:link w:val="BodyText"/>
    <w:rsid w:val="00074D3A"/>
    <w:rPr>
      <w:color w:val="58595B" w:themeColor="text2"/>
      <w:sz w:val="20"/>
    </w:rPr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customStyle="1" w:styleId="ListBullet6">
    <w:name w:val="List Bullet 6"/>
    <w:basedOn w:val="ListBullet0"/>
    <w:uiPriority w:val="19"/>
    <w:rsid w:val="00017D71"/>
    <w:pPr>
      <w:numPr>
        <w:ilvl w:val="5"/>
        <w:numId w:val="12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qFormat/>
    <w:rsid w:val="006A0F20"/>
    <w:pPr>
      <w:numPr>
        <w:numId w:val="22"/>
      </w:numPr>
      <w:spacing w:before="240"/>
    </w:pPr>
  </w:style>
  <w:style w:type="paragraph" w:customStyle="1" w:styleId="ListNumber6">
    <w:name w:val="List Number 6"/>
    <w:basedOn w:val="ListNumber0"/>
    <w:uiPriority w:val="19"/>
    <w:rsid w:val="006A0F20"/>
    <w:pPr>
      <w:numPr>
        <w:numId w:val="0"/>
      </w:numPr>
      <w:tabs>
        <w:tab w:val="num" w:pos="4320"/>
      </w:tabs>
      <w:spacing w:before="80" w:after="80"/>
      <w:ind w:left="4320" w:hanging="720"/>
    </w:pPr>
  </w:style>
  <w:style w:type="paragraph" w:customStyle="1" w:styleId="ListParagraph6">
    <w:name w:val="List Paragraph 6"/>
    <w:basedOn w:val="ListParagraph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paragraph" w:styleId="ListNumber2">
    <w:name w:val="List Number 2"/>
    <w:basedOn w:val="ListNumber0"/>
    <w:uiPriority w:val="19"/>
    <w:rsid w:val="006A0F20"/>
    <w:pPr>
      <w:numPr>
        <w:ilvl w:val="1"/>
      </w:numPr>
      <w:spacing w:before="80" w:after="80"/>
    </w:pPr>
  </w:style>
  <w:style w:type="paragraph" w:styleId="ListNumber3">
    <w:name w:val="List Number 3"/>
    <w:basedOn w:val="ListNumber0"/>
    <w:uiPriority w:val="19"/>
    <w:rsid w:val="006A0F20"/>
    <w:pPr>
      <w:numPr>
        <w:ilvl w:val="2"/>
      </w:numPr>
      <w:spacing w:before="80" w:after="80"/>
    </w:pPr>
  </w:style>
  <w:style w:type="paragraph" w:styleId="ListNumber4">
    <w:name w:val="List Number 4"/>
    <w:basedOn w:val="ListNumber0"/>
    <w:uiPriority w:val="19"/>
    <w:rsid w:val="006A0F20"/>
    <w:pPr>
      <w:numPr>
        <w:ilvl w:val="3"/>
      </w:numPr>
      <w:spacing w:before="80" w:after="80"/>
    </w:pPr>
  </w:style>
  <w:style w:type="paragraph" w:styleId="ListNumber5">
    <w:name w:val="List Number 5"/>
    <w:basedOn w:val="ListNumber0"/>
    <w:uiPriority w:val="19"/>
    <w:rsid w:val="006A0F20"/>
    <w:pPr>
      <w:numPr>
        <w:ilvl w:val="4"/>
      </w:numPr>
      <w:spacing w:before="80" w:after="80"/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qFormat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qFormat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qFormat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qFormat/>
    <w:rsid w:val="00017D71"/>
    <w:pPr>
      <w:numPr>
        <w:ilvl w:val="4"/>
      </w:numPr>
    </w:pPr>
  </w:style>
  <w:style w:type="paragraph" w:customStyle="1" w:styleId="ListAlpha6">
    <w:name w:val="List Alpha 6"/>
    <w:basedOn w:val="ListAlpha0"/>
    <w:uiPriority w:val="19"/>
    <w:qFormat/>
    <w:rsid w:val="00017D71"/>
    <w:pPr>
      <w:numPr>
        <w:numId w:val="0"/>
      </w:numPr>
      <w:tabs>
        <w:tab w:val="num" w:pos="4320"/>
      </w:tabs>
      <w:ind w:left="4320" w:hanging="720"/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qFormat/>
    <w:rsid w:val="009D3A24"/>
    <w:pPr>
      <w:jc w:val="right"/>
    </w:pPr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9"/>
    <w:rsid w:val="009D3A24"/>
    <w:rPr>
      <w:rFonts w:asciiTheme="majorHAnsi" w:eastAsiaTheme="majorEastAsia" w:hAnsiTheme="majorHAnsi" w:cstheme="majorBidi"/>
      <w:b/>
      <w:color w:val="FFFFFF" w:themeColor="background1"/>
      <w:sz w:val="40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372A4B"/>
    <w:pPr>
      <w:numPr>
        <w:ilvl w:val="1"/>
      </w:numPr>
      <w:spacing w:before="120" w:after="120"/>
      <w:jc w:val="right"/>
    </w:pPr>
    <w:rPr>
      <w:rFonts w:eastAsiaTheme="minorEastAsia"/>
      <w:b/>
      <w:color w:val="004B7E" w:themeColor="accent1"/>
      <w:sz w:val="24"/>
      <w:szCs w:val="29"/>
    </w:rPr>
  </w:style>
  <w:style w:type="character" w:customStyle="1" w:styleId="SubtitleChar">
    <w:name w:val="Subtitle Char"/>
    <w:basedOn w:val="DefaultParagraphFont"/>
    <w:link w:val="Subtitle"/>
    <w:uiPriority w:val="11"/>
    <w:rsid w:val="00372A4B"/>
    <w:rPr>
      <w:rFonts w:eastAsiaTheme="minorEastAsia"/>
      <w:b/>
      <w:color w:val="004B7E" w:themeColor="accent1"/>
      <w:sz w:val="24"/>
      <w:szCs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9B5108"/>
    <w:rPr>
      <w:color w:val="004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9B5108"/>
    <w:rPr>
      <w:color w:val="004B7E" w:themeColor="accent1"/>
      <w:sz w:val="20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qFormat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qFormat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372A4B"/>
    <w:pPr>
      <w:jc w:val="right"/>
    </w:pPr>
    <w:rPr>
      <w:color w:val="004B7E" w:themeColor="accent1"/>
      <w:sz w:val="24"/>
    </w:rPr>
  </w:style>
  <w:style w:type="paragraph" w:customStyle="1" w:styleId="AppendixH2">
    <w:name w:val="Appendix H2"/>
    <w:basedOn w:val="Heading2"/>
    <w:next w:val="BodyText"/>
    <w:uiPriority w:val="14"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OC8">
    <w:name w:val="toc 8"/>
    <w:basedOn w:val="TOC2"/>
    <w:next w:val="Normal"/>
    <w:uiPriority w:val="39"/>
    <w:rsid w:val="00845B0B"/>
    <w:pPr>
      <w:tabs>
        <w:tab w:val="clear" w:pos="9639"/>
        <w:tab w:val="left" w:pos="567"/>
      </w:tabs>
      <w:ind w:left="0"/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98213F"/>
    <w:pPr>
      <w:spacing w:before="120" w:line="264" w:lineRule="auto"/>
    </w:pPr>
    <w:rPr>
      <w:color w:val="58595B" w:themeColor="text2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357051"/>
    <w:pPr>
      <w:spacing w:before="240" w:after="24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semiHidden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semiHidden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98213F"/>
    <w:pPr>
      <w:spacing w:before="0" w:after="120"/>
    </w:pPr>
    <w:rPr>
      <w:b/>
      <w:color w:val="004B7E" w:themeColor="accent1"/>
      <w:sz w:val="22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styleId="TOC7">
    <w:name w:val="toc 7"/>
    <w:basedOn w:val="Normal"/>
    <w:next w:val="Normal"/>
    <w:autoRedefine/>
    <w:uiPriority w:val="39"/>
    <w:unhideWhenUsed/>
    <w:rsid w:val="00C14E0F"/>
    <w:pPr>
      <w:pBdr>
        <w:between w:val="single" w:sz="4" w:space="1" w:color="58595B" w:themeColor="text2"/>
      </w:pBdr>
      <w:tabs>
        <w:tab w:val="left" w:pos="1276"/>
      </w:tabs>
      <w:spacing w:before="120" w:after="60"/>
      <w:ind w:left="1276" w:hanging="1276"/>
    </w:pPr>
    <w:rPr>
      <w:b/>
      <w:color w:val="58595B" w:themeColor="text2"/>
    </w:rPr>
  </w:style>
  <w:style w:type="paragraph" w:customStyle="1" w:styleId="AppendixTableCaption">
    <w:name w:val="Appendix Table Caption"/>
    <w:basedOn w:val="TableCaption"/>
    <w:uiPriority w:val="15"/>
    <w:rsid w:val="00D93867"/>
  </w:style>
  <w:style w:type="paragraph" w:customStyle="1" w:styleId="AppendixFigureCaption">
    <w:name w:val="Appendix Figure Caption"/>
    <w:basedOn w:val="Caption"/>
    <w:uiPriority w:val="15"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1F57BB"/>
    <w:rPr>
      <w:color w:val="58595B" w:themeColor="text2"/>
    </w:rPr>
  </w:style>
  <w:style w:type="numbering" w:customStyle="1" w:styleId="TableBullets">
    <w:name w:val="Table_Bullets"/>
    <w:uiPriority w:val="99"/>
    <w:rsid w:val="007C74A4"/>
    <w:pPr>
      <w:numPr>
        <w:numId w:val="23"/>
      </w:numPr>
    </w:pPr>
  </w:style>
  <w:style w:type="table" w:styleId="PlainTable3">
    <w:name w:val="Plain Table 3"/>
    <w:basedOn w:val="TableNormal"/>
    <w:uiPriority w:val="43"/>
    <w:rsid w:val="00B02123"/>
    <w:pPr>
      <w:spacing w:before="8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footnotedescription">
    <w:name w:val="footnote description"/>
    <w:next w:val="Normal"/>
    <w:link w:val="footnotedescriptionChar"/>
    <w:hidden/>
    <w:rsid w:val="004470B4"/>
    <w:pPr>
      <w:spacing w:after="0" w:line="216" w:lineRule="auto"/>
      <w:ind w:left="72" w:right="395" w:hanging="72"/>
    </w:pPr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4470B4"/>
    <w:rPr>
      <w:rFonts w:ascii="Arial" w:eastAsia="Arial" w:hAnsi="Arial" w:cs="Arial"/>
      <w:color w:val="000000"/>
      <w:sz w:val="20"/>
      <w:lang w:eastAsia="en-AU"/>
    </w:rPr>
  </w:style>
  <w:style w:type="character" w:customStyle="1" w:styleId="footnotemark">
    <w:name w:val="footnote mark"/>
    <w:hidden/>
    <w:rsid w:val="004470B4"/>
    <w:rPr>
      <w:rFonts w:ascii="Arial" w:eastAsia="Arial" w:hAnsi="Arial" w:cs="Arial"/>
      <w:color w:val="000000"/>
      <w:sz w:val="20"/>
      <w:vertAlign w:val="superscript"/>
    </w:rPr>
  </w:style>
  <w:style w:type="table" w:styleId="TableGridLight">
    <w:name w:val="Grid Table Light"/>
    <w:basedOn w:val="TableNormal"/>
    <w:uiPriority w:val="40"/>
    <w:rsid w:val="0039370F"/>
    <w:pPr>
      <w:spacing w:before="8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lyn.vincent\AppData\Roaming\Microsoft\Templates\Word%20Workgroup%20Templates\Form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1960FDC1FE4CE5865345D9587D7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CC4F-DD1C-4F24-AAAA-A942B7985089}"/>
      </w:docPartPr>
      <w:docPartBody>
        <w:p w:rsidR="009D25D9" w:rsidRDefault="00C319AE" w:rsidP="00C319AE">
          <w:pPr>
            <w:pStyle w:val="411960FDC1FE4CE5865345D9587D7158"/>
          </w:pPr>
          <w:r w:rsidRPr="008E61C8">
            <w:rPr>
              <w:i/>
              <w:color w:val="FF0000"/>
            </w:rPr>
            <w:t>(insert title and full name of practitioner here</w:t>
          </w:r>
          <w:r w:rsidRPr="005C38F3">
            <w:rPr>
              <w:i/>
              <w:color w:val="FF0000"/>
            </w:rPr>
            <w:t>)</w:t>
          </w:r>
        </w:p>
      </w:docPartBody>
    </w:docPart>
    <w:docPart>
      <w:docPartPr>
        <w:name w:val="654761BD6CC347E38C2223FD344F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D6634-D69B-45C5-A0F0-08081B1EFBC6}"/>
      </w:docPartPr>
      <w:docPartBody>
        <w:p w:rsidR="009D25D9" w:rsidRDefault="00C319AE" w:rsidP="00C319AE">
          <w:pPr>
            <w:pStyle w:val="654761BD6CC347E38C2223FD344F781A"/>
          </w:pPr>
          <w:r w:rsidRPr="008E61C8">
            <w:rPr>
              <w:i/>
              <w:color w:val="FF0000"/>
            </w:rPr>
            <w:t>(insert title and full name of nominee here)</w:t>
          </w:r>
        </w:p>
      </w:docPartBody>
    </w:docPart>
    <w:docPart>
      <w:docPartPr>
        <w:name w:val="C680E227A3C64693BBBF84C93A97A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871CC-3C98-4CA5-A55C-96EE3ADF5633}"/>
      </w:docPartPr>
      <w:docPartBody>
        <w:p w:rsidR="009D25D9" w:rsidRDefault="00C319AE" w:rsidP="00C319AE">
          <w:pPr>
            <w:pStyle w:val="C680E227A3C64693BBBF84C93A97AEAB"/>
          </w:pPr>
          <w:r w:rsidRPr="008E61C8">
            <w:rPr>
              <w:i/>
              <w:color w:val="FF0000"/>
            </w:rPr>
            <w:t>(insert date conditions came into effect here)</w:t>
          </w:r>
        </w:p>
      </w:docPartBody>
    </w:docPart>
    <w:docPart>
      <w:docPartPr>
        <w:name w:val="F291673E865545F2A1946B581C1D6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FEADA-DF4C-42BE-9EDC-B9159C68E9ED}"/>
      </w:docPartPr>
      <w:docPartBody>
        <w:p w:rsidR="009D25D9" w:rsidRDefault="00C319AE" w:rsidP="00C319AE">
          <w:pPr>
            <w:pStyle w:val="F291673E865545F2A1946B581C1D6047"/>
          </w:pPr>
          <w:r w:rsidRPr="008E61C8">
            <w:rPr>
              <w:i/>
              <w:color w:val="FF0000"/>
            </w:rPr>
            <w:t>(insert date restrictions came into effect here)</w:t>
          </w:r>
        </w:p>
      </w:docPartBody>
    </w:docPart>
    <w:docPart>
      <w:docPartPr>
        <w:name w:val="09F958D6C39B4C8093205387B1C77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E88E8-A958-4B8C-81AF-40C7E938125D}"/>
      </w:docPartPr>
      <w:docPartBody>
        <w:p w:rsidR="009D25D9" w:rsidRDefault="00C319AE" w:rsidP="00C319AE">
          <w:pPr>
            <w:pStyle w:val="09F958D6C39B4C8093205387B1C770C5"/>
          </w:pPr>
          <w:r w:rsidRPr="008E61C8">
            <w:rPr>
              <w:rStyle w:val="PlaceholderText"/>
              <w:i/>
              <w:color w:val="FF0000"/>
            </w:rPr>
            <w:t>Click here to enter a date.</w:t>
          </w:r>
        </w:p>
      </w:docPartBody>
    </w:docPart>
    <w:docPart>
      <w:docPartPr>
        <w:name w:val="E613F471D4DE471AA55419696CF8F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B880F-F912-485B-98F6-1DF0DE106A09}"/>
      </w:docPartPr>
      <w:docPartBody>
        <w:p w:rsidR="009D25D9" w:rsidRDefault="00C319AE" w:rsidP="00C319AE">
          <w:pPr>
            <w:pStyle w:val="E613F471D4DE471AA55419696CF8F75A"/>
          </w:pPr>
          <w:r>
            <w:rPr>
              <w:rStyle w:val="PlaceholderText"/>
            </w:rPr>
            <w:t xml:space="preserve">                                                             </w:t>
          </w:r>
        </w:p>
      </w:docPartBody>
    </w:docPart>
    <w:docPart>
      <w:docPartPr>
        <w:name w:val="A613EE920C494E3C8327EC430DF72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16743-1536-40B0-9CD7-2E100E79AC93}"/>
      </w:docPartPr>
      <w:docPartBody>
        <w:p w:rsidR="009D25D9" w:rsidRDefault="00C319AE" w:rsidP="00C319AE">
          <w:pPr>
            <w:pStyle w:val="A613EE920C494E3C8327EC430DF7280A"/>
          </w:pPr>
          <w:r>
            <w:rPr>
              <w:rStyle w:val="PlaceholderText"/>
            </w:rPr>
            <w:t xml:space="preserve">                                                       </w:t>
          </w:r>
        </w:p>
      </w:docPartBody>
    </w:docPart>
    <w:docPart>
      <w:docPartPr>
        <w:name w:val="934CF15C8E794928B99A4785D8877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8447A-5DDF-4D9D-984F-33EAF52CBBDF}"/>
      </w:docPartPr>
      <w:docPartBody>
        <w:p w:rsidR="009D25D9" w:rsidRDefault="00C319AE" w:rsidP="00C319AE">
          <w:pPr>
            <w:pStyle w:val="934CF15C8E794928B99A4785D88774A1"/>
          </w:pPr>
          <w:r>
            <w:t xml:space="preserve">                               </w:t>
          </w:r>
        </w:p>
      </w:docPartBody>
    </w:docPart>
    <w:docPart>
      <w:docPartPr>
        <w:name w:val="57A2F5A9A9C8406D9991044E01329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DF44-EB0F-45D5-825F-78324771F0BF}"/>
      </w:docPartPr>
      <w:docPartBody>
        <w:p w:rsidR="009D25D9" w:rsidRDefault="00C319AE" w:rsidP="00C319AE">
          <w:pPr>
            <w:pStyle w:val="57A2F5A9A9C8406D9991044E0132990E"/>
          </w:pPr>
          <w:r>
            <w:t xml:space="preserve">                       </w:t>
          </w:r>
        </w:p>
      </w:docPartBody>
    </w:docPart>
    <w:docPart>
      <w:docPartPr>
        <w:name w:val="AFEE3A3CA2C7486C8115FD8E27AB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91C3B-6F5D-4572-8BAB-345DE35051EB}"/>
      </w:docPartPr>
      <w:docPartBody>
        <w:p w:rsidR="009D25D9" w:rsidRDefault="00C319AE" w:rsidP="00C319AE">
          <w:pPr>
            <w:pStyle w:val="AFEE3A3CA2C7486C8115FD8E27AB92DB"/>
          </w:pPr>
          <w:r>
            <w:rPr>
              <w:rStyle w:val="PlaceholderText"/>
            </w:rPr>
            <w:t xml:space="preserve">                                                                                                     </w:t>
          </w:r>
        </w:p>
      </w:docPartBody>
    </w:docPart>
    <w:docPart>
      <w:docPartPr>
        <w:name w:val="53A532E37E1240C78534740A9D2B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31E96-BAD3-4F7B-B65F-8F9A4009538F}"/>
      </w:docPartPr>
      <w:docPartBody>
        <w:p w:rsidR="009D25D9" w:rsidRDefault="00C319AE" w:rsidP="00C319AE">
          <w:pPr>
            <w:pStyle w:val="53A532E37E1240C78534740A9D2BF271"/>
          </w:pPr>
          <w:r>
            <w:rPr>
              <w:i/>
              <w:color w:val="FF0000"/>
            </w:rPr>
            <w:t xml:space="preserve">                                                                                          </w:t>
          </w:r>
        </w:p>
      </w:docPartBody>
    </w:docPart>
    <w:docPart>
      <w:docPartPr>
        <w:name w:val="AFC287CCB81C409DA767C659CA97E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7F9CA-0EA0-4AED-A9CA-2B2FB8AD5FCA}"/>
      </w:docPartPr>
      <w:docPartBody>
        <w:p w:rsidR="009D25D9" w:rsidRDefault="00C319AE" w:rsidP="00C319AE">
          <w:pPr>
            <w:pStyle w:val="AFC287CCB81C409DA767C659CA97EDCD"/>
          </w:pPr>
          <w:r>
            <w:rPr>
              <w:i/>
              <w:color w:val="FF0000"/>
            </w:rPr>
            <w:t xml:space="preserve">                                                            </w:t>
          </w:r>
        </w:p>
      </w:docPartBody>
    </w:docPart>
    <w:docPart>
      <w:docPartPr>
        <w:name w:val="5D9CE1EC478D474FB4EEB7BA2A43E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9C2C9-9FF6-42F6-BA46-44E7FA70B35D}"/>
      </w:docPartPr>
      <w:docPartBody>
        <w:p w:rsidR="009D25D9" w:rsidRDefault="00C319AE" w:rsidP="00C319AE">
          <w:pPr>
            <w:pStyle w:val="5D9CE1EC478D474FB4EEB7BA2A43EEC6"/>
          </w:pPr>
          <w:r>
            <w:t xml:space="preserve">                                                         </w:t>
          </w:r>
        </w:p>
      </w:docPartBody>
    </w:docPart>
    <w:docPart>
      <w:docPartPr>
        <w:name w:val="7A371317D7B34CA29C74D1E5DF3F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0F9A2-CF6E-45AD-9BA7-262935A5D600}"/>
      </w:docPartPr>
      <w:docPartBody>
        <w:p w:rsidR="009D25D9" w:rsidRDefault="00C319AE" w:rsidP="00C319AE">
          <w:pPr>
            <w:pStyle w:val="7A371317D7B34CA29C74D1E5DF3F8FE4"/>
          </w:pPr>
          <w:r>
            <w:rPr>
              <w:i/>
              <w:color w:val="FF0000"/>
            </w:rPr>
            <w:t xml:space="preserve">                                                         </w:t>
          </w:r>
        </w:p>
      </w:docPartBody>
    </w:docPart>
    <w:docPart>
      <w:docPartPr>
        <w:name w:val="FC3DC3FA5C484206AB04A0F53F33A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FD9BA-3CE1-4678-B594-3F64C1D4B2ED}"/>
      </w:docPartPr>
      <w:docPartBody>
        <w:p w:rsidR="009D25D9" w:rsidRDefault="00C319AE" w:rsidP="00C319AE">
          <w:pPr>
            <w:pStyle w:val="FC3DC3FA5C484206AB04A0F53F33ABA5"/>
          </w:pPr>
          <w:r>
            <w:rPr>
              <w:i/>
              <w:color w:val="FF0000"/>
            </w:rPr>
            <w:t xml:space="preserve">                                                          </w:t>
          </w:r>
        </w:p>
      </w:docPartBody>
    </w:docPart>
    <w:docPart>
      <w:docPartPr>
        <w:name w:val="117F59E5967E4D8BACEA0929D584D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218AD-8E5E-45F4-98CB-D7444C83E6B4}"/>
      </w:docPartPr>
      <w:docPartBody>
        <w:p w:rsidR="009D25D9" w:rsidRDefault="00C319AE" w:rsidP="00C319AE">
          <w:pPr>
            <w:pStyle w:val="117F59E5967E4D8BACEA0929D584D6A4"/>
          </w:pPr>
          <w:r>
            <w:t xml:space="preserve">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9AE"/>
    <w:rsid w:val="009D25D9"/>
    <w:rsid w:val="00C3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1960FDC1FE4CE5865345D9587D7158">
    <w:name w:val="411960FDC1FE4CE5865345D9587D7158"/>
    <w:rsid w:val="00C319AE"/>
  </w:style>
  <w:style w:type="paragraph" w:customStyle="1" w:styleId="654761BD6CC347E38C2223FD344F781A">
    <w:name w:val="654761BD6CC347E38C2223FD344F781A"/>
    <w:rsid w:val="00C319AE"/>
  </w:style>
  <w:style w:type="paragraph" w:customStyle="1" w:styleId="C680E227A3C64693BBBF84C93A97AEAB">
    <w:name w:val="C680E227A3C64693BBBF84C93A97AEAB"/>
    <w:rsid w:val="00C319AE"/>
  </w:style>
  <w:style w:type="paragraph" w:customStyle="1" w:styleId="F291673E865545F2A1946B581C1D6047">
    <w:name w:val="F291673E865545F2A1946B581C1D6047"/>
    <w:rsid w:val="00C319AE"/>
  </w:style>
  <w:style w:type="character" w:styleId="PlaceholderText">
    <w:name w:val="Placeholder Text"/>
    <w:basedOn w:val="DefaultParagraphFont"/>
    <w:uiPriority w:val="99"/>
    <w:semiHidden/>
    <w:rsid w:val="00C319AE"/>
    <w:rPr>
      <w:color w:val="808080"/>
    </w:rPr>
  </w:style>
  <w:style w:type="paragraph" w:customStyle="1" w:styleId="09F958D6C39B4C8093205387B1C770C5">
    <w:name w:val="09F958D6C39B4C8093205387B1C770C5"/>
    <w:rsid w:val="00C319AE"/>
  </w:style>
  <w:style w:type="paragraph" w:customStyle="1" w:styleId="E613F471D4DE471AA55419696CF8F75A">
    <w:name w:val="E613F471D4DE471AA55419696CF8F75A"/>
    <w:rsid w:val="00C319AE"/>
  </w:style>
  <w:style w:type="paragraph" w:customStyle="1" w:styleId="A613EE920C494E3C8327EC430DF7280A">
    <w:name w:val="A613EE920C494E3C8327EC430DF7280A"/>
    <w:rsid w:val="00C319AE"/>
  </w:style>
  <w:style w:type="paragraph" w:customStyle="1" w:styleId="934CF15C8E794928B99A4785D88774A1">
    <w:name w:val="934CF15C8E794928B99A4785D88774A1"/>
    <w:rsid w:val="00C319AE"/>
  </w:style>
  <w:style w:type="paragraph" w:customStyle="1" w:styleId="57A2F5A9A9C8406D9991044E0132990E">
    <w:name w:val="57A2F5A9A9C8406D9991044E0132990E"/>
    <w:rsid w:val="00C319AE"/>
  </w:style>
  <w:style w:type="paragraph" w:customStyle="1" w:styleId="AFEE3A3CA2C7486C8115FD8E27AB92DB">
    <w:name w:val="AFEE3A3CA2C7486C8115FD8E27AB92DB"/>
    <w:rsid w:val="00C319AE"/>
  </w:style>
  <w:style w:type="paragraph" w:customStyle="1" w:styleId="53A532E37E1240C78534740A9D2BF271">
    <w:name w:val="53A532E37E1240C78534740A9D2BF271"/>
    <w:rsid w:val="00C319AE"/>
  </w:style>
  <w:style w:type="paragraph" w:customStyle="1" w:styleId="AFC287CCB81C409DA767C659CA97EDCD">
    <w:name w:val="AFC287CCB81C409DA767C659CA97EDCD"/>
    <w:rsid w:val="00C319AE"/>
  </w:style>
  <w:style w:type="paragraph" w:customStyle="1" w:styleId="5D9CE1EC478D474FB4EEB7BA2A43EEC6">
    <w:name w:val="5D9CE1EC478D474FB4EEB7BA2A43EEC6"/>
    <w:rsid w:val="00C319AE"/>
  </w:style>
  <w:style w:type="paragraph" w:customStyle="1" w:styleId="7A371317D7B34CA29C74D1E5DF3F8FE4">
    <w:name w:val="7A371317D7B34CA29C74D1E5DF3F8FE4"/>
    <w:rsid w:val="00C319AE"/>
  </w:style>
  <w:style w:type="paragraph" w:customStyle="1" w:styleId="FC3DC3FA5C484206AB04A0F53F33ABA5">
    <w:name w:val="FC3DC3FA5C484206AB04A0F53F33ABA5"/>
    <w:rsid w:val="00C319AE"/>
  </w:style>
  <w:style w:type="paragraph" w:customStyle="1" w:styleId="117F59E5967E4D8BACEA0929D584D6A4">
    <w:name w:val="117F59E5967E4D8BACEA0929D584D6A4"/>
    <w:rsid w:val="00C31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fe7c3c81-7d1f-4b02-8b5d-4fbfbafc3a9b">These template will automatically save changes and store in the version history. Please immediately 'save as' before you change any content to avoid overwriting the template.</Description0>
    <Index_x0020_No_x002e_ xmlns="fe7c3c81-7d1f-4b02-8b5d-4fbfbafc3a9b">5</Index_x0020_No_x002e_>
    <_Identifier xmlns="http://schemas.microsoft.com/sharepoint/v3/fields">Developed by Kaboodl</_Identifi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52F6D0E1556409B8FBD125EF8AD6B" ma:contentTypeVersion="17" ma:contentTypeDescription="Create a new document." ma:contentTypeScope="" ma:versionID="abf10a24dbffc354ecf4505062c61142">
  <xsd:schema xmlns:xsd="http://www.w3.org/2001/XMLSchema" xmlns:xs="http://www.w3.org/2001/XMLSchema" xmlns:p="http://schemas.microsoft.com/office/2006/metadata/properties" xmlns:ns2="fe7c3c81-7d1f-4b02-8b5d-4fbfbafc3a9b" xmlns:ns3="017db9f6-3dd6-4499-b3b8-83b404551130" xmlns:ns4="http://schemas.microsoft.com/sharepoint/v3/fields" targetNamespace="http://schemas.microsoft.com/office/2006/metadata/properties" ma:root="true" ma:fieldsID="1ca8a4036ff0b13fcc85e1379d84cadf" ns2:_="" ns3:_="" ns4:_="">
    <xsd:import namespace="fe7c3c81-7d1f-4b02-8b5d-4fbfbafc3a9b"/>
    <xsd:import namespace="017db9f6-3dd6-4499-b3b8-83b404551130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_Identifier" minOccurs="0"/>
                <xsd:element ref="ns2:Index_x0020_No_x002e_"/>
                <xsd:element ref="ns2:Description0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c3c81-7d1f-4b02-8b5d-4fbfbafc3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dex_x0020_No_x002e_" ma:index="15" ma:displayName="Index No." ma:decimals="0" ma:indexed="true" ma:internalName="Index_x0020_No_x002e_" ma:percentage="FALSE">
      <xsd:simpleType>
        <xsd:restriction base="dms:Number"/>
      </xsd:simpleType>
    </xsd:element>
    <xsd:element name="Description0" ma:index="16" nillable="true" ma:displayName="Description" ma:internalName="Description0">
      <xsd:simpleType>
        <xsd:restriction base="dms:Text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db9f6-3dd6-4499-b3b8-83b404551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Identifier" ma:index="14" nillable="true" ma:displayName="Resource Identifier" ma:description="An identifying string or number, usually conforming to a formal identification system" ma:internalName="_Identifi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941EF-A4DF-4710-B928-E296EDCCC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920A31-96DD-493E-92BC-CA742494409E}">
  <ds:schemaRefs>
    <ds:schemaRef ds:uri="http://purl.org/dc/elements/1.1/"/>
    <ds:schemaRef ds:uri="http://schemas.microsoft.com/office/2006/metadata/properties"/>
    <ds:schemaRef ds:uri="http://purl.org/dc/terms/"/>
    <ds:schemaRef ds:uri="fe7c3c81-7d1f-4b02-8b5d-4fbfbafc3a9b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/fields"/>
    <ds:schemaRef ds:uri="017db9f6-3dd6-4499-b3b8-83b40455113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0FCF5F7-0404-4DBE-B518-0B096B00C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7c3c81-7d1f-4b02-8b5d-4fbfbafc3a9b"/>
    <ds:schemaRef ds:uri="017db9f6-3dd6-4499-b3b8-83b404551130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7654F8-EDC6-4FB5-ADC0-47F1AEA2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template</Template>
  <TotalTime>6</TotalTime>
  <Pages>2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Nomination of practice staff</vt:lpstr>
    </vt:vector>
  </TitlesOfParts>
  <Company/>
  <LinksUpToDate>false</LinksUpToDate>
  <CharactersWithSpaces>4661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of supervisor</dc:title>
  <dc:subject/>
  <dc:creator>Joyclyn Vincent</dc:creator>
  <cp:keywords/>
  <dc:description/>
  <cp:lastModifiedBy>Catherine Rogers</cp:lastModifiedBy>
  <cp:revision>3</cp:revision>
  <dcterms:created xsi:type="dcterms:W3CDTF">2020-12-08T04:26:00Z</dcterms:created>
  <dcterms:modified xsi:type="dcterms:W3CDTF">2020-12-08T04:26:00Z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0x010100AA952F6D0E1556409B8FBD125EF8AD6B</vt:lpwstr>
  </property>
</Properties>
</file>