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B20F7" w14:textId="77777777" w:rsidR="00827C91" w:rsidRPr="006A0F20" w:rsidRDefault="00827C91" w:rsidP="005A557B">
      <w:pPr>
        <w:pStyle w:val="Heading2"/>
        <w:ind w:right="-285"/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6D12289" wp14:editId="3026C81F">
                <wp:simplePos x="0" y="0"/>
                <wp:positionH relativeFrom="margin">
                  <wp:posOffset>3947160</wp:posOffset>
                </wp:positionH>
                <wp:positionV relativeFrom="page">
                  <wp:posOffset>381000</wp:posOffset>
                </wp:positionV>
                <wp:extent cx="2495550" cy="677545"/>
                <wp:effectExtent l="0" t="0" r="0" b="82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BC43" w14:textId="77777777" w:rsidR="00827C91" w:rsidRPr="0075631C" w:rsidRDefault="009829EF" w:rsidP="00827C91">
                            <w:pPr>
                              <w:pStyle w:val="Title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Title"/>
                                <w:tag w:val=""/>
                                <w:id w:val="563156461"/>
                                <w:placeholder>
                                  <w:docPart w:val="136AB3D5C7474901A2ADB98A3BA00A2C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43C40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Program provider</w:t>
                                </w:r>
                                <w:r w:rsidR="00443C40" w:rsidRPr="0075631C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443C40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acknowledgement</w:t>
                                </w:r>
                              </w:sdtContent>
                            </w:sdt>
                            <w:r w:rsidR="0075631C" w:rsidRPr="0075631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1228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310.8pt;margin-top:30pt;width:196.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" filled="f" stroked="f" strokeweight=".5pt">
                <v:textbox inset="0,0,0,0">
                  <w:txbxContent>
                    <w:p w14:paraId="6B60BC43" w14:textId="77777777" w:rsidR="00827C91" w:rsidRPr="0075631C" w:rsidRDefault="009829EF" w:rsidP="00827C91">
                      <w:pPr>
                        <w:pStyle w:val="Title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Title"/>
                          <w:tag w:val=""/>
                          <w:id w:val="563156461"/>
                          <w:placeholder>
                            <w:docPart w:val="136AB3D5C7474901A2ADB98A3BA00A2C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43C40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Program provider</w:t>
                          </w:r>
                          <w:r w:rsidR="00443C40" w:rsidRPr="0075631C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 w:rsidR="00443C40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acknowledgement</w:t>
                          </w:r>
                        </w:sdtContent>
                      </w:sdt>
                      <w:r w:rsidR="0075631C" w:rsidRPr="0075631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A557B">
        <w:t>Program provider a</w:t>
      </w:r>
      <w:r w:rsidR="00443C40">
        <w:t xml:space="preserve">cknowledgement </w:t>
      </w:r>
      <w:r w:rsidR="0075631C" w:rsidRPr="0075631C">
        <w:rPr>
          <w:b w:val="0"/>
          <w:bCs/>
          <w:i/>
          <w:iCs/>
          <w:sz w:val="28"/>
          <w:szCs w:val="24"/>
        </w:rPr>
        <w:t>(t</w:t>
      </w:r>
      <w:r w:rsidRPr="0075631C">
        <w:rPr>
          <w:b w:val="0"/>
          <w:bCs/>
          <w:i/>
          <w:iCs/>
          <w:sz w:val="28"/>
          <w:szCs w:val="24"/>
        </w:rPr>
        <w:t xml:space="preserve">o be completed by the </w:t>
      </w:r>
      <w:r w:rsidR="0075631C" w:rsidRPr="0075631C">
        <w:rPr>
          <w:b w:val="0"/>
          <w:bCs/>
          <w:i/>
          <w:iCs/>
          <w:sz w:val="28"/>
          <w:szCs w:val="24"/>
        </w:rPr>
        <w:t>nominee</w:t>
      </w:r>
      <w:r w:rsidRPr="0075631C">
        <w:rPr>
          <w:b w:val="0"/>
          <w:bCs/>
          <w:i/>
          <w:iCs/>
          <w:sz w:val="28"/>
          <w:szCs w:val="24"/>
        </w:rPr>
        <w:t>)</w:t>
      </w:r>
    </w:p>
    <w:p w14:paraId="490C70AE" w14:textId="77777777" w:rsidR="00827C91" w:rsidRPr="008F5EE0" w:rsidRDefault="00827C91" w:rsidP="008F5EE0">
      <w:pPr>
        <w:pStyle w:val="BodyText"/>
        <w:spacing w:before="240"/>
      </w:pPr>
      <w:r w:rsidRPr="008F5EE0">
        <w:t xml:space="preserve">I, </w:t>
      </w:r>
      <w:sdt>
        <w:sdtPr>
          <w:id w:val="1362707594"/>
          <w:placeholder>
            <w:docPart w:val="4C49AE3DC8684617B7CD0B96ECCC12D7"/>
          </w:placeholder>
          <w:showingPlcHdr/>
          <w:text w:multiLine="1"/>
        </w:sdtPr>
        <w:sdtEndPr/>
        <w:sdtContent>
          <w:r w:rsidRPr="008F5EE0">
            <w:rPr>
              <w:shd w:val="clear" w:color="auto" w:fill="D9D9D9" w:themeFill="background1" w:themeFillShade="D9"/>
            </w:rPr>
            <w:t xml:space="preserve">[title and full name of </w:t>
          </w:r>
          <w:r w:rsidR="0075631C" w:rsidRPr="008F5EE0">
            <w:rPr>
              <w:shd w:val="clear" w:color="auto" w:fill="D9D9D9" w:themeFill="background1" w:themeFillShade="D9"/>
            </w:rPr>
            <w:t>nominee</w:t>
          </w:r>
          <w:r w:rsidRPr="008F5EE0">
            <w:rPr>
              <w:shd w:val="clear" w:color="auto" w:fill="D9D9D9" w:themeFill="background1" w:themeFillShade="D9"/>
            </w:rPr>
            <w:t xml:space="preserve"> here]</w:t>
          </w:r>
        </w:sdtContent>
      </w:sdt>
      <w:r w:rsidRPr="008F5EE0">
        <w:t xml:space="preserve">, </w:t>
      </w:r>
      <w:r w:rsidR="0075631C" w:rsidRPr="008F5EE0">
        <w:t xml:space="preserve">consent to being nominated to provide an education program tailored to </w:t>
      </w:r>
      <w:sdt>
        <w:sdtPr>
          <w:id w:val="-1979293600"/>
          <w:placeholder>
            <w:docPart w:val="CC5DEE7C4C644634B74D100F831A82F3"/>
          </w:placeholder>
          <w:showingPlcHdr/>
          <w:text w:multiLine="1"/>
        </w:sdtPr>
        <w:sdtEndPr/>
        <w:sdtContent>
          <w:r w:rsidR="0075631C" w:rsidRPr="008F5EE0">
            <w:rPr>
              <w:shd w:val="clear" w:color="auto" w:fill="D9D9D9" w:themeFill="background1" w:themeFillShade="D9"/>
            </w:rPr>
            <w:t>[title and full name of practitioner here]</w:t>
          </w:r>
        </w:sdtContent>
      </w:sdt>
      <w:r w:rsidR="0075631C" w:rsidRPr="008F5EE0">
        <w:t xml:space="preserve"> which addresses the following topics:</w:t>
      </w:r>
    </w:p>
    <w:p w14:paraId="7D4BB1F4" w14:textId="77777777" w:rsidR="0075631C" w:rsidRDefault="009829EF" w:rsidP="008F5EE0">
      <w:pPr>
        <w:pStyle w:val="ListBullet0"/>
        <w:spacing w:before="240"/>
      </w:pPr>
      <w:sdt>
        <w:sdtPr>
          <w:id w:val="1035463844"/>
          <w:placeholder>
            <w:docPart w:val="0433CBECB4494BD3877DC29C135529EF"/>
          </w:placeholder>
          <w:showingPlcHdr/>
          <w:text w:multiLine="1"/>
        </w:sdtPr>
        <w:sdtEndPr/>
        <w:sdtContent>
          <w:r w:rsidR="0075631C" w:rsidRPr="00372A4B">
            <w:rPr>
              <w:shd w:val="clear" w:color="auto" w:fill="D9D9D9" w:themeFill="background1" w:themeFillShade="D9"/>
            </w:rPr>
            <w:t>[</w:t>
          </w:r>
          <w:r w:rsidR="0075631C">
            <w:rPr>
              <w:shd w:val="clear" w:color="auto" w:fill="D9D9D9" w:themeFill="background1" w:themeFillShade="D9"/>
            </w:rPr>
            <w:t>Topic as per practitioner’s conditions/restrictions</w:t>
          </w:r>
          <w:r w:rsidR="0075631C" w:rsidRPr="00372A4B">
            <w:rPr>
              <w:shd w:val="clear" w:color="auto" w:fill="D9D9D9" w:themeFill="background1" w:themeFillShade="D9"/>
            </w:rPr>
            <w:t>]</w:t>
          </w:r>
        </w:sdtContent>
      </w:sdt>
    </w:p>
    <w:p w14:paraId="5BF6C950" w14:textId="77777777" w:rsidR="0075631C" w:rsidRDefault="009829EF" w:rsidP="008F5EE0">
      <w:pPr>
        <w:pStyle w:val="ListBullet0"/>
        <w:spacing w:before="240"/>
      </w:pPr>
      <w:sdt>
        <w:sdtPr>
          <w:id w:val="-480316356"/>
          <w:placeholder>
            <w:docPart w:val="E6A259DA43DD404E932F808D6CC3FAFB"/>
          </w:placeholder>
          <w:showingPlcHdr/>
          <w:text w:multiLine="1"/>
        </w:sdtPr>
        <w:sdtEndPr/>
        <w:sdtContent>
          <w:r w:rsidR="0075631C" w:rsidRPr="00372A4B">
            <w:rPr>
              <w:shd w:val="clear" w:color="auto" w:fill="D9D9D9" w:themeFill="background1" w:themeFillShade="D9"/>
            </w:rPr>
            <w:t>[</w:t>
          </w:r>
          <w:r w:rsidR="0075631C">
            <w:rPr>
              <w:shd w:val="clear" w:color="auto" w:fill="D9D9D9" w:themeFill="background1" w:themeFillShade="D9"/>
            </w:rPr>
            <w:t>Topic as per practitioner’s conditions/restrictions</w:t>
          </w:r>
          <w:r w:rsidR="0075631C" w:rsidRPr="00372A4B">
            <w:rPr>
              <w:shd w:val="clear" w:color="auto" w:fill="D9D9D9" w:themeFill="background1" w:themeFillShade="D9"/>
            </w:rPr>
            <w:t>]</w:t>
          </w:r>
        </w:sdtContent>
      </w:sdt>
    </w:p>
    <w:p w14:paraId="2595DCA7" w14:textId="77777777" w:rsidR="0075631C" w:rsidRDefault="0075631C" w:rsidP="008F5EE0">
      <w:pPr>
        <w:pStyle w:val="BodyText"/>
        <w:spacing w:before="240"/>
      </w:pPr>
      <w:r>
        <w:t>I confirm that:</w:t>
      </w:r>
    </w:p>
    <w:p w14:paraId="013EBD4D" w14:textId="77777777" w:rsidR="0075631C" w:rsidRDefault="0075631C" w:rsidP="008F5EE0">
      <w:pPr>
        <w:pStyle w:val="ListNumber0"/>
        <w:numPr>
          <w:ilvl w:val="0"/>
          <w:numId w:val="23"/>
        </w:numPr>
        <w:spacing w:before="240"/>
      </w:pPr>
      <w:r>
        <w:t>I am (complete applicable option(s)</w:t>
      </w:r>
      <w:r w:rsidR="008F5EE0">
        <w:t>)</w:t>
      </w:r>
      <w:r>
        <w:t>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425"/>
        <w:gridCol w:w="8787"/>
      </w:tblGrid>
      <w:tr w:rsidR="00827C91" w14:paraId="75CF3C70" w14:textId="77777777" w:rsidTr="0075631C">
        <w:tc>
          <w:tcPr>
            <w:tcW w:w="425" w:type="dxa"/>
          </w:tcPr>
          <w:p w14:paraId="5EF0E326" w14:textId="77777777" w:rsidR="00827C91" w:rsidRPr="006A0F20" w:rsidRDefault="009829EF" w:rsidP="00890107">
            <w:pPr>
              <w:spacing w:before="80"/>
              <w:rPr>
                <w:b/>
                <w:bCs/>
                <w:color w:val="79A899" w:themeColor="accent2"/>
                <w:sz w:val="24"/>
                <w:szCs w:val="28"/>
              </w:rPr>
            </w:pPr>
            <w:sdt>
              <w:sdtPr>
                <w:rPr>
                  <w:b/>
                  <w:bCs/>
                  <w:color w:val="79A899" w:themeColor="accent2"/>
                  <w:sz w:val="24"/>
                  <w:szCs w:val="28"/>
                </w:rPr>
                <w:id w:val="3494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C91" w:rsidRPr="006A0F20">
                  <w:rPr>
                    <w:rFonts w:ascii="Segoe UI Symbol" w:hAnsi="Segoe UI Symbol" w:cs="Segoe UI Symbol"/>
                    <w:b/>
                    <w:bCs/>
                    <w:color w:val="79A899" w:themeColor="accent2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8787" w:type="dxa"/>
          </w:tcPr>
          <w:p w14:paraId="5A472124" w14:textId="77777777" w:rsidR="00827C91" w:rsidRDefault="0075631C" w:rsidP="00890107">
            <w:pPr>
              <w:pStyle w:val="BodyText"/>
            </w:pPr>
            <w:r>
              <w:t xml:space="preserve">a registered health practitioner who holds registration with the </w:t>
            </w:r>
            <w:sdt>
              <w:sdtPr>
                <w:id w:val="-68659479"/>
                <w:placeholder>
                  <w:docPart w:val="E581FE54B5784250842A8A4ED5308BDD"/>
                </w:placeholder>
                <w:showingPlcHdr/>
              </w:sdtPr>
              <w:sdtEndPr/>
              <w:sdtContent>
                <w:r w:rsidR="00EB0206">
                  <w:rPr>
                    <w:rStyle w:val="PlaceholderText"/>
                    <w:color w:val="auto"/>
                    <w:shd w:val="clear" w:color="auto" w:fill="D9D9D9" w:themeFill="background1" w:themeFillShade="D9"/>
                  </w:rPr>
                  <w:t>Board name</w:t>
                </w:r>
              </w:sdtContent>
            </w:sdt>
            <w:r w:rsidR="00EB0206">
              <w:t xml:space="preserve"> </w:t>
            </w:r>
            <w:r>
              <w:t xml:space="preserve">Board of Australia, Ahpra registration number </w:t>
            </w:r>
            <w:sdt>
              <w:sdtPr>
                <w:id w:val="-771618985"/>
                <w:placeholder>
                  <w:docPart w:val="931A8EE933004984BB08E265012CC729"/>
                </w:placeholder>
                <w:showingPlcHdr/>
              </w:sdtPr>
              <w:sdtEndPr/>
              <w:sdtContent>
                <w:r w:rsidR="00EB0206">
                  <w:rPr>
                    <w:rStyle w:val="PlaceholderText"/>
                    <w:color w:val="auto"/>
                    <w:shd w:val="clear" w:color="auto" w:fill="D9D9D9" w:themeFill="background1" w:themeFillShade="D9"/>
                  </w:rPr>
                  <w:t>registration number</w:t>
                </w:r>
              </w:sdtContent>
            </w:sdt>
          </w:p>
        </w:tc>
      </w:tr>
      <w:tr w:rsidR="00827C91" w14:paraId="07D3107C" w14:textId="77777777" w:rsidTr="0075631C">
        <w:sdt>
          <w:sdtPr>
            <w:rPr>
              <w:b/>
              <w:bCs/>
              <w:color w:val="79A899" w:themeColor="accent2"/>
              <w:sz w:val="24"/>
              <w:szCs w:val="28"/>
            </w:rPr>
            <w:id w:val="-124856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A4E9724" w14:textId="77777777" w:rsidR="00827C91" w:rsidRPr="006A0F20" w:rsidRDefault="00827C91" w:rsidP="00890107">
                <w:pPr>
                  <w:spacing w:before="80"/>
                  <w:rPr>
                    <w:b/>
                    <w:bCs/>
                    <w:color w:val="79A899" w:themeColor="accent2"/>
                    <w:sz w:val="24"/>
                    <w:szCs w:val="28"/>
                  </w:rPr>
                </w:pPr>
                <w:r w:rsidRPr="006A0F20">
                  <w:rPr>
                    <w:rFonts w:ascii="Segoe UI Symbol" w:hAnsi="Segoe UI Symbol" w:cs="Segoe UI Symbol"/>
                    <w:b/>
                    <w:bCs/>
                    <w:color w:val="79A899" w:themeColor="accent2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8787" w:type="dxa"/>
          </w:tcPr>
          <w:p w14:paraId="2408FCB2" w14:textId="77777777" w:rsidR="00827C91" w:rsidRDefault="00B446C9" w:rsidP="00890107">
            <w:pPr>
              <w:pStyle w:val="BodyText"/>
            </w:pPr>
            <w:r>
              <w:t xml:space="preserve">an unregistered health practitioner who holds accreditation with, and/or is a member of </w:t>
            </w:r>
            <w:sdt>
              <w:sdtPr>
                <w:id w:val="-777489049"/>
                <w:placeholder>
                  <w:docPart w:val="F4FF45937C984476BB7B0976C88FCF5D"/>
                </w:placeholder>
                <w:showingPlcHdr/>
              </w:sdtPr>
              <w:sdtEndPr/>
              <w:sdtContent>
                <w:r w:rsidR="008F5EE0">
                  <w:rPr>
                    <w:rStyle w:val="PlaceholderText"/>
                    <w:color w:val="auto"/>
                    <w:shd w:val="clear" w:color="auto" w:fill="D9D9D9" w:themeFill="background1" w:themeFillShade="D9"/>
                  </w:rPr>
                  <w:t>full name of the relevant professional institute/association/accrediting body/other (please specify)</w:t>
                </w:r>
              </w:sdtContent>
            </w:sdt>
            <w:r w:rsidR="008F5EE0">
              <w:t>.</w:t>
            </w:r>
          </w:p>
        </w:tc>
      </w:tr>
    </w:tbl>
    <w:p w14:paraId="472C1407" w14:textId="77777777" w:rsidR="00827C91" w:rsidRDefault="00B446C9" w:rsidP="00827C91">
      <w:pPr>
        <w:pStyle w:val="ListNumber0"/>
        <w:numPr>
          <w:ilvl w:val="0"/>
          <w:numId w:val="23"/>
        </w:numPr>
        <w:spacing w:before="240"/>
      </w:pPr>
      <w:r>
        <w:t xml:space="preserve">I am eligible to act as the program provider as I: </w:t>
      </w:r>
    </w:p>
    <w:p w14:paraId="0109261E" w14:textId="77777777" w:rsidR="00B446C9" w:rsidRDefault="00B446C9" w:rsidP="00153478">
      <w:pPr>
        <w:pStyle w:val="ListNumber0"/>
        <w:numPr>
          <w:ilvl w:val="1"/>
          <w:numId w:val="23"/>
        </w:numPr>
        <w:spacing w:before="240"/>
      </w:pPr>
      <w:r>
        <w:t>agree t</w:t>
      </w:r>
      <w:bookmarkStart w:id="0" w:name="_Hlk49350197"/>
      <w:r>
        <w:t>o provide a written education plan outlining the nature, content, proposed assessment and outcomes of the education program</w:t>
      </w:r>
    </w:p>
    <w:p w14:paraId="5707EAA5" w14:textId="77777777" w:rsidR="00B446C9" w:rsidRDefault="00B446C9" w:rsidP="00B446C9">
      <w:pPr>
        <w:pStyle w:val="ListNumber2"/>
        <w:numPr>
          <w:ilvl w:val="1"/>
          <w:numId w:val="23"/>
        </w:numPr>
      </w:pPr>
      <w:r>
        <w:t xml:space="preserve">have attached a copy of my curriculum vitae to demonstrate I am senior </w:t>
      </w:r>
      <w:r>
        <w:rPr>
          <w:szCs w:val="20"/>
        </w:rPr>
        <w:t>to the practitioner either by years of experience or position and have additional training, experience, and/or qualifications in order to provide the education program</w:t>
      </w:r>
    </w:p>
    <w:p w14:paraId="65C19A0D" w14:textId="77777777" w:rsidR="00B446C9" w:rsidRDefault="00B446C9" w:rsidP="00B446C9">
      <w:pPr>
        <w:pStyle w:val="ListNumber2"/>
        <w:numPr>
          <w:ilvl w:val="1"/>
          <w:numId w:val="23"/>
        </w:numPr>
      </w:pPr>
      <w:r>
        <w:t>do not have a close collegiate, family, social or financial relationship with the practitioner</w:t>
      </w:r>
    </w:p>
    <w:p w14:paraId="4F3FCF6C" w14:textId="77777777" w:rsidR="00B446C9" w:rsidRDefault="00B446C9" w:rsidP="00B446C9">
      <w:pPr>
        <w:pStyle w:val="ListNumber2"/>
        <w:numPr>
          <w:ilvl w:val="1"/>
          <w:numId w:val="23"/>
        </w:numPr>
      </w:pPr>
      <w:r>
        <w:t xml:space="preserve">am not </w:t>
      </w:r>
      <w:r>
        <w:rPr>
          <w:spacing w:val="-3"/>
          <w:w w:val="105"/>
        </w:rPr>
        <w:t>s</w:t>
      </w:r>
      <w:r>
        <w:rPr>
          <w:w w:val="105"/>
        </w:rPr>
        <w:t>ubj</w:t>
      </w:r>
      <w:r>
        <w:rPr>
          <w:spacing w:val="1"/>
          <w:w w:val="105"/>
        </w:rPr>
        <w:t>e</w:t>
      </w:r>
      <w:r>
        <w:rPr>
          <w:spacing w:val="-1"/>
          <w:w w:val="105"/>
        </w:rPr>
        <w:t>c</w:t>
      </w:r>
      <w:r>
        <w:rPr>
          <w:w w:val="105"/>
        </w:rPr>
        <w:t>t</w:t>
      </w:r>
      <w:r>
        <w:rPr>
          <w:spacing w:val="-12"/>
          <w:w w:val="105"/>
        </w:rPr>
        <w:t xml:space="preserve"> t</w:t>
      </w:r>
      <w:r>
        <w:rPr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w w:val="105"/>
        </w:rPr>
        <w:t>any orders regarding my ability to practise, including being subject to any conditions or restrictions on my practise or otherwise suspended or prohibited from practice within the relevant profession</w:t>
      </w:r>
    </w:p>
    <w:p w14:paraId="5E052EE2" w14:textId="77777777" w:rsidR="00B446C9" w:rsidRDefault="00B446C9" w:rsidP="00B446C9">
      <w:pPr>
        <w:pStyle w:val="ListNumber2"/>
        <w:numPr>
          <w:ilvl w:val="1"/>
          <w:numId w:val="23"/>
        </w:numPr>
      </w:pPr>
      <w:r>
        <w:rPr>
          <w:szCs w:val="20"/>
        </w:rPr>
        <w:t>have read and agree with these conditions relating to my nomination to act as the program provider.</w:t>
      </w:r>
      <w:bookmarkEnd w:id="0"/>
    </w:p>
    <w:tbl>
      <w:tblPr>
        <w:tblStyle w:val="GridTable1Light-Accent2"/>
        <w:tblW w:w="9638" w:type="dxa"/>
        <w:tblInd w:w="-5" w:type="dxa"/>
        <w:tblLook w:val="04A0" w:firstRow="1" w:lastRow="0" w:firstColumn="1" w:lastColumn="0" w:noHBand="0" w:noVBand="1"/>
      </w:tblPr>
      <w:tblGrid>
        <w:gridCol w:w="2982"/>
        <w:gridCol w:w="6656"/>
      </w:tblGrid>
      <w:tr w:rsidR="00B446C9" w14:paraId="660EF208" w14:textId="77777777" w:rsidTr="00565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nil"/>
              <w:left w:val="nil"/>
              <w:right w:val="nil"/>
            </w:tcBorders>
          </w:tcPr>
          <w:p w14:paraId="07E48D57" w14:textId="77777777" w:rsidR="00B446C9" w:rsidRPr="00026A23" w:rsidRDefault="00D746B1" w:rsidP="008F5EE0">
            <w:pPr>
              <w:pStyle w:val="Heading2"/>
              <w:outlineLvl w:val="1"/>
              <w:rPr>
                <w:b/>
                <w:bCs w:val="0"/>
              </w:rPr>
            </w:pPr>
            <w:r>
              <w:rPr>
                <w:b/>
                <w:bCs w:val="0"/>
              </w:rPr>
              <w:lastRenderedPageBreak/>
              <w:t>Program provider</w:t>
            </w:r>
            <w:r w:rsidR="00B446C9">
              <w:rPr>
                <w:b/>
                <w:bCs w:val="0"/>
              </w:rPr>
              <w:t xml:space="preserve"> </w:t>
            </w:r>
            <w:r w:rsidR="00B446C9" w:rsidRPr="00026A23">
              <w:rPr>
                <w:b/>
                <w:bCs w:val="0"/>
              </w:rPr>
              <w:t>details</w:t>
            </w:r>
          </w:p>
        </w:tc>
      </w:tr>
      <w:tr w:rsidR="00B446C9" w:rsidRPr="00026A23" w14:paraId="21EE8710" w14:textId="77777777" w:rsidTr="00565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66681C48" w14:textId="77777777" w:rsidR="00B446C9" w:rsidRPr="00026A23" w:rsidRDefault="00B446C9" w:rsidP="008F5EE0">
            <w:pPr>
              <w:pStyle w:val="BodyText"/>
              <w:keepNext/>
              <w:keepLines/>
            </w:pPr>
            <w:r w:rsidRPr="00026A23">
              <w:t>Title, name and position</w:t>
            </w:r>
          </w:p>
        </w:tc>
        <w:tc>
          <w:tcPr>
            <w:tcW w:w="6656" w:type="dxa"/>
          </w:tcPr>
          <w:p w14:paraId="4311EE44" w14:textId="77777777" w:rsidR="00B446C9" w:rsidRPr="00026A23" w:rsidRDefault="009829EF" w:rsidP="008F5EE0">
            <w:pPr>
              <w:pStyle w:val="TableText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80648492"/>
                <w:placeholder>
                  <w:docPart w:val="3FC0C5406DEE4CFBA7CE9056B87CF152"/>
                </w:placeholder>
                <w:showingPlcHdr/>
              </w:sdtPr>
              <w:sdtEndPr/>
              <w:sdtContent>
                <w:r w:rsidR="00B446C9" w:rsidRPr="00026A23">
                  <w:rPr>
                    <w:rStyle w:val="PlaceholderText"/>
                    <w:color w:val="auto"/>
                    <w:shd w:val="clear" w:color="auto" w:fill="D9D9D9" w:themeFill="background1" w:themeFillShade="D9"/>
                  </w:rPr>
                  <w:t>[Title, name and position]</w:t>
                </w:r>
              </w:sdtContent>
            </w:sdt>
          </w:p>
        </w:tc>
      </w:tr>
      <w:tr w:rsidR="00B446C9" w:rsidRPr="00026A23" w14:paraId="69C297F4" w14:textId="77777777" w:rsidTr="00565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56C03AEA" w14:textId="77777777" w:rsidR="00B446C9" w:rsidRPr="00026A23" w:rsidRDefault="00B446C9" w:rsidP="008F5EE0">
            <w:pPr>
              <w:pStyle w:val="BodyText"/>
              <w:keepNext/>
              <w:keepLines/>
            </w:pPr>
            <w:r w:rsidRPr="00026A23">
              <w:t>Place of employment</w:t>
            </w:r>
          </w:p>
        </w:tc>
        <w:tc>
          <w:tcPr>
            <w:tcW w:w="6656" w:type="dxa"/>
          </w:tcPr>
          <w:p w14:paraId="27A11580" w14:textId="77777777" w:rsidR="00B446C9" w:rsidRPr="00026A23" w:rsidRDefault="009829EF" w:rsidP="008F5EE0">
            <w:pPr>
              <w:pStyle w:val="TableText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59110365"/>
                <w:placeholder>
                  <w:docPart w:val="D9F4587FCD07466099E2A36A5CDB8BCF"/>
                </w:placeholder>
                <w:showingPlcHdr/>
              </w:sdtPr>
              <w:sdtEndPr/>
              <w:sdtContent>
                <w:r w:rsidR="00B446C9" w:rsidRPr="00026A23">
                  <w:rPr>
                    <w:rStyle w:val="PlaceholderText"/>
                    <w:color w:val="auto"/>
                    <w:shd w:val="clear" w:color="auto" w:fill="D9D9D9" w:themeFill="background1" w:themeFillShade="D9"/>
                  </w:rPr>
                  <w:t>[Place of employment]</w:t>
                </w:r>
              </w:sdtContent>
            </w:sdt>
          </w:p>
        </w:tc>
      </w:tr>
      <w:tr w:rsidR="00B446C9" w:rsidRPr="00026A23" w14:paraId="24D2D342" w14:textId="77777777" w:rsidTr="00565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694C5E47" w14:textId="77777777" w:rsidR="00B446C9" w:rsidRPr="00026A23" w:rsidRDefault="00B446C9" w:rsidP="008F5EE0">
            <w:pPr>
              <w:pStyle w:val="BodyText"/>
              <w:keepNext/>
              <w:keepLines/>
            </w:pPr>
            <w:r w:rsidRPr="00026A23">
              <w:t>Postal address</w:t>
            </w:r>
          </w:p>
        </w:tc>
        <w:tc>
          <w:tcPr>
            <w:tcW w:w="6656" w:type="dxa"/>
          </w:tcPr>
          <w:p w14:paraId="31C9C68D" w14:textId="77777777" w:rsidR="00B446C9" w:rsidRPr="00026A23" w:rsidRDefault="009829EF" w:rsidP="008F5EE0">
            <w:pPr>
              <w:pStyle w:val="TableText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46194539"/>
                <w:placeholder>
                  <w:docPart w:val="DBE1ECD8E8A14054AE38F9C1D7A30644"/>
                </w:placeholder>
                <w:showingPlcHdr/>
              </w:sdtPr>
              <w:sdtEndPr/>
              <w:sdtContent>
                <w:r w:rsidR="00B446C9" w:rsidRPr="00026A23">
                  <w:rPr>
                    <w:rStyle w:val="PlaceholderText"/>
                    <w:color w:val="auto"/>
                    <w:shd w:val="clear" w:color="auto" w:fill="D9D9D9" w:themeFill="background1" w:themeFillShade="D9"/>
                  </w:rPr>
                  <w:t>[Postal address]</w:t>
                </w:r>
              </w:sdtContent>
            </w:sdt>
          </w:p>
        </w:tc>
      </w:tr>
      <w:tr w:rsidR="00B446C9" w:rsidRPr="00026A23" w14:paraId="6CD11DE8" w14:textId="77777777" w:rsidTr="00565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46FF621E" w14:textId="77777777" w:rsidR="00B446C9" w:rsidRPr="00026A23" w:rsidRDefault="00B446C9" w:rsidP="008F5EE0">
            <w:pPr>
              <w:pStyle w:val="BodyText"/>
              <w:keepNext/>
              <w:keepLines/>
            </w:pPr>
            <w:r w:rsidRPr="00026A23">
              <w:t>Phone number</w:t>
            </w:r>
          </w:p>
        </w:tc>
        <w:tc>
          <w:tcPr>
            <w:tcW w:w="6656" w:type="dxa"/>
          </w:tcPr>
          <w:p w14:paraId="4E63FC41" w14:textId="77777777" w:rsidR="00B446C9" w:rsidRPr="00026A23" w:rsidRDefault="009829EF" w:rsidP="008F5EE0">
            <w:pPr>
              <w:pStyle w:val="TableText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74829823"/>
                <w:placeholder>
                  <w:docPart w:val="34408AAF37A84FF4838933524F1C430E"/>
                </w:placeholder>
                <w:showingPlcHdr/>
              </w:sdtPr>
              <w:sdtEndPr/>
              <w:sdtContent>
                <w:r w:rsidR="00B446C9" w:rsidRPr="00026A23">
                  <w:rPr>
                    <w:rStyle w:val="PlaceholderText"/>
                    <w:color w:val="auto"/>
                    <w:shd w:val="clear" w:color="auto" w:fill="D9D9D9" w:themeFill="background1" w:themeFillShade="D9"/>
                  </w:rPr>
                  <w:t>[Phone number]</w:t>
                </w:r>
              </w:sdtContent>
            </w:sdt>
          </w:p>
        </w:tc>
      </w:tr>
      <w:tr w:rsidR="00B446C9" w:rsidRPr="00026A23" w14:paraId="0E825DDD" w14:textId="77777777" w:rsidTr="00565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2D753462" w14:textId="77777777" w:rsidR="00B446C9" w:rsidRPr="00026A23" w:rsidRDefault="00B446C9" w:rsidP="008F5EE0">
            <w:pPr>
              <w:pStyle w:val="BodyText"/>
              <w:keepNext/>
              <w:keepLines/>
            </w:pPr>
            <w:r w:rsidRPr="00026A23">
              <w:t>Email address</w:t>
            </w:r>
          </w:p>
        </w:tc>
        <w:tc>
          <w:tcPr>
            <w:tcW w:w="6656" w:type="dxa"/>
          </w:tcPr>
          <w:p w14:paraId="04676B0C" w14:textId="77777777" w:rsidR="00B446C9" w:rsidRPr="00026A23" w:rsidRDefault="009829EF" w:rsidP="008F5EE0">
            <w:pPr>
              <w:pStyle w:val="TableText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891270243"/>
                <w:placeholder>
                  <w:docPart w:val="F4C84AC202334160853BD641959FF361"/>
                </w:placeholder>
                <w:showingPlcHdr/>
              </w:sdtPr>
              <w:sdtEndPr/>
              <w:sdtContent>
                <w:r w:rsidR="00B446C9" w:rsidRPr="00026A23">
                  <w:rPr>
                    <w:rStyle w:val="PlaceholderText"/>
                    <w:color w:val="auto"/>
                    <w:shd w:val="clear" w:color="auto" w:fill="D9D9D9" w:themeFill="background1" w:themeFillShade="D9"/>
                  </w:rPr>
                  <w:t>[Email address]</w:t>
                </w:r>
              </w:sdtContent>
            </w:sdt>
          </w:p>
        </w:tc>
      </w:tr>
    </w:tbl>
    <w:p w14:paraId="3A57AB19" w14:textId="77777777" w:rsidR="00827C91" w:rsidRDefault="00FB6B87" w:rsidP="008F5EE0">
      <w:pPr>
        <w:pStyle w:val="Heading2"/>
        <w:ind w:right="-143"/>
      </w:pPr>
      <w:r>
        <w:t>Program provider acknowledgement</w:t>
      </w:r>
    </w:p>
    <w:tbl>
      <w:tblPr>
        <w:tblStyle w:val="TableGrid"/>
        <w:tblW w:w="0" w:type="auto"/>
        <w:tblBorders>
          <w:bottom w:val="single" w:sz="4" w:space="0" w:color="79A899" w:themeColor="accent2"/>
        </w:tblBorders>
        <w:tblLook w:val="0600" w:firstRow="0" w:lastRow="0" w:firstColumn="0" w:lastColumn="0" w:noHBand="1" w:noVBand="1"/>
      </w:tblPr>
      <w:tblGrid>
        <w:gridCol w:w="1134"/>
        <w:gridCol w:w="5103"/>
        <w:gridCol w:w="991"/>
        <w:gridCol w:w="2410"/>
      </w:tblGrid>
      <w:tr w:rsidR="00827C91" w14:paraId="10BC779A" w14:textId="77777777" w:rsidTr="00890107">
        <w:tc>
          <w:tcPr>
            <w:tcW w:w="1134" w:type="dxa"/>
          </w:tcPr>
          <w:p w14:paraId="504BA051" w14:textId="77777777" w:rsidR="00827C91" w:rsidRDefault="00827C91" w:rsidP="008F5EE0">
            <w:pPr>
              <w:pStyle w:val="BodyText"/>
              <w:keepNext/>
              <w:keepLines/>
              <w:spacing w:before="360" w:after="60"/>
            </w:pPr>
            <w:r>
              <w:t>Signature:</w:t>
            </w:r>
          </w:p>
        </w:tc>
        <w:tc>
          <w:tcPr>
            <w:tcW w:w="5103" w:type="dxa"/>
          </w:tcPr>
          <w:p w14:paraId="00523326" w14:textId="77777777" w:rsidR="00827C91" w:rsidRDefault="00827C91" w:rsidP="008F5EE0">
            <w:pPr>
              <w:pStyle w:val="BodyText"/>
              <w:keepNext/>
              <w:keepLines/>
              <w:spacing w:before="360" w:after="40"/>
            </w:pPr>
          </w:p>
        </w:tc>
        <w:tc>
          <w:tcPr>
            <w:tcW w:w="991" w:type="dxa"/>
          </w:tcPr>
          <w:p w14:paraId="6C80E59C" w14:textId="77777777" w:rsidR="00827C91" w:rsidRDefault="00827C91" w:rsidP="008F5EE0">
            <w:pPr>
              <w:pStyle w:val="BodyText"/>
              <w:keepNext/>
              <w:keepLines/>
              <w:spacing w:before="360" w:after="40"/>
            </w:pPr>
            <w:r>
              <w:t>Date:</w:t>
            </w:r>
          </w:p>
        </w:tc>
        <w:sdt>
          <w:sdtPr>
            <w:id w:val="-119617656"/>
            <w:placeholder>
              <w:docPart w:val="4BB548AB94514C61B58FD355C7B0BC1C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410" w:type="dxa"/>
              </w:tcPr>
              <w:p w14:paraId="27F58357" w14:textId="77777777" w:rsidR="00827C91" w:rsidRDefault="00827C91" w:rsidP="008F5EE0">
                <w:pPr>
                  <w:pStyle w:val="BodyText"/>
                  <w:keepNext/>
                  <w:keepLines/>
                  <w:spacing w:before="360" w:after="40"/>
                </w:pPr>
                <w:r w:rsidRPr="006A0F20">
                  <w:rPr>
                    <w:shd w:val="clear" w:color="auto" w:fill="D9D9D9" w:themeFill="background1" w:themeFillShade="D9"/>
                  </w:rPr>
                  <w:t>[Choose date]</w:t>
                </w:r>
              </w:p>
            </w:tc>
          </w:sdtContent>
        </w:sdt>
      </w:tr>
    </w:tbl>
    <w:p w14:paraId="2944FE01" w14:textId="77777777" w:rsidR="002917E0" w:rsidRPr="00CA2686" w:rsidRDefault="002917E0" w:rsidP="00CA2686"/>
    <w:sectPr w:rsidR="002917E0" w:rsidRPr="00CA2686" w:rsidSect="002917E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722" w:right="1134" w:bottom="851" w:left="1134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BD9CD" w14:textId="77777777" w:rsidR="009829EF" w:rsidRDefault="009829EF" w:rsidP="00C20C17">
      <w:r>
        <w:separator/>
      </w:r>
    </w:p>
  </w:endnote>
  <w:endnote w:type="continuationSeparator" w:id="0">
    <w:p w14:paraId="023C835D" w14:textId="77777777" w:rsidR="009829EF" w:rsidRDefault="009829EF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BF636" w14:textId="77777777" w:rsidR="002917E0" w:rsidRPr="00372A4B" w:rsidRDefault="002917E0" w:rsidP="002917E0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72576" behindDoc="1" locked="0" layoutInCell="1" allowOverlap="1" wp14:anchorId="425E5AA8" wp14:editId="38C8C9BB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0160E9" w14:textId="77777777" w:rsidR="00EB0206" w:rsidRPr="009B5108" w:rsidRDefault="00EB0206" w:rsidP="00EB020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with required attachments to the Office of the Health Ombudsman.</w:t>
    </w:r>
  </w:p>
  <w:p w14:paraId="7FEFCF0A" w14:textId="77777777" w:rsidR="00EB0206" w:rsidRPr="009B5108" w:rsidRDefault="00EB0206" w:rsidP="00EB0206">
    <w:pPr>
      <w:pStyle w:val="Footer"/>
      <w:spacing w:before="60"/>
    </w:pPr>
    <w:r>
      <w:rPr>
        <w:noProof/>
      </w:rPr>
      <w:drawing>
        <wp:inline distT="0" distB="0" distL="0" distR="0" wp14:anchorId="09EFD797" wp14:editId="512E685D">
          <wp:extent cx="96261" cy="72000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7C668D93" wp14:editId="05523FC9">
          <wp:extent cx="91901" cy="90000"/>
          <wp:effectExtent l="0" t="0" r="381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3F65AD67" wp14:editId="3ABA28C7">
          <wp:extent cx="90596" cy="90000"/>
          <wp:effectExtent l="0" t="0" r="508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2DE6B157" w14:textId="77777777" w:rsidR="00827C91" w:rsidRPr="002917E0" w:rsidRDefault="00EB0206" w:rsidP="00EB020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4624" behindDoc="1" locked="0" layoutInCell="1" allowOverlap="1" wp14:anchorId="12BB2466" wp14:editId="3070292F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C4A5E" w14:textId="77777777" w:rsidR="002917E0" w:rsidRDefault="002917E0" w:rsidP="00EB020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67456" behindDoc="1" locked="0" layoutInCell="1" allowOverlap="1" wp14:anchorId="511B1F21" wp14:editId="18861859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82BBF" w14:textId="77777777" w:rsidR="009829EF" w:rsidRDefault="009829EF" w:rsidP="00C20C17">
      <w:r>
        <w:separator/>
      </w:r>
    </w:p>
  </w:footnote>
  <w:footnote w:type="continuationSeparator" w:id="0">
    <w:p w14:paraId="21DD1783" w14:textId="77777777" w:rsidR="009829EF" w:rsidRDefault="009829EF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2F33F" w14:textId="77777777" w:rsidR="002917E0" w:rsidRDefault="002917E0" w:rsidP="002917E0">
    <w:pPr>
      <w:pStyle w:val="Header"/>
    </w:pPr>
    <w:r>
      <w:rPr>
        <w:noProof/>
      </w:rPr>
      <w:drawing>
        <wp:anchor distT="0" distB="0" distL="114300" distR="114300" simplePos="0" relativeHeight="251669504" behindDoc="1" locked="1" layoutInCell="1" allowOverlap="1" wp14:anchorId="6D3985F9" wp14:editId="52D5A375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1" layoutInCell="1" allowOverlap="1" wp14:anchorId="68EC9F09" wp14:editId="589E0CD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BA78D9" w14:textId="77777777" w:rsidR="00827C91" w:rsidRDefault="00827C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B8EF5" w14:textId="77777777" w:rsidR="002917E0" w:rsidRDefault="002917E0" w:rsidP="002917E0">
    <w:pPr>
      <w:pStyle w:val="Header"/>
    </w:pPr>
    <w:r w:rsidRPr="00893B91">
      <w:rPr>
        <w:noProof/>
      </w:rPr>
      <w:drawing>
        <wp:anchor distT="0" distB="0" distL="114300" distR="114300" simplePos="0" relativeHeight="251665408" behindDoc="1" locked="0" layoutInCell="1" allowOverlap="1" wp14:anchorId="59E8B887" wp14:editId="4FFC05A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123F">
      <w:rPr>
        <w:noProof/>
      </w:rPr>
      <w:drawing>
        <wp:anchor distT="0" distB="0" distL="114300" distR="114300" simplePos="0" relativeHeight="251664384" behindDoc="1" locked="0" layoutInCell="1" allowOverlap="1" wp14:anchorId="1272E0F8" wp14:editId="5C2D4E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180F9E" w14:textId="77777777" w:rsidR="002917E0" w:rsidRDefault="002917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4E610B"/>
    <w:multiLevelType w:val="multilevel"/>
    <w:tmpl w:val="5318203A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C255F6E"/>
    <w:multiLevelType w:val="multilevel"/>
    <w:tmpl w:val="42AE73EC"/>
    <w:numStyleLink w:val="ListTableBullet"/>
  </w:abstractNum>
  <w:abstractNum w:abstractNumId="9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325F202F"/>
    <w:multiLevelType w:val="multilevel"/>
    <w:tmpl w:val="531820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4D627E68"/>
    <w:multiLevelType w:val="multilevel"/>
    <w:tmpl w:val="42AE73EC"/>
    <w:numStyleLink w:val="ListTableBullet"/>
  </w:abstractNum>
  <w:abstractNum w:abstractNumId="16" w15:restartNumberingAfterBreak="0">
    <w:nsid w:val="4E79317C"/>
    <w:multiLevelType w:val="multilevel"/>
    <w:tmpl w:val="56B2745A"/>
    <w:numStyleLink w:val="ListAppendix"/>
  </w:abstractNum>
  <w:abstractNum w:abstractNumId="17" w15:restartNumberingAfterBreak="0">
    <w:nsid w:val="68AD136A"/>
    <w:multiLevelType w:val="multilevel"/>
    <w:tmpl w:val="56B2745A"/>
    <w:numStyleLink w:val="ListAppendix"/>
  </w:abstractNum>
  <w:abstractNum w:abstractNumId="18" w15:restartNumberingAfterBreak="0">
    <w:nsid w:val="6DD55E20"/>
    <w:multiLevelType w:val="multilevel"/>
    <w:tmpl w:val="5318203A"/>
    <w:numStyleLink w:val="ListNumber"/>
  </w:abstractNum>
  <w:abstractNum w:abstractNumId="19" w15:restartNumberingAfterBreak="0">
    <w:nsid w:val="703C106E"/>
    <w:multiLevelType w:val="multilevel"/>
    <w:tmpl w:val="2F6CA4A0"/>
    <w:numStyleLink w:val="ListBullet"/>
  </w:abstractNum>
  <w:abstractNum w:abstractNumId="20" w15:restartNumberingAfterBreak="0">
    <w:nsid w:val="72155220"/>
    <w:multiLevelType w:val="multilevel"/>
    <w:tmpl w:val="2F6CA4A0"/>
    <w:numStyleLink w:val="ListBullet"/>
  </w:abstractNum>
  <w:abstractNum w:abstractNumId="21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2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1"/>
  </w:num>
  <w:num w:numId="5">
    <w:abstractNumId w:val="9"/>
  </w:num>
  <w:num w:numId="6">
    <w:abstractNumId w:val="7"/>
  </w:num>
  <w:num w:numId="7">
    <w:abstractNumId w:val="13"/>
  </w:num>
  <w:num w:numId="8">
    <w:abstractNumId w:val="10"/>
  </w:num>
  <w:num w:numId="9">
    <w:abstractNumId w:val="11"/>
  </w:num>
  <w:num w:numId="10">
    <w:abstractNumId w:val="17"/>
  </w:num>
  <w:num w:numId="11">
    <w:abstractNumId w:val="15"/>
  </w:num>
  <w:num w:numId="12">
    <w:abstractNumId w:val="6"/>
  </w:num>
  <w:num w:numId="13">
    <w:abstractNumId w:val="18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0"/>
  </w:num>
  <w:num w:numId="16">
    <w:abstractNumId w:val="19"/>
  </w:num>
  <w:num w:numId="17">
    <w:abstractNumId w:val="8"/>
  </w:num>
  <w:num w:numId="18">
    <w:abstractNumId w:val="4"/>
  </w:num>
  <w:num w:numId="19">
    <w:abstractNumId w:val="5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EF"/>
    <w:rsid w:val="000104C7"/>
    <w:rsid w:val="000129BA"/>
    <w:rsid w:val="00017D71"/>
    <w:rsid w:val="0002454B"/>
    <w:rsid w:val="000350F9"/>
    <w:rsid w:val="000542C6"/>
    <w:rsid w:val="00072A93"/>
    <w:rsid w:val="00074D3A"/>
    <w:rsid w:val="00080D95"/>
    <w:rsid w:val="000C3CC4"/>
    <w:rsid w:val="000D4225"/>
    <w:rsid w:val="000F2A71"/>
    <w:rsid w:val="00105C84"/>
    <w:rsid w:val="0010645E"/>
    <w:rsid w:val="00126732"/>
    <w:rsid w:val="001273E5"/>
    <w:rsid w:val="0013120A"/>
    <w:rsid w:val="00144A01"/>
    <w:rsid w:val="00166706"/>
    <w:rsid w:val="001832DB"/>
    <w:rsid w:val="00196C64"/>
    <w:rsid w:val="001A7E44"/>
    <w:rsid w:val="001C1EC1"/>
    <w:rsid w:val="001C1EF4"/>
    <w:rsid w:val="001C3FA9"/>
    <w:rsid w:val="001E3B79"/>
    <w:rsid w:val="001E544B"/>
    <w:rsid w:val="002125E0"/>
    <w:rsid w:val="00242901"/>
    <w:rsid w:val="00243EBA"/>
    <w:rsid w:val="00246FA1"/>
    <w:rsid w:val="00252135"/>
    <w:rsid w:val="0026771A"/>
    <w:rsid w:val="00287A8E"/>
    <w:rsid w:val="002917E0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6913"/>
    <w:rsid w:val="003413D7"/>
    <w:rsid w:val="0034352B"/>
    <w:rsid w:val="00357051"/>
    <w:rsid w:val="0035730D"/>
    <w:rsid w:val="00361F94"/>
    <w:rsid w:val="00395CC2"/>
    <w:rsid w:val="003A0096"/>
    <w:rsid w:val="003C0750"/>
    <w:rsid w:val="003C75B7"/>
    <w:rsid w:val="003D0EDA"/>
    <w:rsid w:val="003D3410"/>
    <w:rsid w:val="004031F0"/>
    <w:rsid w:val="00407DD9"/>
    <w:rsid w:val="00411753"/>
    <w:rsid w:val="00412CB4"/>
    <w:rsid w:val="00420398"/>
    <w:rsid w:val="004256AC"/>
    <w:rsid w:val="0043588E"/>
    <w:rsid w:val="004405F2"/>
    <w:rsid w:val="00443C40"/>
    <w:rsid w:val="00445521"/>
    <w:rsid w:val="00464F1A"/>
    <w:rsid w:val="00481CC0"/>
    <w:rsid w:val="00493BE8"/>
    <w:rsid w:val="00494C6B"/>
    <w:rsid w:val="00494CD4"/>
    <w:rsid w:val="004A0C2F"/>
    <w:rsid w:val="004A167A"/>
    <w:rsid w:val="004A3B30"/>
    <w:rsid w:val="004B1501"/>
    <w:rsid w:val="004B4203"/>
    <w:rsid w:val="004B5A30"/>
    <w:rsid w:val="004C11D6"/>
    <w:rsid w:val="004C28A8"/>
    <w:rsid w:val="004C65CC"/>
    <w:rsid w:val="004C79A0"/>
    <w:rsid w:val="004D13B3"/>
    <w:rsid w:val="004F0532"/>
    <w:rsid w:val="004F2782"/>
    <w:rsid w:val="005137A0"/>
    <w:rsid w:val="00523EAD"/>
    <w:rsid w:val="005349DA"/>
    <w:rsid w:val="005439D7"/>
    <w:rsid w:val="00545B3A"/>
    <w:rsid w:val="00546FEC"/>
    <w:rsid w:val="00565EC0"/>
    <w:rsid w:val="005930CB"/>
    <w:rsid w:val="00597616"/>
    <w:rsid w:val="005A2756"/>
    <w:rsid w:val="005A31BA"/>
    <w:rsid w:val="005A557B"/>
    <w:rsid w:val="005A7677"/>
    <w:rsid w:val="005B54F0"/>
    <w:rsid w:val="005D0167"/>
    <w:rsid w:val="005E36EB"/>
    <w:rsid w:val="005E7363"/>
    <w:rsid w:val="005F3096"/>
    <w:rsid w:val="006003D9"/>
    <w:rsid w:val="006066EF"/>
    <w:rsid w:val="00613E39"/>
    <w:rsid w:val="00614662"/>
    <w:rsid w:val="006245F1"/>
    <w:rsid w:val="00632D0B"/>
    <w:rsid w:val="00633BD1"/>
    <w:rsid w:val="00635418"/>
    <w:rsid w:val="00647BDB"/>
    <w:rsid w:val="00662549"/>
    <w:rsid w:val="00662F4D"/>
    <w:rsid w:val="00664CBC"/>
    <w:rsid w:val="00670B05"/>
    <w:rsid w:val="00687CE0"/>
    <w:rsid w:val="006A6BAA"/>
    <w:rsid w:val="006C0E44"/>
    <w:rsid w:val="006C2320"/>
    <w:rsid w:val="006D0EB9"/>
    <w:rsid w:val="006E6851"/>
    <w:rsid w:val="00704719"/>
    <w:rsid w:val="00706A46"/>
    <w:rsid w:val="00715788"/>
    <w:rsid w:val="00720CC7"/>
    <w:rsid w:val="0072434D"/>
    <w:rsid w:val="0074034B"/>
    <w:rsid w:val="00741124"/>
    <w:rsid w:val="00754A3C"/>
    <w:rsid w:val="0075631C"/>
    <w:rsid w:val="00757A53"/>
    <w:rsid w:val="0076367C"/>
    <w:rsid w:val="007735FA"/>
    <w:rsid w:val="007B215D"/>
    <w:rsid w:val="007C38B8"/>
    <w:rsid w:val="007C46FB"/>
    <w:rsid w:val="007D1FAC"/>
    <w:rsid w:val="007E1659"/>
    <w:rsid w:val="007E26A6"/>
    <w:rsid w:val="007F1DCB"/>
    <w:rsid w:val="007F5557"/>
    <w:rsid w:val="00814151"/>
    <w:rsid w:val="00816344"/>
    <w:rsid w:val="00827C91"/>
    <w:rsid w:val="00834296"/>
    <w:rsid w:val="00835197"/>
    <w:rsid w:val="00840D82"/>
    <w:rsid w:val="00845B0B"/>
    <w:rsid w:val="0086012B"/>
    <w:rsid w:val="00862690"/>
    <w:rsid w:val="008661E1"/>
    <w:rsid w:val="00873D76"/>
    <w:rsid w:val="00877517"/>
    <w:rsid w:val="008A2FA1"/>
    <w:rsid w:val="008A4D2C"/>
    <w:rsid w:val="008D0E0C"/>
    <w:rsid w:val="008D6D4D"/>
    <w:rsid w:val="008F5EE0"/>
    <w:rsid w:val="009122C3"/>
    <w:rsid w:val="00930E70"/>
    <w:rsid w:val="00932128"/>
    <w:rsid w:val="00936252"/>
    <w:rsid w:val="0096217F"/>
    <w:rsid w:val="009829EF"/>
    <w:rsid w:val="00992694"/>
    <w:rsid w:val="00995BAA"/>
    <w:rsid w:val="009A0B78"/>
    <w:rsid w:val="009A14A8"/>
    <w:rsid w:val="009A68D0"/>
    <w:rsid w:val="009D6143"/>
    <w:rsid w:val="009D656A"/>
    <w:rsid w:val="009E6379"/>
    <w:rsid w:val="009F3881"/>
    <w:rsid w:val="00A00AF5"/>
    <w:rsid w:val="00A1038B"/>
    <w:rsid w:val="00A1310C"/>
    <w:rsid w:val="00A34437"/>
    <w:rsid w:val="00A35393"/>
    <w:rsid w:val="00A50B4B"/>
    <w:rsid w:val="00A55B40"/>
    <w:rsid w:val="00A573B3"/>
    <w:rsid w:val="00A63BC8"/>
    <w:rsid w:val="00A63CCB"/>
    <w:rsid w:val="00A7253E"/>
    <w:rsid w:val="00A9552C"/>
    <w:rsid w:val="00AA27EF"/>
    <w:rsid w:val="00AB528B"/>
    <w:rsid w:val="00AB73A1"/>
    <w:rsid w:val="00B01DE5"/>
    <w:rsid w:val="00B025B0"/>
    <w:rsid w:val="00B03D47"/>
    <w:rsid w:val="00B04E35"/>
    <w:rsid w:val="00B04E3A"/>
    <w:rsid w:val="00B0595B"/>
    <w:rsid w:val="00B13B18"/>
    <w:rsid w:val="00B14F17"/>
    <w:rsid w:val="00B17FA4"/>
    <w:rsid w:val="00B27CD8"/>
    <w:rsid w:val="00B36A6A"/>
    <w:rsid w:val="00B36ECB"/>
    <w:rsid w:val="00B446C9"/>
    <w:rsid w:val="00B50504"/>
    <w:rsid w:val="00B50692"/>
    <w:rsid w:val="00B65361"/>
    <w:rsid w:val="00B665A2"/>
    <w:rsid w:val="00B742E4"/>
    <w:rsid w:val="00B76CD6"/>
    <w:rsid w:val="00B915C6"/>
    <w:rsid w:val="00BA7850"/>
    <w:rsid w:val="00BB289D"/>
    <w:rsid w:val="00BB38FC"/>
    <w:rsid w:val="00BC0E71"/>
    <w:rsid w:val="00BE6C3F"/>
    <w:rsid w:val="00BF34B5"/>
    <w:rsid w:val="00C14E0F"/>
    <w:rsid w:val="00C20C17"/>
    <w:rsid w:val="00C24686"/>
    <w:rsid w:val="00C33B32"/>
    <w:rsid w:val="00C363ED"/>
    <w:rsid w:val="00C506C2"/>
    <w:rsid w:val="00C51F61"/>
    <w:rsid w:val="00C538E2"/>
    <w:rsid w:val="00CA2686"/>
    <w:rsid w:val="00CB56B9"/>
    <w:rsid w:val="00CD7DC3"/>
    <w:rsid w:val="00D068A5"/>
    <w:rsid w:val="00D26B37"/>
    <w:rsid w:val="00D32224"/>
    <w:rsid w:val="00D43DF0"/>
    <w:rsid w:val="00D61606"/>
    <w:rsid w:val="00D6564D"/>
    <w:rsid w:val="00D669F4"/>
    <w:rsid w:val="00D720AD"/>
    <w:rsid w:val="00D746B1"/>
    <w:rsid w:val="00D77058"/>
    <w:rsid w:val="00D8078A"/>
    <w:rsid w:val="00D93867"/>
    <w:rsid w:val="00D94575"/>
    <w:rsid w:val="00DA02C8"/>
    <w:rsid w:val="00DD0AFE"/>
    <w:rsid w:val="00DD4F36"/>
    <w:rsid w:val="00DD6018"/>
    <w:rsid w:val="00DE2E90"/>
    <w:rsid w:val="00E058D0"/>
    <w:rsid w:val="00E13127"/>
    <w:rsid w:val="00E23079"/>
    <w:rsid w:val="00E26F06"/>
    <w:rsid w:val="00E50B35"/>
    <w:rsid w:val="00E81EEE"/>
    <w:rsid w:val="00E87A8D"/>
    <w:rsid w:val="00E94D3E"/>
    <w:rsid w:val="00E95944"/>
    <w:rsid w:val="00EB0206"/>
    <w:rsid w:val="00EC3794"/>
    <w:rsid w:val="00EC7BB0"/>
    <w:rsid w:val="00F31C81"/>
    <w:rsid w:val="00F34109"/>
    <w:rsid w:val="00F63CF4"/>
    <w:rsid w:val="00F70CCB"/>
    <w:rsid w:val="00F9070E"/>
    <w:rsid w:val="00F91302"/>
    <w:rsid w:val="00FA4B26"/>
    <w:rsid w:val="00FB6B87"/>
    <w:rsid w:val="00FC0BC3"/>
    <w:rsid w:val="00FC3A15"/>
    <w:rsid w:val="00FC4A68"/>
    <w:rsid w:val="00FC6954"/>
    <w:rsid w:val="00FD1621"/>
    <w:rsid w:val="00FD48D1"/>
    <w:rsid w:val="00FD645A"/>
    <w:rsid w:val="00FE0ABB"/>
    <w:rsid w:val="00FF2573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317042"/>
  <w15:chartTrackingRefBased/>
  <w15:docId w15:val="{B0D89CE4-ABAB-4C25-B217-3386037E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575"/>
    <w:pPr>
      <w:spacing w:after="0" w:line="240" w:lineRule="auto"/>
    </w:pPr>
  </w:style>
  <w:style w:type="paragraph" w:styleId="Heading1">
    <w:name w:val="heading 1"/>
    <w:basedOn w:val="Normal"/>
    <w:next w:val="BodyText"/>
    <w:link w:val="Heading1Char"/>
    <w:uiPriority w:val="1"/>
    <w:qFormat/>
    <w:rsid w:val="002125E0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color w:val="004B7E" w:themeColor="accent1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125E0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32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E1312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 w:val="28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2125E0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6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2125E0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  <w:sz w:val="24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2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2125E0"/>
    <w:rPr>
      <w:rFonts w:asciiTheme="majorHAnsi" w:eastAsiaTheme="majorEastAsia" w:hAnsiTheme="majorHAnsi" w:cstheme="majorBidi"/>
      <w:b/>
      <w:color w:val="004B7E" w:themeColor="accent1"/>
      <w:sz w:val="48"/>
      <w:szCs w:val="32"/>
    </w:rPr>
  </w:style>
  <w:style w:type="paragraph" w:customStyle="1" w:styleId="AltHeading1">
    <w:name w:val="Alt Heading 1"/>
    <w:basedOn w:val="Heading1"/>
    <w:next w:val="BodyText"/>
    <w:uiPriority w:val="2"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2125E0"/>
    <w:rPr>
      <w:rFonts w:asciiTheme="majorHAnsi" w:eastAsiaTheme="majorEastAsia" w:hAnsiTheme="majorHAnsi" w:cstheme="majorBidi"/>
      <w:b/>
      <w:color w:val="79A899" w:themeColor="accent2"/>
      <w:sz w:val="32"/>
      <w:szCs w:val="26"/>
    </w:rPr>
  </w:style>
  <w:style w:type="paragraph" w:customStyle="1" w:styleId="AltHeading2">
    <w:name w:val="Alt Heading 2"/>
    <w:basedOn w:val="Heading2"/>
    <w:next w:val="BodyText"/>
    <w:uiPriority w:val="2"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E13127"/>
    <w:rPr>
      <w:rFonts w:asciiTheme="majorHAnsi" w:eastAsiaTheme="majorEastAsia" w:hAnsiTheme="majorHAnsi" w:cstheme="majorBidi"/>
      <w:b/>
      <w:color w:val="004B7E" w:themeColor="accent1"/>
      <w:sz w:val="28"/>
      <w:szCs w:val="24"/>
    </w:rPr>
  </w:style>
  <w:style w:type="paragraph" w:customStyle="1" w:styleId="AltHeading3">
    <w:name w:val="Alt Heading 3"/>
    <w:basedOn w:val="Heading3"/>
    <w:next w:val="BodyText"/>
    <w:uiPriority w:val="2"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2125E0"/>
    <w:rPr>
      <w:rFonts w:asciiTheme="majorHAnsi" w:eastAsiaTheme="majorEastAsia" w:hAnsiTheme="majorHAnsi" w:cstheme="majorBidi"/>
      <w:b/>
      <w:iCs/>
      <w:color w:val="79A899" w:themeColor="accent2"/>
      <w:sz w:val="26"/>
    </w:rPr>
  </w:style>
  <w:style w:type="paragraph" w:customStyle="1" w:styleId="AltHeading4">
    <w:name w:val="Alt Heading 4"/>
    <w:basedOn w:val="Heading4"/>
    <w:next w:val="BodyText"/>
    <w:uiPriority w:val="2"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2125E0"/>
    <w:rPr>
      <w:rFonts w:asciiTheme="majorHAnsi" w:eastAsiaTheme="majorEastAsia" w:hAnsiTheme="majorHAnsi" w:cstheme="majorBidi"/>
      <w:b/>
      <w:color w:val="58595B" w:themeColor="text2"/>
      <w:sz w:val="24"/>
    </w:rPr>
  </w:style>
  <w:style w:type="paragraph" w:customStyle="1" w:styleId="AltHeading5">
    <w:name w:val="Alt Heading 5"/>
    <w:basedOn w:val="Heading5"/>
    <w:next w:val="BodyText"/>
    <w:uiPriority w:val="2"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4F0532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4F0532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D94575"/>
    <w:pPr>
      <w:spacing w:before="120"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D94575"/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C363ED"/>
    <w:pPr>
      <w:numPr>
        <w:numId w:val="13"/>
      </w:numPr>
    </w:pPr>
  </w:style>
  <w:style w:type="paragraph" w:styleId="ListNumber2">
    <w:name w:val="List Number 2"/>
    <w:basedOn w:val="ListNumber0"/>
    <w:uiPriority w:val="19"/>
    <w:rsid w:val="00017D71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017D71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017D71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017D71"/>
    <w:pPr>
      <w:numPr>
        <w:ilvl w:val="4"/>
      </w:numPr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uiPriority w:val="2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017D71"/>
    <w:pPr>
      <w:numPr>
        <w:ilvl w:val="4"/>
      </w:numPr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CA2686"/>
    <w:pPr>
      <w:spacing w:after="240"/>
    </w:pPr>
    <w:rPr>
      <w:rFonts w:asciiTheme="majorHAnsi" w:eastAsiaTheme="majorEastAsia" w:hAnsiTheme="majorHAnsi" w:cstheme="majorBidi"/>
      <w:b/>
      <w:color w:val="004B7E" w:themeColor="accent1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686"/>
    <w:rPr>
      <w:rFonts w:asciiTheme="majorHAnsi" w:eastAsiaTheme="majorEastAsia" w:hAnsiTheme="majorHAnsi" w:cstheme="majorBidi"/>
      <w:b/>
      <w:color w:val="004B7E" w:themeColor="accent1"/>
      <w:sz w:val="48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CA2686"/>
    <w:pPr>
      <w:numPr>
        <w:ilvl w:val="1"/>
      </w:numPr>
      <w:spacing w:after="360"/>
    </w:pPr>
    <w:rPr>
      <w:rFonts w:eastAsiaTheme="minorEastAsia"/>
      <w:color w:val="004B7E" w:themeColor="accent1"/>
      <w:sz w:val="29"/>
    </w:rPr>
  </w:style>
  <w:style w:type="character" w:customStyle="1" w:styleId="SubtitleChar">
    <w:name w:val="Subtitle Char"/>
    <w:basedOn w:val="DefaultParagraphFont"/>
    <w:link w:val="Subtitle"/>
    <w:uiPriority w:val="11"/>
    <w:rsid w:val="00CA2686"/>
    <w:rPr>
      <w:rFonts w:eastAsiaTheme="minorEastAsia"/>
      <w:color w:val="004B7E" w:themeColor="accent1"/>
      <w:sz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017D71"/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17D71"/>
    <w:rPr>
      <w:sz w:val="18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017D71"/>
    <w:pPr>
      <w:spacing w:before="240" w:after="240" w:line="264" w:lineRule="auto"/>
    </w:pPr>
    <w:rPr>
      <w:b/>
      <w:sz w:val="24"/>
    </w:rPr>
  </w:style>
  <w:style w:type="paragraph" w:customStyle="1" w:styleId="AppendixH2">
    <w:name w:val="Appendix H2"/>
    <w:basedOn w:val="Heading2"/>
    <w:next w:val="BodyText"/>
    <w:uiPriority w:val="14"/>
    <w:qFormat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qFormat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357051"/>
    <w:pPr>
      <w:spacing w:before="120" w:after="120" w:line="264" w:lineRule="auto"/>
    </w:pPr>
    <w:rPr>
      <w:color w:val="004B7E" w:themeColor="accent1"/>
      <w:sz w:val="24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2125E0"/>
    <w:pPr>
      <w:spacing w:before="240" w:after="12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357051"/>
    <w:rPr>
      <w:b/>
      <w:sz w:val="28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customStyle="1" w:styleId="AppendixTableCaption">
    <w:name w:val="Appendix Table Caption"/>
    <w:basedOn w:val="TableCaption"/>
    <w:uiPriority w:val="7"/>
    <w:qFormat/>
    <w:rsid w:val="00D93867"/>
  </w:style>
  <w:style w:type="paragraph" w:customStyle="1" w:styleId="AppendixFigureCaption">
    <w:name w:val="Appendix Figure Caption"/>
    <w:basedOn w:val="Caption"/>
    <w:uiPriority w:val="7"/>
    <w:qFormat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BE6C3F"/>
    <w:rPr>
      <w:color w:val="58595B" w:themeColor="text2"/>
    </w:rPr>
  </w:style>
  <w:style w:type="numbering" w:customStyle="1" w:styleId="TableBullets">
    <w:name w:val="Table_Bullets"/>
    <w:uiPriority w:val="99"/>
    <w:rsid w:val="00B01DE5"/>
    <w:pPr>
      <w:numPr>
        <w:numId w:val="22"/>
      </w:numPr>
    </w:pPr>
  </w:style>
  <w:style w:type="table" w:styleId="GridTable1Light-Accent2">
    <w:name w:val="Grid Table 1 Light Accent 2"/>
    <w:basedOn w:val="TableNormal"/>
    <w:uiPriority w:val="46"/>
    <w:rsid w:val="00B446C9"/>
    <w:pPr>
      <w:spacing w:after="0" w:line="240" w:lineRule="auto"/>
    </w:pPr>
    <w:tblPr>
      <w:tblStyleRowBandSize w:val="1"/>
      <w:tblStyleColBandSize w:val="1"/>
      <w:tblBorders>
        <w:top w:val="single" w:sz="4" w:space="0" w:color="C9DCD6" w:themeColor="accent2" w:themeTint="66"/>
        <w:left w:val="single" w:sz="4" w:space="0" w:color="C9DCD6" w:themeColor="accent2" w:themeTint="66"/>
        <w:bottom w:val="single" w:sz="4" w:space="0" w:color="C9DCD6" w:themeColor="accent2" w:themeTint="66"/>
        <w:right w:val="single" w:sz="4" w:space="0" w:color="C9DCD6" w:themeColor="accent2" w:themeTint="66"/>
        <w:insideH w:val="single" w:sz="4" w:space="0" w:color="C9DCD6" w:themeColor="accent2" w:themeTint="66"/>
        <w:insideV w:val="single" w:sz="4" w:space="0" w:color="C9DCD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ECAC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AC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.hamill\Downloads\Education%20-%20Program%20provider%20acknowledgement%20(D17068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49AE3DC8684617B7CD0B96ECCC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ED75D-CB35-4944-A36A-9D19ECA258C0}"/>
      </w:docPartPr>
      <w:docPartBody>
        <w:p w:rsidR="00000000" w:rsidRDefault="00705360">
          <w:pPr>
            <w:pStyle w:val="4C49AE3DC8684617B7CD0B96ECCC12D7"/>
          </w:pPr>
          <w:r w:rsidRPr="008F5EE0">
            <w:rPr>
              <w:shd w:val="clear" w:color="auto" w:fill="D9D9D9" w:themeFill="background1" w:themeFillShade="D9"/>
            </w:rPr>
            <w:t>[title and full name of nominee here]</w:t>
          </w:r>
        </w:p>
      </w:docPartBody>
    </w:docPart>
    <w:docPart>
      <w:docPartPr>
        <w:name w:val="CC5DEE7C4C644634B74D100F831A8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6FA48-8CE5-4153-BE59-F47D5404B4FB}"/>
      </w:docPartPr>
      <w:docPartBody>
        <w:p w:rsidR="00000000" w:rsidRDefault="00705360">
          <w:pPr>
            <w:pStyle w:val="CC5DEE7C4C644634B74D100F831A82F3"/>
          </w:pPr>
          <w:r w:rsidRPr="008F5EE0">
            <w:rPr>
              <w:shd w:val="clear" w:color="auto" w:fill="D9D9D9" w:themeFill="background1" w:themeFillShade="D9"/>
            </w:rPr>
            <w:t>[title and full name of practitioner here]</w:t>
          </w:r>
        </w:p>
      </w:docPartBody>
    </w:docPart>
    <w:docPart>
      <w:docPartPr>
        <w:name w:val="0433CBECB4494BD3877DC29C13552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FEC0C-B61B-4B86-8506-B49A1E1F381C}"/>
      </w:docPartPr>
      <w:docPartBody>
        <w:p w:rsidR="00000000" w:rsidRDefault="00705360">
          <w:pPr>
            <w:pStyle w:val="0433CBECB4494BD3877DC29C135529EF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Topic as per practitioner’s conditions/restrictions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E6A259DA43DD404E932F808D6CC3F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EB2E1-DA7E-48B5-87E2-44FE371EF676}"/>
      </w:docPartPr>
      <w:docPartBody>
        <w:p w:rsidR="00000000" w:rsidRDefault="00705360">
          <w:pPr>
            <w:pStyle w:val="E6A259DA43DD404E932F808D6CC3FAFB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Topic as per practitioner’s conditions/restrictions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E581FE54B5784250842A8A4ED5308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EEF59-5A29-4D1B-9DBB-C49838C3601D}"/>
      </w:docPartPr>
      <w:docPartBody>
        <w:p w:rsidR="00000000" w:rsidRDefault="00705360">
          <w:pPr>
            <w:pStyle w:val="E581FE54B5784250842A8A4ED5308BDD"/>
          </w:pPr>
          <w:r>
            <w:rPr>
              <w:rStyle w:val="PlaceholderText"/>
              <w:shd w:val="clear" w:color="auto" w:fill="D9D9D9" w:themeFill="background1" w:themeFillShade="D9"/>
            </w:rPr>
            <w:t>Board name</w:t>
          </w:r>
        </w:p>
      </w:docPartBody>
    </w:docPart>
    <w:docPart>
      <w:docPartPr>
        <w:name w:val="931A8EE933004984BB08E265012CC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04BE1-5D97-48C9-9C9D-27CB725D67D9}"/>
      </w:docPartPr>
      <w:docPartBody>
        <w:p w:rsidR="00000000" w:rsidRDefault="00705360">
          <w:pPr>
            <w:pStyle w:val="931A8EE933004984BB08E265012CC729"/>
          </w:pPr>
          <w:r>
            <w:rPr>
              <w:rStyle w:val="PlaceholderText"/>
              <w:shd w:val="clear" w:color="auto" w:fill="D9D9D9" w:themeFill="background1" w:themeFillShade="D9"/>
            </w:rPr>
            <w:t>registration number</w:t>
          </w:r>
        </w:p>
      </w:docPartBody>
    </w:docPart>
    <w:docPart>
      <w:docPartPr>
        <w:name w:val="F4FF45937C984476BB7B0976C88FC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91125-1B9A-48E0-8D6D-C5B86A15340A}"/>
      </w:docPartPr>
      <w:docPartBody>
        <w:p w:rsidR="00000000" w:rsidRDefault="00705360">
          <w:pPr>
            <w:pStyle w:val="F4FF45937C984476BB7B0976C88FCF5D"/>
          </w:pPr>
          <w:r>
            <w:rPr>
              <w:rStyle w:val="PlaceholderText"/>
              <w:shd w:val="clear" w:color="auto" w:fill="D9D9D9" w:themeFill="background1" w:themeFillShade="D9"/>
            </w:rPr>
            <w:t>full name of the relevant professional institute/association/accrediting body/other (please specify)</w:t>
          </w:r>
        </w:p>
      </w:docPartBody>
    </w:docPart>
    <w:docPart>
      <w:docPartPr>
        <w:name w:val="3FC0C5406DEE4CFBA7CE9056B87CF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A6E8B-3A74-46DD-B1D1-498D6967F5C2}"/>
      </w:docPartPr>
      <w:docPartBody>
        <w:p w:rsidR="00000000" w:rsidRDefault="00705360">
          <w:pPr>
            <w:pStyle w:val="3FC0C5406DEE4CFBA7CE9056B87CF152"/>
          </w:pPr>
          <w:r w:rsidRPr="00026A23">
            <w:rPr>
              <w:rStyle w:val="PlaceholderText"/>
              <w:shd w:val="clear" w:color="auto" w:fill="D9D9D9" w:themeFill="background1" w:themeFillShade="D9"/>
            </w:rPr>
            <w:t>[Title, name and position]</w:t>
          </w:r>
        </w:p>
      </w:docPartBody>
    </w:docPart>
    <w:docPart>
      <w:docPartPr>
        <w:name w:val="D9F4587FCD07466099E2A36A5CDB8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6AAED-06E9-4E2D-9A4B-50131B8B616F}"/>
      </w:docPartPr>
      <w:docPartBody>
        <w:p w:rsidR="00000000" w:rsidRDefault="00705360">
          <w:pPr>
            <w:pStyle w:val="D9F4587FCD07466099E2A36A5CDB8BCF"/>
          </w:pPr>
          <w:r w:rsidRPr="00026A23">
            <w:rPr>
              <w:rStyle w:val="PlaceholderText"/>
              <w:shd w:val="clear" w:color="auto" w:fill="D9D9D9" w:themeFill="background1" w:themeFillShade="D9"/>
            </w:rPr>
            <w:t>[Place of employment]</w:t>
          </w:r>
        </w:p>
      </w:docPartBody>
    </w:docPart>
    <w:docPart>
      <w:docPartPr>
        <w:name w:val="DBE1ECD8E8A14054AE38F9C1D7A3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7398-051E-4385-9CCF-5034294DA860}"/>
      </w:docPartPr>
      <w:docPartBody>
        <w:p w:rsidR="00000000" w:rsidRDefault="00705360">
          <w:pPr>
            <w:pStyle w:val="DBE1ECD8E8A14054AE38F9C1D7A30644"/>
          </w:pPr>
          <w:r w:rsidRPr="00026A23">
            <w:rPr>
              <w:rStyle w:val="PlaceholderText"/>
              <w:shd w:val="clear" w:color="auto" w:fill="D9D9D9" w:themeFill="background1" w:themeFillShade="D9"/>
            </w:rPr>
            <w:t>[Postal address]</w:t>
          </w:r>
        </w:p>
      </w:docPartBody>
    </w:docPart>
    <w:docPart>
      <w:docPartPr>
        <w:name w:val="34408AAF37A84FF4838933524F1C4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9C582-1B95-4974-BE11-07B906C3456B}"/>
      </w:docPartPr>
      <w:docPartBody>
        <w:p w:rsidR="00000000" w:rsidRDefault="00705360">
          <w:pPr>
            <w:pStyle w:val="34408AAF37A84FF4838933524F1C430E"/>
          </w:pPr>
          <w:r w:rsidRPr="00026A23">
            <w:rPr>
              <w:rStyle w:val="PlaceholderText"/>
              <w:shd w:val="clear" w:color="auto" w:fill="D9D9D9" w:themeFill="background1" w:themeFillShade="D9"/>
            </w:rPr>
            <w:t>[Phone number]</w:t>
          </w:r>
        </w:p>
      </w:docPartBody>
    </w:docPart>
    <w:docPart>
      <w:docPartPr>
        <w:name w:val="F4C84AC202334160853BD641959FF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DAB11-5983-4A84-81B7-799C9BEC0316}"/>
      </w:docPartPr>
      <w:docPartBody>
        <w:p w:rsidR="00000000" w:rsidRDefault="00705360">
          <w:pPr>
            <w:pStyle w:val="F4C84AC202334160853BD641959FF361"/>
          </w:pPr>
          <w:r w:rsidRPr="00026A23">
            <w:rPr>
              <w:rStyle w:val="PlaceholderText"/>
              <w:shd w:val="clear" w:color="auto" w:fill="D9D9D9" w:themeFill="background1" w:themeFillShade="D9"/>
            </w:rPr>
            <w:t>[Email address]</w:t>
          </w:r>
        </w:p>
      </w:docPartBody>
    </w:docPart>
    <w:docPart>
      <w:docPartPr>
        <w:name w:val="4BB548AB94514C61B58FD355C7B0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459B-A6EC-4BE4-9680-5DC0939BA3CA}"/>
      </w:docPartPr>
      <w:docPartBody>
        <w:p w:rsidR="00000000" w:rsidRDefault="00705360">
          <w:pPr>
            <w:pStyle w:val="4BB548AB94514C61B58FD355C7B0BC1C"/>
          </w:pPr>
          <w:r w:rsidRPr="006A0F20">
            <w:rPr>
              <w:shd w:val="clear" w:color="auto" w:fill="D9D9D9" w:themeFill="background1" w:themeFillShade="D9"/>
            </w:rPr>
            <w:t>[Choose date]</w:t>
          </w:r>
        </w:p>
      </w:docPartBody>
    </w:docPart>
    <w:docPart>
      <w:docPartPr>
        <w:name w:val="136AB3D5C7474901A2ADB98A3BA00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97FE-4769-468D-A1F3-B26201462E90}"/>
      </w:docPartPr>
      <w:docPartBody>
        <w:p w:rsidR="00000000" w:rsidRDefault="00B935DE">
          <w:pPr>
            <w:pStyle w:val="136AB3D5C7474901A2ADB98A3BA00A2C"/>
          </w:pPr>
          <w:r w:rsidRPr="00827C91">
            <w:rPr>
              <w:color w:val="FFFFFF" w:themeColor="background1"/>
              <w:shd w:val="clear" w:color="auto" w:fill="D9D9D9" w:themeFill="background1" w:themeFillShade="D9"/>
            </w:rPr>
            <w:t xml:space="preserve">[Form </w:t>
          </w:r>
          <w:r>
            <w:rPr>
              <w:color w:val="FFFFFF" w:themeColor="background1"/>
              <w:shd w:val="clear" w:color="auto" w:fill="D9D9D9" w:themeFill="background1" w:themeFillShade="D9"/>
            </w:rPr>
            <w:t>t</w:t>
          </w:r>
          <w:r w:rsidRPr="00827C91">
            <w:rPr>
              <w:color w:val="FFFFFF" w:themeColor="background1"/>
              <w:shd w:val="clear" w:color="auto" w:fill="D9D9D9" w:themeFill="background1" w:themeFillShade="D9"/>
            </w:rPr>
            <w:t>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49AE3DC8684617B7CD0B96ECCC12D7">
    <w:name w:val="4C49AE3DC8684617B7CD0B96ECCC12D7"/>
  </w:style>
  <w:style w:type="paragraph" w:customStyle="1" w:styleId="CC5DEE7C4C644634B74D100F831A82F3">
    <w:name w:val="CC5DEE7C4C644634B74D100F831A82F3"/>
  </w:style>
  <w:style w:type="paragraph" w:customStyle="1" w:styleId="0433CBECB4494BD3877DC29C135529EF">
    <w:name w:val="0433CBECB4494BD3877DC29C135529EF"/>
  </w:style>
  <w:style w:type="paragraph" w:customStyle="1" w:styleId="E6A259DA43DD404E932F808D6CC3FAFB">
    <w:name w:val="E6A259DA43DD404E932F808D6CC3FAF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581FE54B5784250842A8A4ED5308BDD">
    <w:name w:val="E581FE54B5784250842A8A4ED5308BDD"/>
  </w:style>
  <w:style w:type="paragraph" w:customStyle="1" w:styleId="931A8EE933004984BB08E265012CC729">
    <w:name w:val="931A8EE933004984BB08E265012CC729"/>
  </w:style>
  <w:style w:type="paragraph" w:customStyle="1" w:styleId="F4FF45937C984476BB7B0976C88FCF5D">
    <w:name w:val="F4FF45937C984476BB7B0976C88FCF5D"/>
  </w:style>
  <w:style w:type="paragraph" w:customStyle="1" w:styleId="3FC0C5406DEE4CFBA7CE9056B87CF152">
    <w:name w:val="3FC0C5406DEE4CFBA7CE9056B87CF152"/>
  </w:style>
  <w:style w:type="paragraph" w:customStyle="1" w:styleId="D9F4587FCD07466099E2A36A5CDB8BCF">
    <w:name w:val="D9F4587FCD07466099E2A36A5CDB8BCF"/>
  </w:style>
  <w:style w:type="paragraph" w:customStyle="1" w:styleId="DBE1ECD8E8A14054AE38F9C1D7A30644">
    <w:name w:val="DBE1ECD8E8A14054AE38F9C1D7A30644"/>
  </w:style>
  <w:style w:type="paragraph" w:customStyle="1" w:styleId="34408AAF37A84FF4838933524F1C430E">
    <w:name w:val="34408AAF37A84FF4838933524F1C430E"/>
  </w:style>
  <w:style w:type="paragraph" w:customStyle="1" w:styleId="F4C84AC202334160853BD641959FF361">
    <w:name w:val="F4C84AC202334160853BD641959FF361"/>
  </w:style>
  <w:style w:type="paragraph" w:customStyle="1" w:styleId="4BB548AB94514C61B58FD355C7B0BC1C">
    <w:name w:val="4BB548AB94514C61B58FD355C7B0BC1C"/>
  </w:style>
  <w:style w:type="paragraph" w:customStyle="1" w:styleId="136AB3D5C7474901A2ADB98A3BA00A2C">
    <w:name w:val="136AB3D5C7474901A2ADB98A3BA00A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7FC78-9DCE-4CCE-B2B4-79ADD61B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- Program provider acknowledgement (D170684)</Template>
  <TotalTime>0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provider acknowledgement</vt:lpstr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provider acknowledgement</dc:title>
  <dc:subject/>
  <dc:creator>Simon Hamill</dc:creator>
  <cp:keywords/>
  <dc:description/>
  <cp:lastModifiedBy>Simon Hamill</cp:lastModifiedBy>
  <cp:revision>1</cp:revision>
  <dcterms:created xsi:type="dcterms:W3CDTF">2021-10-06T04:44:00Z</dcterms:created>
  <dcterms:modified xsi:type="dcterms:W3CDTF">2021-10-06T04:44:00Z</dcterms:modified>
</cp:coreProperties>
</file>